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32F760C0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7BDB9BDD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20</w:t>
      </w:r>
      <w:r w:rsidR="00284735">
        <w:rPr>
          <w:rFonts w:ascii="Times New Roman" w:hAnsi="Times New Roman"/>
          <w:b/>
          <w:sz w:val="24"/>
          <w:szCs w:val="24"/>
          <w:lang w:val="lt-LT"/>
        </w:rPr>
        <w:t>9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V. KUDIRKOS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28473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96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0A2510C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DF429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V. Kudirkos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DF429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96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0696D37B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DF429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DF429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F429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DF429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F429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DF429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DF429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DF429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kitų patalpų skaičius – 1,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F429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0,0541 ha (žemės sklypo unikalus Nr. 8486-0004-0106), savininkų teisės į žemės sklypą įregistruotos Nekilnojamojo turto registre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73CA80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6174B1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C3819" w14:textId="77777777" w:rsidR="001E7124" w:rsidRDefault="001E7124">
      <w:r>
        <w:separator/>
      </w:r>
    </w:p>
  </w:endnote>
  <w:endnote w:type="continuationSeparator" w:id="0">
    <w:p w14:paraId="0DD54449" w14:textId="77777777" w:rsidR="001E7124" w:rsidRDefault="001E7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197AC" w14:textId="77777777" w:rsidR="001E7124" w:rsidRDefault="001E7124">
      <w:r>
        <w:separator/>
      </w:r>
    </w:p>
  </w:footnote>
  <w:footnote w:type="continuationSeparator" w:id="0">
    <w:p w14:paraId="50C61C47" w14:textId="77777777" w:rsidR="001E7124" w:rsidRDefault="001E71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4B61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436FA"/>
    <w:rsid w:val="001560C8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E7124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59C2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7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4B1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6F4A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555E"/>
    <w:rsid w:val="00B67457"/>
    <w:rsid w:val="00B76425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D57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680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58AA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297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B4500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4D7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36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2026-02-05T07:43:00Z</dcterms:created>
  <dcterms:modified xsi:type="dcterms:W3CDTF">2026-02-05T08:44:00Z</dcterms:modified>
</cp:coreProperties>
</file>