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3E8AAC53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3B998AD1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5633F2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5633F2">
        <w:rPr>
          <w:rFonts w:ascii="Times New Roman" w:hAnsi="Times New Roman"/>
          <w:b/>
          <w:sz w:val="24"/>
          <w:szCs w:val="24"/>
          <w:lang w:val="lt-LT"/>
        </w:rPr>
        <w:t>20</w:t>
      </w:r>
      <w:r w:rsidR="00F65A58">
        <w:rPr>
          <w:rFonts w:ascii="Times New Roman" w:hAnsi="Times New Roman"/>
          <w:b/>
          <w:sz w:val="24"/>
          <w:szCs w:val="24"/>
          <w:lang w:val="lt-LT"/>
        </w:rPr>
        <w:t>3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5633F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NAUDŽIŲ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5633F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14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5633F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NAUDŽIUOSE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7152F77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100FF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32D042A9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Naudžių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14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Naudžiuose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124CE6FC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Naudžių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Naudžiai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5633F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3863C70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5633F2">
        <w:rPr>
          <w:rFonts w:ascii="Times New Roman" w:hAnsi="Times New Roman"/>
          <w:sz w:val="24"/>
          <w:szCs w:val="24"/>
          <w:lang w:val="lt-LT"/>
        </w:rPr>
        <w:t>4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96CC0" w14:textId="77777777" w:rsidR="00C455AE" w:rsidRDefault="00C455AE">
      <w:r>
        <w:separator/>
      </w:r>
    </w:p>
  </w:endnote>
  <w:endnote w:type="continuationSeparator" w:id="0">
    <w:p w14:paraId="3B63F108" w14:textId="77777777" w:rsidR="00C455AE" w:rsidRDefault="00C45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33C86" w14:textId="77777777" w:rsidR="00C455AE" w:rsidRDefault="00C455AE">
      <w:r>
        <w:separator/>
      </w:r>
    </w:p>
  </w:footnote>
  <w:footnote w:type="continuationSeparator" w:id="0">
    <w:p w14:paraId="7F174DCA" w14:textId="77777777" w:rsidR="00C455AE" w:rsidRDefault="00C455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443E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9469C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2E9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12FD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4271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633F2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46BA1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A0135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0FF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2584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E6654"/>
    <w:rsid w:val="007F0D53"/>
    <w:rsid w:val="007F4129"/>
    <w:rsid w:val="007F4844"/>
    <w:rsid w:val="007F6566"/>
    <w:rsid w:val="00813F41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855"/>
    <w:rsid w:val="00A15D4D"/>
    <w:rsid w:val="00A176FD"/>
    <w:rsid w:val="00A22B1A"/>
    <w:rsid w:val="00A22F43"/>
    <w:rsid w:val="00A2612D"/>
    <w:rsid w:val="00A27DB2"/>
    <w:rsid w:val="00A32ECF"/>
    <w:rsid w:val="00A424F9"/>
    <w:rsid w:val="00A42B8E"/>
    <w:rsid w:val="00A42C6B"/>
    <w:rsid w:val="00A472F9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0E51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097D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152CF"/>
    <w:rsid w:val="00C20A94"/>
    <w:rsid w:val="00C20BC5"/>
    <w:rsid w:val="00C36220"/>
    <w:rsid w:val="00C37320"/>
    <w:rsid w:val="00C40E38"/>
    <w:rsid w:val="00C43F34"/>
    <w:rsid w:val="00C455AE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4214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3DB5"/>
    <w:rsid w:val="00D55494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4C3F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32E2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055D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5A58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B6628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2026-02-04T14:10:00Z</dcterms:created>
  <dcterms:modified xsi:type="dcterms:W3CDTF">2026-02-04T14:51:00Z</dcterms:modified>
</cp:coreProperties>
</file>