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5676C7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365C5B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34550C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34550C">
        <w:rPr>
          <w:rFonts w:ascii="Times New Roman" w:hAnsi="Times New Roman"/>
          <w:b/>
          <w:sz w:val="24"/>
          <w:szCs w:val="24"/>
          <w:lang w:val="lt-LT"/>
        </w:rPr>
        <w:t>202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4550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NAUDŽIŲ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34550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34550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NAUDŽIUOSE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152F77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00FF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879081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311B59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34550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3F69ACC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34550C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D637" w14:textId="77777777" w:rsidR="00B93BEB" w:rsidRDefault="00B93BEB">
      <w:r>
        <w:separator/>
      </w:r>
    </w:p>
  </w:endnote>
  <w:endnote w:type="continuationSeparator" w:id="0">
    <w:p w14:paraId="037233B4" w14:textId="77777777" w:rsidR="00B93BEB" w:rsidRDefault="00B9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6DCA6" w14:textId="77777777" w:rsidR="00B93BEB" w:rsidRDefault="00B93BEB">
      <w:r>
        <w:separator/>
      </w:r>
    </w:p>
  </w:footnote>
  <w:footnote w:type="continuationSeparator" w:id="0">
    <w:p w14:paraId="4D5E7439" w14:textId="77777777" w:rsidR="00B93BEB" w:rsidRDefault="00B9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443E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9469C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34C9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2E9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550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12FD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4271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0FF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2584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E6654"/>
    <w:rsid w:val="007F0D53"/>
    <w:rsid w:val="007F4129"/>
    <w:rsid w:val="007F4844"/>
    <w:rsid w:val="007F6566"/>
    <w:rsid w:val="00813F41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176F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0E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097D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3BEB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152CF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055D"/>
    <w:rsid w:val="00F01685"/>
    <w:rsid w:val="00F0698B"/>
    <w:rsid w:val="00F16CC6"/>
    <w:rsid w:val="00F16F7D"/>
    <w:rsid w:val="00F20285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5A58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2026-02-04T14:10:00Z</dcterms:created>
  <dcterms:modified xsi:type="dcterms:W3CDTF">2026-02-04T14:42:00Z</dcterms:modified>
</cp:coreProperties>
</file>