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2C227635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0A5DC3E6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FD78D5">
        <w:rPr>
          <w:rFonts w:ascii="Times New Roman" w:hAnsi="Times New Roman"/>
          <w:b/>
          <w:sz w:val="24"/>
          <w:szCs w:val="24"/>
          <w:lang w:val="lt-LT"/>
        </w:rPr>
        <w:t>3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FD78D5">
        <w:rPr>
          <w:rFonts w:ascii="Times New Roman" w:hAnsi="Times New Roman"/>
          <w:b/>
          <w:sz w:val="24"/>
          <w:szCs w:val="24"/>
          <w:lang w:val="lt-LT"/>
        </w:rPr>
        <w:t>92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ŠAULIŲ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FD78D5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15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,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1F418AB0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92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Šaulių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15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07962DAA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Šaulių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15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09B05E61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FD78D5">
        <w:rPr>
          <w:rFonts w:ascii="Times New Roman" w:hAnsi="Times New Roman"/>
          <w:sz w:val="24"/>
          <w:szCs w:val="24"/>
          <w:lang w:val="lt-LT"/>
        </w:rPr>
        <w:t>4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46D9F" w14:textId="77777777" w:rsidR="00E06762" w:rsidRDefault="00E06762">
      <w:r>
        <w:separator/>
      </w:r>
    </w:p>
  </w:endnote>
  <w:endnote w:type="continuationSeparator" w:id="0">
    <w:p w14:paraId="7D8F59FE" w14:textId="77777777" w:rsidR="00E06762" w:rsidRDefault="00E06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F4766" w14:textId="77777777" w:rsidR="00E06762" w:rsidRDefault="00E06762">
      <w:r>
        <w:separator/>
      </w:r>
    </w:p>
  </w:footnote>
  <w:footnote w:type="continuationSeparator" w:id="0">
    <w:p w14:paraId="1CABE5F0" w14:textId="77777777" w:rsidR="00E06762" w:rsidRDefault="00E06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D717E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43BF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3F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16BA"/>
    <w:rsid w:val="003242A5"/>
    <w:rsid w:val="003273D1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3F5627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61B"/>
    <w:rsid w:val="00590FBD"/>
    <w:rsid w:val="0059722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7E0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4794A"/>
    <w:rsid w:val="009514FB"/>
    <w:rsid w:val="009551AE"/>
    <w:rsid w:val="00955581"/>
    <w:rsid w:val="00957703"/>
    <w:rsid w:val="00962683"/>
    <w:rsid w:val="009736A2"/>
    <w:rsid w:val="00980830"/>
    <w:rsid w:val="0098389C"/>
    <w:rsid w:val="00985C3A"/>
    <w:rsid w:val="00997F4F"/>
    <w:rsid w:val="009A6487"/>
    <w:rsid w:val="009B0BA9"/>
    <w:rsid w:val="009B2F79"/>
    <w:rsid w:val="009B73AA"/>
    <w:rsid w:val="009C038F"/>
    <w:rsid w:val="009C45F1"/>
    <w:rsid w:val="009C4863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DA0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1B25"/>
    <w:rsid w:val="00AD3E30"/>
    <w:rsid w:val="00AE2B53"/>
    <w:rsid w:val="00AE5617"/>
    <w:rsid w:val="00AE72D7"/>
    <w:rsid w:val="00AF4995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376BC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24174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7375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56DFB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762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31D9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0E0E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D78D5"/>
    <w:rsid w:val="00FE004D"/>
    <w:rsid w:val="00FE08E0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2026-02-03T14:33:00Z</dcterms:created>
  <dcterms:modified xsi:type="dcterms:W3CDTF">2026-02-04T13:45:00Z</dcterms:modified>
</cp:coreProperties>
</file>