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485A05D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441A70D0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BC7B60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BC7B60">
        <w:rPr>
          <w:rFonts w:ascii="Times New Roman" w:hAnsi="Times New Roman"/>
          <w:b/>
          <w:sz w:val="24"/>
          <w:szCs w:val="24"/>
          <w:lang w:val="lt-LT"/>
        </w:rPr>
        <w:t>90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BC7B6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22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11C0C95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22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611B5A0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BC7B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35FB7963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BC7B60">
        <w:rPr>
          <w:rFonts w:ascii="Times New Roman" w:hAnsi="Times New Roman"/>
          <w:sz w:val="24"/>
          <w:szCs w:val="24"/>
          <w:lang w:val="lt-LT"/>
        </w:rPr>
        <w:t>4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E8BC0" w14:textId="77777777" w:rsidR="007944AA" w:rsidRDefault="007944AA">
      <w:r>
        <w:separator/>
      </w:r>
    </w:p>
  </w:endnote>
  <w:endnote w:type="continuationSeparator" w:id="0">
    <w:p w14:paraId="63B67FC9" w14:textId="77777777" w:rsidR="007944AA" w:rsidRDefault="00794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A7C83" w14:textId="77777777" w:rsidR="007944AA" w:rsidRDefault="007944AA">
      <w:r>
        <w:separator/>
      </w:r>
    </w:p>
  </w:footnote>
  <w:footnote w:type="continuationSeparator" w:id="0">
    <w:p w14:paraId="1B2124FB" w14:textId="77777777" w:rsidR="007944AA" w:rsidRDefault="00794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44AA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92ED8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C7B60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B4355"/>
    <w:rsid w:val="00FC17F3"/>
    <w:rsid w:val="00FC55DE"/>
    <w:rsid w:val="00FD551A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2026-02-03T14:33:00Z</dcterms:created>
  <dcterms:modified xsi:type="dcterms:W3CDTF">2026-02-04T13:31:00Z</dcterms:modified>
</cp:coreProperties>
</file>