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28DC9A4A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1E8BAD4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3E5430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3E5430">
        <w:rPr>
          <w:rFonts w:ascii="Times New Roman" w:hAnsi="Times New Roman"/>
          <w:b/>
          <w:sz w:val="24"/>
          <w:szCs w:val="24"/>
          <w:lang w:val="lt-LT"/>
        </w:rPr>
        <w:t>89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3E5430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25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2996FD1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848440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25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3E543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49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08DB8491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3E5430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1C6840" w14:textId="77777777" w:rsidR="000821D9" w:rsidRDefault="000821D9">
      <w:r>
        <w:separator/>
      </w:r>
    </w:p>
  </w:endnote>
  <w:endnote w:type="continuationSeparator" w:id="0">
    <w:p w14:paraId="1AFFDEFF" w14:textId="77777777" w:rsidR="000821D9" w:rsidRDefault="00082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6711A6" w14:textId="77777777" w:rsidR="000821D9" w:rsidRDefault="000821D9">
      <w:r>
        <w:separator/>
      </w:r>
    </w:p>
  </w:footnote>
  <w:footnote w:type="continuationSeparator" w:id="0">
    <w:p w14:paraId="7BADF329" w14:textId="77777777" w:rsidR="000821D9" w:rsidRDefault="000821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821D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5430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3BAD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5811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10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2026-02-03T14:32:00Z</dcterms:created>
  <dcterms:modified xsi:type="dcterms:W3CDTF">2026-02-04T13:24:00Z</dcterms:modified>
</cp:coreProperties>
</file>