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0222D1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9BE8A5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C80543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C80543">
        <w:rPr>
          <w:rFonts w:ascii="Times New Roman" w:hAnsi="Times New Roman"/>
          <w:b/>
          <w:sz w:val="24"/>
          <w:szCs w:val="24"/>
          <w:lang w:val="lt-LT"/>
        </w:rPr>
        <w:t>205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C8054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VASARIO 16-OSIOS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C8054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9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5DC916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Vasario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16-osios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E27401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Vasario 16-osios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260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C8054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8CDD9C3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C80543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31816" w14:textId="77777777" w:rsidR="003C4A21" w:rsidRDefault="003C4A21">
      <w:r>
        <w:separator/>
      </w:r>
    </w:p>
  </w:endnote>
  <w:endnote w:type="continuationSeparator" w:id="0">
    <w:p w14:paraId="533C33BE" w14:textId="77777777" w:rsidR="003C4A21" w:rsidRDefault="003C4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896F9" w14:textId="77777777" w:rsidR="003C4A21" w:rsidRDefault="003C4A21">
      <w:r>
        <w:separator/>
      </w:r>
    </w:p>
  </w:footnote>
  <w:footnote w:type="continuationSeparator" w:id="0">
    <w:p w14:paraId="688E2FC6" w14:textId="77777777" w:rsidR="003C4A21" w:rsidRDefault="003C4A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56FE0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1363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4A2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5444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0DDC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0543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38DC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2026-02-04T14:13:00Z</dcterms:created>
  <dcterms:modified xsi:type="dcterms:W3CDTF">2026-02-05T07:31:00Z</dcterms:modified>
</cp:coreProperties>
</file>