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5E02D8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F7DB9D7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5573D5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5573D5">
        <w:rPr>
          <w:rFonts w:ascii="Times New Roman" w:hAnsi="Times New Roman"/>
          <w:b/>
          <w:sz w:val="24"/>
          <w:szCs w:val="24"/>
          <w:lang w:val="lt-LT"/>
        </w:rPr>
        <w:t>204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5573D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VYTAUTO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5573D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21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C2F75B7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Vytauto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61F5A643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Vytauto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978,54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5573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7BFF857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5573D5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F0017" w14:textId="77777777" w:rsidR="0036590D" w:rsidRDefault="0036590D">
      <w:r>
        <w:separator/>
      </w:r>
    </w:p>
  </w:endnote>
  <w:endnote w:type="continuationSeparator" w:id="0">
    <w:p w14:paraId="0F1DAE84" w14:textId="77777777" w:rsidR="0036590D" w:rsidRDefault="0036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3D97C" w14:textId="77777777" w:rsidR="0036590D" w:rsidRDefault="0036590D">
      <w:r>
        <w:separator/>
      </w:r>
    </w:p>
  </w:footnote>
  <w:footnote w:type="continuationSeparator" w:id="0">
    <w:p w14:paraId="2B9D3030" w14:textId="77777777" w:rsidR="0036590D" w:rsidRDefault="00365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56FE0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4063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590D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573D5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1159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38DC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2026-02-04T14:12:00Z</dcterms:created>
  <dcterms:modified xsi:type="dcterms:W3CDTF">2026-02-05T07:15:00Z</dcterms:modified>
</cp:coreProperties>
</file>