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8AB2F7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4A9858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20</w:t>
      </w:r>
      <w:r w:rsidR="00A8608A">
        <w:rPr>
          <w:rFonts w:ascii="Times New Roman" w:hAnsi="Times New Roman"/>
          <w:b/>
          <w:sz w:val="24"/>
          <w:szCs w:val="24"/>
          <w:lang w:val="lt-LT"/>
        </w:rPr>
        <w:t>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FD78D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="00A8608A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66B6C98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633B4C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141</w:t>
      </w:r>
      <w:r w:rsidR="00FD78D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A8608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28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CACCA" w14:textId="77777777" w:rsidR="00BF4E45" w:rsidRDefault="00BF4E45">
      <w:r>
        <w:separator/>
      </w:r>
    </w:p>
  </w:endnote>
  <w:endnote w:type="continuationSeparator" w:id="0">
    <w:p w14:paraId="5865A626" w14:textId="77777777" w:rsidR="00BF4E45" w:rsidRDefault="00BF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5430B" w14:textId="77777777" w:rsidR="00BF4E45" w:rsidRDefault="00BF4E45">
      <w:r>
        <w:separator/>
      </w:r>
    </w:p>
  </w:footnote>
  <w:footnote w:type="continuationSeparator" w:id="0">
    <w:p w14:paraId="57EE1195" w14:textId="77777777" w:rsidR="00BF4E45" w:rsidRDefault="00BF4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7B6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8608A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3DE1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944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4E45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603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3744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2026-01-26T14:23:00Z</cp:lastPrinted>
  <dcterms:created xsi:type="dcterms:W3CDTF">2026-02-05T07:42:00Z</dcterms:created>
  <dcterms:modified xsi:type="dcterms:W3CDTF">2026-02-05T07:58:00Z</dcterms:modified>
</cp:coreProperties>
</file>