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4BF41A4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A62D228" w14:textId="77777777" w:rsidR="00991CB4" w:rsidRDefault="00991CB4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2258543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5E60B9">
        <w:rPr>
          <w:rFonts w:ascii="Times New Roman" w:hAnsi="Times New Roman"/>
          <w:b/>
        </w:rPr>
        <w:t>ĮGALIOJIMO SUTEIKIMO</w:t>
      </w:r>
    </w:p>
    <w:p w14:paraId="36CCBA6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5F58982F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2717D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2717DD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C79DA3C" w14:textId="6A8D77E8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1AC56A" w14:textId="42702C7C" w:rsidR="00991CB4" w:rsidRDefault="005E60B9" w:rsidP="00356DE0">
      <w:pPr>
        <w:spacing w:line="360" w:lineRule="auto"/>
        <w:ind w:firstLine="709"/>
        <w:jc w:val="both"/>
        <w:rPr>
          <w:bCs/>
          <w:color w:val="FF0000"/>
          <w:szCs w:val="24"/>
        </w:rPr>
      </w:pPr>
      <w:r>
        <w:t xml:space="preserve">Suteikiu įgaliojimą </w:t>
      </w:r>
      <w:r w:rsidR="002717DD" w:rsidRPr="005E60B9">
        <w:rPr>
          <w:rFonts w:ascii="Times New Roman" w:hAnsi="Times New Roman"/>
          <w:szCs w:val="24"/>
        </w:rPr>
        <w:t>Judita</w:t>
      </w:r>
      <w:r>
        <w:rPr>
          <w:rFonts w:ascii="Times New Roman" w:hAnsi="Times New Roman"/>
          <w:szCs w:val="24"/>
        </w:rPr>
        <w:t>i</w:t>
      </w:r>
      <w:r w:rsidR="002717DD" w:rsidRPr="005E60B9">
        <w:rPr>
          <w:rFonts w:ascii="Times New Roman" w:hAnsi="Times New Roman"/>
          <w:szCs w:val="24"/>
        </w:rPr>
        <w:t xml:space="preserve"> </w:t>
      </w:r>
      <w:proofErr w:type="spellStart"/>
      <w:r w:rsidR="002717DD" w:rsidRPr="005E60B9">
        <w:rPr>
          <w:rFonts w:ascii="Times New Roman" w:hAnsi="Times New Roman"/>
          <w:szCs w:val="24"/>
        </w:rPr>
        <w:t>Ambrasien</w:t>
      </w:r>
      <w:r>
        <w:rPr>
          <w:rFonts w:ascii="Times New Roman" w:hAnsi="Times New Roman"/>
          <w:szCs w:val="24"/>
        </w:rPr>
        <w:t>ei</w:t>
      </w:r>
      <w:proofErr w:type="spellEnd"/>
      <w:r w:rsidR="00737CAD" w:rsidRPr="005E60B9">
        <w:rPr>
          <w:rFonts w:ascii="Times New Roman" w:hAnsi="Times New Roman"/>
          <w:szCs w:val="24"/>
        </w:rPr>
        <w:t xml:space="preserve"> </w:t>
      </w:r>
      <w:r w:rsidR="004758C4" w:rsidRPr="005E60B9">
        <w:rPr>
          <w:rFonts w:ascii="Times New Roman" w:hAnsi="Times New Roman"/>
          <w:szCs w:val="24"/>
        </w:rPr>
        <w:t>–</w:t>
      </w:r>
      <w:r w:rsidR="00737CAD" w:rsidRPr="005E60B9">
        <w:rPr>
          <w:rFonts w:ascii="Times New Roman" w:hAnsi="Times New Roman"/>
          <w:szCs w:val="24"/>
        </w:rPr>
        <w:t xml:space="preserve"> rajono savivaldyb</w:t>
      </w:r>
      <w:r w:rsidR="00737CAD" w:rsidRPr="005E60B9">
        <w:rPr>
          <w:rFonts w:ascii="Times New Roman" w:hAnsi="Times New Roman" w:hint="eastAsia"/>
          <w:szCs w:val="24"/>
        </w:rPr>
        <w:t>ė</w:t>
      </w:r>
      <w:r w:rsidR="00737CAD" w:rsidRPr="005E60B9">
        <w:rPr>
          <w:rFonts w:ascii="Times New Roman" w:hAnsi="Times New Roman"/>
          <w:szCs w:val="24"/>
        </w:rPr>
        <w:t xml:space="preserve">s administracijos </w:t>
      </w:r>
      <w:r w:rsidR="000E5705" w:rsidRPr="005E60B9">
        <w:rPr>
          <w:rFonts w:ascii="Times New Roman" w:hAnsi="Times New Roman"/>
          <w:szCs w:val="24"/>
        </w:rPr>
        <w:t>jaunimo reikalų koordinator</w:t>
      </w:r>
      <w:r>
        <w:rPr>
          <w:rFonts w:ascii="Times New Roman" w:hAnsi="Times New Roman"/>
          <w:szCs w:val="24"/>
        </w:rPr>
        <w:t>ei</w:t>
      </w:r>
      <w:r w:rsidR="003009EA" w:rsidRPr="005E60B9">
        <w:rPr>
          <w:rFonts w:ascii="Times New Roman" w:hAnsi="Times New Roman"/>
          <w:szCs w:val="24"/>
        </w:rPr>
        <w:t xml:space="preserve"> (</w:t>
      </w:r>
      <w:r w:rsidR="000E5705" w:rsidRPr="005E60B9">
        <w:rPr>
          <w:rFonts w:ascii="Times New Roman" w:hAnsi="Times New Roman"/>
          <w:szCs w:val="24"/>
        </w:rPr>
        <w:t>patarėja</w:t>
      </w:r>
      <w:r>
        <w:rPr>
          <w:rFonts w:ascii="Times New Roman" w:hAnsi="Times New Roman"/>
          <w:szCs w:val="24"/>
        </w:rPr>
        <w:t>i</w:t>
      </w:r>
      <w:r w:rsidR="003009EA" w:rsidRPr="005E60B9">
        <w:rPr>
          <w:rFonts w:ascii="Times New Roman" w:hAnsi="Times New Roman"/>
          <w:szCs w:val="24"/>
        </w:rPr>
        <w:t>)</w:t>
      </w:r>
      <w:r w:rsidR="00F76C4F" w:rsidRPr="005E60B9">
        <w:rPr>
          <w:rFonts w:ascii="Times New Roman" w:hAnsi="Times New Roman"/>
          <w:szCs w:val="24"/>
        </w:rPr>
        <w:t xml:space="preserve">, </w:t>
      </w:r>
      <w:r w:rsidR="00356DE0">
        <w:rPr>
          <w:rFonts w:ascii="Times New Roman" w:hAnsi="Times New Roman"/>
          <w:szCs w:val="24"/>
        </w:rPr>
        <w:t xml:space="preserve">rengti dokumentus Jaunimo užimtumo vasarą ir integracijos į darbo rinką projektų atrankos 2026 metais konkursui ir juos pateikti </w:t>
      </w:r>
      <w:r w:rsidR="000E5705" w:rsidRPr="005E60B9">
        <w:rPr>
          <w:rFonts w:ascii="Times New Roman" w:hAnsi="Times New Roman"/>
          <w:szCs w:val="24"/>
        </w:rPr>
        <w:t>per duomenų teikimo sistemą SOPAS</w:t>
      </w:r>
      <w:r w:rsidR="003928E8" w:rsidRPr="005E60B9">
        <w:rPr>
          <w:rFonts w:ascii="Times New Roman" w:hAnsi="Times New Roman"/>
          <w:szCs w:val="24"/>
        </w:rPr>
        <w:t xml:space="preserve"> (</w:t>
      </w:r>
      <w:hyperlink r:id="rId8" w:history="1">
        <w:r w:rsidR="003928E8" w:rsidRPr="005E60B9">
          <w:rPr>
            <w:rStyle w:val="Hipersaitas"/>
            <w:rFonts w:ascii="Times New Roman" w:hAnsi="Times New Roman"/>
            <w:szCs w:val="24"/>
          </w:rPr>
          <w:t>https://sopas1.sppd.lt/login</w:t>
        </w:r>
      </w:hyperlink>
      <w:r w:rsidR="003928E8" w:rsidRPr="005E60B9">
        <w:rPr>
          <w:rFonts w:ascii="Times New Roman" w:hAnsi="Times New Roman"/>
          <w:szCs w:val="24"/>
        </w:rPr>
        <w:t>).</w:t>
      </w:r>
    </w:p>
    <w:p w14:paraId="45AC90DE" w14:textId="77777777" w:rsidR="00356DE0" w:rsidRPr="00356DE0" w:rsidRDefault="00356DE0" w:rsidP="00356DE0">
      <w:pPr>
        <w:spacing w:line="360" w:lineRule="auto"/>
        <w:ind w:firstLine="709"/>
        <w:jc w:val="both"/>
        <w:rPr>
          <w:bCs/>
          <w:color w:val="FF0000"/>
          <w:szCs w:val="24"/>
        </w:rPr>
      </w:pPr>
    </w:p>
    <w:p w14:paraId="46F08C5D" w14:textId="77777777" w:rsidR="004758C4" w:rsidRDefault="004758C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141BA3D2" w:rsidR="00434111" w:rsidRPr="005D72B6" w:rsidRDefault="00434111" w:rsidP="00503A1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37CAD">
        <w:rPr>
          <w:rFonts w:ascii="Times New Roman" w:hAnsi="Times New Roman"/>
        </w:rPr>
        <w:t xml:space="preserve">                </w:t>
      </w:r>
      <w:r w:rsidR="00503A19">
        <w:rPr>
          <w:rFonts w:ascii="Times New Roman" w:hAnsi="Times New Roman"/>
        </w:rPr>
        <w:t xml:space="preserve">                </w:t>
      </w:r>
      <w:r w:rsidR="00737CAD"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ab/>
      </w:r>
      <w:r w:rsidR="00503A19">
        <w:rPr>
          <w:rFonts w:ascii="Times New Roman" w:hAnsi="Times New Roman"/>
        </w:rPr>
        <w:t xml:space="preserve">         </w:t>
      </w:r>
      <w:r w:rsidR="00737CAD">
        <w:rPr>
          <w:rFonts w:ascii="Times New Roman" w:hAnsi="Times New Roman"/>
        </w:rPr>
        <w:t xml:space="preserve">Vytautas </w:t>
      </w:r>
      <w:proofErr w:type="spellStart"/>
      <w:r w:rsidR="00737CAD">
        <w:rPr>
          <w:rFonts w:ascii="Times New Roman" w:hAnsi="Times New Roman"/>
        </w:rPr>
        <w:t>Ižganaitis</w:t>
      </w:r>
      <w:proofErr w:type="spellEnd"/>
    </w:p>
    <w:p w14:paraId="1545A028" w14:textId="77777777" w:rsidR="004758C4" w:rsidRDefault="004758C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C0B98EC" w14:textId="77777777" w:rsidR="004758C4" w:rsidRDefault="004758C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B9EBDF" w14:textId="77777777" w:rsidR="00991CB4" w:rsidRDefault="00434111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</w:t>
      </w:r>
      <w:r w:rsidR="00991CB4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ngė</w:t>
      </w:r>
    </w:p>
    <w:p w14:paraId="4DC7BBB1" w14:textId="13665564" w:rsidR="00434111" w:rsidRDefault="000E5705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jaunimo reikalų koordinatorė (patarėja)</w:t>
      </w:r>
    </w:p>
    <w:p w14:paraId="2B1DE63D" w14:textId="77777777" w:rsidR="004758C4" w:rsidRDefault="004758C4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8EFF28" w14:textId="65729754" w:rsidR="00CE040F" w:rsidRDefault="000E570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Judita Ambrasienė</w:t>
      </w:r>
    </w:p>
    <w:p w14:paraId="151E5C84" w14:textId="701D0545" w:rsidR="001D38EF" w:rsidRPr="00434111" w:rsidRDefault="00645F06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0E5705">
        <w:rPr>
          <w:rFonts w:ascii="Times New Roman" w:hAnsi="Times New Roman"/>
          <w:szCs w:val="24"/>
        </w:rPr>
        <w:t>6</w:t>
      </w:r>
      <w:r w:rsidR="00737CAD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0E5705">
        <w:rPr>
          <w:rFonts w:ascii="Times New Roman" w:hAnsi="Times New Roman"/>
          <w:szCs w:val="24"/>
        </w:rPr>
        <w:t>3</w:t>
      </w:r>
      <w:r w:rsidR="00737CAD">
        <w:rPr>
          <w:rFonts w:ascii="Times New Roman" w:hAnsi="Times New Roman"/>
          <w:szCs w:val="24"/>
        </w:rPr>
        <w:t>-0</w:t>
      </w:r>
      <w:r w:rsidR="000E5705">
        <w:rPr>
          <w:rFonts w:ascii="Times New Roman" w:hAnsi="Times New Roman"/>
          <w:szCs w:val="24"/>
        </w:rPr>
        <w:t>3</w:t>
      </w:r>
    </w:p>
    <w:sectPr w:rsidR="001D38EF" w:rsidRP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3F595" w14:textId="77777777" w:rsidR="000F0FF9" w:rsidRDefault="000F0FF9">
      <w:r>
        <w:separator/>
      </w:r>
    </w:p>
  </w:endnote>
  <w:endnote w:type="continuationSeparator" w:id="0">
    <w:p w14:paraId="153E93C4" w14:textId="77777777" w:rsidR="000F0FF9" w:rsidRDefault="000F0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B344A" w14:textId="77777777" w:rsidR="000F0FF9" w:rsidRDefault="000F0FF9">
      <w:r>
        <w:separator/>
      </w:r>
    </w:p>
  </w:footnote>
  <w:footnote w:type="continuationSeparator" w:id="0">
    <w:p w14:paraId="196CA5D5" w14:textId="77777777" w:rsidR="000F0FF9" w:rsidRDefault="000F0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514432"/>
    <w:multiLevelType w:val="hybridMultilevel"/>
    <w:tmpl w:val="7B0030B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B280A"/>
    <w:rsid w:val="000E5705"/>
    <w:rsid w:val="000F0FF9"/>
    <w:rsid w:val="00117206"/>
    <w:rsid w:val="00117499"/>
    <w:rsid w:val="001530AB"/>
    <w:rsid w:val="0016403C"/>
    <w:rsid w:val="0016619B"/>
    <w:rsid w:val="001B0156"/>
    <w:rsid w:val="001D38EF"/>
    <w:rsid w:val="001E7250"/>
    <w:rsid w:val="00201AC5"/>
    <w:rsid w:val="00244F16"/>
    <w:rsid w:val="002717DD"/>
    <w:rsid w:val="002765E4"/>
    <w:rsid w:val="0028720A"/>
    <w:rsid w:val="002D3ABC"/>
    <w:rsid w:val="003009EA"/>
    <w:rsid w:val="00313CF0"/>
    <w:rsid w:val="00342E29"/>
    <w:rsid w:val="00356DE0"/>
    <w:rsid w:val="003928E8"/>
    <w:rsid w:val="003A0C31"/>
    <w:rsid w:val="003E0110"/>
    <w:rsid w:val="003F491F"/>
    <w:rsid w:val="00434111"/>
    <w:rsid w:val="00435ADB"/>
    <w:rsid w:val="00456337"/>
    <w:rsid w:val="0046341C"/>
    <w:rsid w:val="00474167"/>
    <w:rsid w:val="004758C4"/>
    <w:rsid w:val="00503A19"/>
    <w:rsid w:val="00512678"/>
    <w:rsid w:val="00521D86"/>
    <w:rsid w:val="00523814"/>
    <w:rsid w:val="00583E25"/>
    <w:rsid w:val="005E60B9"/>
    <w:rsid w:val="00610881"/>
    <w:rsid w:val="00645F06"/>
    <w:rsid w:val="00653A9B"/>
    <w:rsid w:val="00666D57"/>
    <w:rsid w:val="006A1221"/>
    <w:rsid w:val="006B53EF"/>
    <w:rsid w:val="006E49D8"/>
    <w:rsid w:val="0070001E"/>
    <w:rsid w:val="007035BF"/>
    <w:rsid w:val="007071A7"/>
    <w:rsid w:val="007321ED"/>
    <w:rsid w:val="00737CAD"/>
    <w:rsid w:val="00752733"/>
    <w:rsid w:val="00787375"/>
    <w:rsid w:val="007932E1"/>
    <w:rsid w:val="008610A5"/>
    <w:rsid w:val="008C1B78"/>
    <w:rsid w:val="008F22C4"/>
    <w:rsid w:val="008F2FA8"/>
    <w:rsid w:val="008F4809"/>
    <w:rsid w:val="00910578"/>
    <w:rsid w:val="0098205C"/>
    <w:rsid w:val="00991CB4"/>
    <w:rsid w:val="009A2A96"/>
    <w:rsid w:val="009B57C3"/>
    <w:rsid w:val="009C4EAB"/>
    <w:rsid w:val="009F065C"/>
    <w:rsid w:val="00AE4D86"/>
    <w:rsid w:val="00AE7378"/>
    <w:rsid w:val="00AF72BE"/>
    <w:rsid w:val="00B4581A"/>
    <w:rsid w:val="00B648AB"/>
    <w:rsid w:val="00B75F85"/>
    <w:rsid w:val="00B918CA"/>
    <w:rsid w:val="00BA106C"/>
    <w:rsid w:val="00BE1E33"/>
    <w:rsid w:val="00BE4C6A"/>
    <w:rsid w:val="00BE6D25"/>
    <w:rsid w:val="00BF3655"/>
    <w:rsid w:val="00C2225A"/>
    <w:rsid w:val="00C838D9"/>
    <w:rsid w:val="00C84A75"/>
    <w:rsid w:val="00C921BD"/>
    <w:rsid w:val="00CA67DC"/>
    <w:rsid w:val="00CA6ECE"/>
    <w:rsid w:val="00CC171F"/>
    <w:rsid w:val="00CE040F"/>
    <w:rsid w:val="00D03174"/>
    <w:rsid w:val="00D139E4"/>
    <w:rsid w:val="00D41D28"/>
    <w:rsid w:val="00DA60D1"/>
    <w:rsid w:val="00DB2F30"/>
    <w:rsid w:val="00DC5D59"/>
    <w:rsid w:val="00DD47CE"/>
    <w:rsid w:val="00DF176D"/>
    <w:rsid w:val="00E32FC8"/>
    <w:rsid w:val="00E53AA7"/>
    <w:rsid w:val="00E918BB"/>
    <w:rsid w:val="00EB48E8"/>
    <w:rsid w:val="00ED113F"/>
    <w:rsid w:val="00EE2CE3"/>
    <w:rsid w:val="00F01EF6"/>
    <w:rsid w:val="00F76C4F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76C4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0E5705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3928E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928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pas1.sppd.lt/logi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527666-6782-4387-AEBE-37BE694671C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Judita Ambrasienė</cp:lastModifiedBy>
  <cp:revision>2</cp:revision>
  <cp:lastPrinted>2026-03-03T11:28:00Z</cp:lastPrinted>
  <dcterms:created xsi:type="dcterms:W3CDTF">2026-03-04T06:19:00Z</dcterms:created>
  <dcterms:modified xsi:type="dcterms:W3CDTF">2026-03-04T06:19:00Z</dcterms:modified>
</cp:coreProperties>
</file>