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3D991" w14:textId="77777777" w:rsidR="004D746E" w:rsidRPr="00606E36" w:rsidRDefault="004D746E" w:rsidP="00E515B1">
      <w:pPr>
        <w:ind w:left="5387" w:hanging="142"/>
        <w:jc w:val="both"/>
        <w:rPr>
          <w:rFonts w:ascii="Times New Roman" w:hAnsi="Times New Roman"/>
          <w:szCs w:val="24"/>
        </w:rPr>
      </w:pPr>
      <w:r w:rsidRPr="00606E36">
        <w:rPr>
          <w:rFonts w:ascii="Times New Roman" w:hAnsi="Times New Roman"/>
          <w:szCs w:val="24"/>
        </w:rPr>
        <w:t>PATVIRTINTA</w:t>
      </w:r>
    </w:p>
    <w:p w14:paraId="2B0E4447" w14:textId="77777777" w:rsidR="000B3174" w:rsidRPr="00606E36" w:rsidRDefault="000B3174" w:rsidP="00E515B1">
      <w:pPr>
        <w:ind w:left="5387" w:hanging="142"/>
        <w:jc w:val="both"/>
        <w:rPr>
          <w:rFonts w:ascii="Times New Roman" w:hAnsi="Times New Roman"/>
          <w:szCs w:val="24"/>
        </w:rPr>
      </w:pPr>
      <w:r w:rsidRPr="00606E36">
        <w:rPr>
          <w:rFonts w:ascii="Times New Roman" w:hAnsi="Times New Roman"/>
          <w:szCs w:val="24"/>
        </w:rPr>
        <w:t>Šakių rajono savivaldybės</w:t>
      </w:r>
    </w:p>
    <w:p w14:paraId="5D5E1EE6" w14:textId="77777777" w:rsidR="000B3174" w:rsidRPr="00606E36" w:rsidRDefault="000B3174" w:rsidP="00E515B1">
      <w:pPr>
        <w:ind w:firstLine="5245"/>
        <w:jc w:val="both"/>
        <w:rPr>
          <w:rFonts w:ascii="Times New Roman" w:hAnsi="Times New Roman"/>
          <w:szCs w:val="24"/>
        </w:rPr>
      </w:pPr>
      <w:r w:rsidRPr="00606E36">
        <w:rPr>
          <w:rFonts w:ascii="Times New Roman" w:hAnsi="Times New Roman"/>
          <w:szCs w:val="24"/>
        </w:rPr>
        <w:t>administracijos direktoriaus</w:t>
      </w:r>
    </w:p>
    <w:p w14:paraId="3088B668" w14:textId="49B6B42B" w:rsidR="000B3174" w:rsidRDefault="003B2D4A" w:rsidP="003E02D8">
      <w:pPr>
        <w:ind w:left="4962" w:firstLine="283"/>
        <w:rPr>
          <w:rFonts w:ascii="Times New Roman" w:hAnsi="Times New Roman"/>
          <w:szCs w:val="24"/>
        </w:rPr>
      </w:pPr>
      <w:r>
        <w:rPr>
          <w:rFonts w:ascii="Times New Roman" w:hAnsi="Times New Roman"/>
          <w:szCs w:val="24"/>
        </w:rPr>
        <w:t>202</w:t>
      </w:r>
      <w:r w:rsidR="004233B3">
        <w:rPr>
          <w:rFonts w:ascii="Times New Roman" w:hAnsi="Times New Roman"/>
          <w:szCs w:val="24"/>
        </w:rPr>
        <w:t>6</w:t>
      </w:r>
      <w:r w:rsidR="005A55FE" w:rsidRPr="005A55FE">
        <w:rPr>
          <w:rFonts w:ascii="Times New Roman" w:hAnsi="Times New Roman"/>
          <w:szCs w:val="24"/>
        </w:rPr>
        <w:t xml:space="preserve"> m.</w:t>
      </w:r>
      <w:r w:rsidR="00DC1EF7">
        <w:rPr>
          <w:rFonts w:ascii="Times New Roman" w:hAnsi="Times New Roman"/>
          <w:szCs w:val="24"/>
        </w:rPr>
        <w:t xml:space="preserve"> kovo    </w:t>
      </w:r>
      <w:r w:rsidR="005A55FE" w:rsidRPr="005A55FE">
        <w:rPr>
          <w:rFonts w:ascii="Times New Roman" w:hAnsi="Times New Roman"/>
          <w:szCs w:val="24"/>
        </w:rPr>
        <w:t xml:space="preserve">d. </w:t>
      </w:r>
      <w:r w:rsidR="005A55FE" w:rsidRPr="005A55FE">
        <w:rPr>
          <w:rFonts w:ascii="Times New Roman" w:hAnsi="Times New Roman" w:hint="eastAsia"/>
          <w:szCs w:val="24"/>
        </w:rPr>
        <w:t>į</w:t>
      </w:r>
      <w:r w:rsidR="005559FA">
        <w:rPr>
          <w:rFonts w:ascii="Times New Roman" w:hAnsi="Times New Roman"/>
          <w:szCs w:val="24"/>
        </w:rPr>
        <w:t>sakymu Nr. AT-</w:t>
      </w:r>
    </w:p>
    <w:p w14:paraId="2F6879B5" w14:textId="77777777" w:rsidR="00E515B1" w:rsidRPr="00606E36" w:rsidRDefault="00E515B1" w:rsidP="00E515B1">
      <w:pPr>
        <w:ind w:left="4962" w:hanging="142"/>
        <w:rPr>
          <w:rFonts w:ascii="Times New Roman" w:hAnsi="Times New Roman"/>
          <w:bCs/>
          <w:szCs w:val="24"/>
        </w:rPr>
      </w:pPr>
    </w:p>
    <w:p w14:paraId="07CA7127" w14:textId="77777777" w:rsidR="00CE3122" w:rsidRPr="00606E36" w:rsidRDefault="00CE3122" w:rsidP="002B6C12">
      <w:pPr>
        <w:jc w:val="center"/>
        <w:rPr>
          <w:rFonts w:ascii="Times New Roman" w:hAnsi="Times New Roman"/>
          <w:b/>
          <w:szCs w:val="24"/>
        </w:rPr>
      </w:pPr>
      <w:r w:rsidRPr="00606E36">
        <w:rPr>
          <w:rFonts w:ascii="Times New Roman" w:hAnsi="Times New Roman"/>
          <w:b/>
          <w:szCs w:val="24"/>
        </w:rPr>
        <w:t>ŠAKIŲ RAJONO SAVIVALDYBĖS ADMINISTRACIJOS</w:t>
      </w:r>
    </w:p>
    <w:p w14:paraId="7C638F93" w14:textId="77777777" w:rsidR="009619D4" w:rsidRPr="00606E36" w:rsidRDefault="00F133D7" w:rsidP="002B6C12">
      <w:pPr>
        <w:jc w:val="center"/>
        <w:rPr>
          <w:rFonts w:ascii="Times New Roman" w:hAnsi="Times New Roman"/>
          <w:b/>
          <w:szCs w:val="24"/>
        </w:rPr>
      </w:pPr>
      <w:r w:rsidRPr="00606E36">
        <w:rPr>
          <w:rFonts w:ascii="Times New Roman" w:hAnsi="Times New Roman"/>
          <w:b/>
          <w:szCs w:val="24"/>
        </w:rPr>
        <w:t>LUKŠIŲ</w:t>
      </w:r>
      <w:r w:rsidR="009E16D5" w:rsidRPr="00606E36">
        <w:rPr>
          <w:rFonts w:ascii="Times New Roman" w:hAnsi="Times New Roman"/>
          <w:b/>
          <w:szCs w:val="24"/>
        </w:rPr>
        <w:t xml:space="preserve"> </w:t>
      </w:r>
      <w:r w:rsidR="007A6BFE" w:rsidRPr="00606E36">
        <w:rPr>
          <w:rFonts w:ascii="Times New Roman" w:hAnsi="Times New Roman"/>
          <w:b/>
          <w:szCs w:val="24"/>
        </w:rPr>
        <w:t>SENIŪNIJA</w:t>
      </w:r>
    </w:p>
    <w:p w14:paraId="1287F344" w14:textId="77777777" w:rsidR="009619D4" w:rsidRPr="00606E36" w:rsidRDefault="009619D4" w:rsidP="002B6C12">
      <w:pPr>
        <w:rPr>
          <w:rFonts w:ascii="Times New Roman" w:hAnsi="Times New Roman"/>
          <w:szCs w:val="24"/>
        </w:rPr>
      </w:pPr>
    </w:p>
    <w:p w14:paraId="048C2ABC" w14:textId="4C2B24E6" w:rsidR="009619D4" w:rsidRPr="00606E36" w:rsidRDefault="00BD64AA" w:rsidP="002B6C12">
      <w:pPr>
        <w:tabs>
          <w:tab w:val="left" w:pos="3589"/>
        </w:tabs>
        <w:jc w:val="center"/>
        <w:rPr>
          <w:rFonts w:ascii="Times New Roman" w:hAnsi="Times New Roman"/>
          <w:b/>
          <w:szCs w:val="24"/>
        </w:rPr>
      </w:pPr>
      <w:r>
        <w:rPr>
          <w:rFonts w:ascii="Times New Roman" w:hAnsi="Times New Roman"/>
          <w:b/>
          <w:szCs w:val="24"/>
        </w:rPr>
        <w:t>202</w:t>
      </w:r>
      <w:r w:rsidR="004233B3">
        <w:rPr>
          <w:rFonts w:ascii="Times New Roman" w:hAnsi="Times New Roman"/>
          <w:b/>
          <w:szCs w:val="24"/>
        </w:rPr>
        <w:t>6</w:t>
      </w:r>
      <w:r w:rsidR="009619D4" w:rsidRPr="00606E36">
        <w:rPr>
          <w:rFonts w:ascii="Times New Roman" w:hAnsi="Times New Roman"/>
          <w:b/>
          <w:szCs w:val="24"/>
        </w:rPr>
        <w:t>-ŲJŲ METŲ VEIKLOS PLANAS</w:t>
      </w:r>
    </w:p>
    <w:p w14:paraId="10501629" w14:textId="77777777" w:rsidR="00111187" w:rsidRPr="00606E36" w:rsidRDefault="00111187" w:rsidP="002B6C12">
      <w:pPr>
        <w:tabs>
          <w:tab w:val="left" w:pos="3589"/>
        </w:tabs>
        <w:jc w:val="center"/>
        <w:rPr>
          <w:rFonts w:ascii="Times New Roman" w:hAnsi="Times New Roman"/>
          <w:bCs/>
          <w:szCs w:val="24"/>
        </w:rPr>
      </w:pPr>
    </w:p>
    <w:p w14:paraId="6B6EEEA5" w14:textId="77777777" w:rsidR="00111187" w:rsidRDefault="00111187"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Seniūnija yra Šakių rajono savivaldybės administracijos struktūrinis teritorinis padalinys, veikiantis tam tikroje savivaldybės teritorijos dalyje. Seniūnijos aptarnaujamos teritorijos ribas savo </w:t>
      </w:r>
      <w:r w:rsidR="006774CC" w:rsidRPr="00606E36">
        <w:rPr>
          <w:rFonts w:ascii="Times New Roman" w:hAnsi="Times New Roman"/>
          <w:szCs w:val="24"/>
        </w:rPr>
        <w:t>sprendimu nustato savivaldybės t</w:t>
      </w:r>
      <w:r w:rsidRPr="00606E36">
        <w:rPr>
          <w:rFonts w:ascii="Times New Roman" w:hAnsi="Times New Roman"/>
          <w:szCs w:val="24"/>
        </w:rPr>
        <w:t>aryba.</w:t>
      </w:r>
    </w:p>
    <w:p w14:paraId="45CC96DC" w14:textId="77777777" w:rsidR="00CA18A5" w:rsidRPr="00606E36" w:rsidRDefault="00CA18A5" w:rsidP="006774CC">
      <w:pPr>
        <w:tabs>
          <w:tab w:val="left" w:pos="709"/>
        </w:tabs>
        <w:ind w:firstLine="720"/>
        <w:jc w:val="both"/>
        <w:rPr>
          <w:rFonts w:ascii="Times New Roman" w:hAnsi="Times New Roman"/>
          <w:szCs w:val="24"/>
        </w:rPr>
      </w:pPr>
    </w:p>
    <w:p w14:paraId="611E0530" w14:textId="15FE65C9" w:rsidR="00111187" w:rsidRPr="00606E36" w:rsidRDefault="00111187" w:rsidP="006774CC">
      <w:pPr>
        <w:tabs>
          <w:tab w:val="left" w:pos="709"/>
          <w:tab w:val="left" w:pos="851"/>
        </w:tabs>
        <w:ind w:firstLine="720"/>
        <w:jc w:val="both"/>
        <w:rPr>
          <w:rFonts w:ascii="Times New Roman" w:hAnsi="Times New Roman"/>
          <w:szCs w:val="24"/>
        </w:rPr>
      </w:pPr>
      <w:r w:rsidRPr="00606E36">
        <w:rPr>
          <w:rFonts w:ascii="Times New Roman" w:hAnsi="Times New Roman"/>
          <w:b/>
          <w:szCs w:val="24"/>
        </w:rPr>
        <w:t>LUKŠIŲ</w:t>
      </w:r>
      <w:r w:rsidRPr="00606E36">
        <w:rPr>
          <w:rFonts w:ascii="Times New Roman" w:hAnsi="Times New Roman"/>
          <w:b/>
          <w:bCs/>
          <w:szCs w:val="24"/>
        </w:rPr>
        <w:t xml:space="preserve"> SENIŪNIJOS</w:t>
      </w:r>
      <w:r w:rsidRPr="00606E36">
        <w:rPr>
          <w:rFonts w:ascii="Times New Roman" w:hAnsi="Times New Roman"/>
          <w:bCs/>
          <w:szCs w:val="24"/>
        </w:rPr>
        <w:t xml:space="preserve"> </w:t>
      </w:r>
      <w:r w:rsidRPr="00606E36">
        <w:rPr>
          <w:rFonts w:ascii="Times New Roman" w:hAnsi="Times New Roman"/>
          <w:b/>
          <w:bCs/>
          <w:szCs w:val="24"/>
        </w:rPr>
        <w:t>MISIJA</w:t>
      </w:r>
      <w:r w:rsidRPr="00606E36">
        <w:rPr>
          <w:rFonts w:ascii="Times New Roman" w:hAnsi="Times New Roman"/>
          <w:bCs/>
          <w:szCs w:val="24"/>
        </w:rPr>
        <w:t xml:space="preserve"> </w:t>
      </w:r>
      <w:r w:rsidR="000B70F5">
        <w:rPr>
          <w:rFonts w:ascii="Times New Roman" w:hAnsi="Times New Roman"/>
          <w:bCs/>
          <w:szCs w:val="24"/>
        </w:rPr>
        <w:t>–</w:t>
      </w:r>
      <w:r w:rsidRPr="00606E36">
        <w:rPr>
          <w:rFonts w:ascii="Times New Roman" w:hAnsi="Times New Roman"/>
          <w:bCs/>
          <w:szCs w:val="24"/>
        </w:rPr>
        <w:t xml:space="preserve"> s</w:t>
      </w:r>
      <w:r w:rsidRPr="00606E36">
        <w:rPr>
          <w:rFonts w:ascii="Times New Roman" w:hAnsi="Times New Roman"/>
          <w:szCs w:val="24"/>
        </w:rPr>
        <w:t xml:space="preserve">avo administraciniame padalinyje padėti įgyvendinti Vietos savivaldos įstatyme administracijai pavestus uždavinius, </w:t>
      </w:r>
      <w:r w:rsidR="0097703A" w:rsidRPr="00606E36">
        <w:rPr>
          <w:rFonts w:ascii="Times New Roman" w:hAnsi="Times New Roman"/>
          <w:szCs w:val="24"/>
        </w:rPr>
        <w:t xml:space="preserve">kūrybingai </w:t>
      </w:r>
      <w:r w:rsidRPr="00606E36">
        <w:rPr>
          <w:rFonts w:ascii="Times New Roman" w:hAnsi="Times New Roman"/>
          <w:szCs w:val="24"/>
        </w:rPr>
        <w:t>veikti pagal savivaldyb</w:t>
      </w:r>
      <w:r w:rsidR="00B8287D" w:rsidRPr="00606E36">
        <w:rPr>
          <w:rFonts w:ascii="Times New Roman" w:hAnsi="Times New Roman"/>
          <w:szCs w:val="24"/>
        </w:rPr>
        <w:t xml:space="preserve">ės administracijos direktoriaus </w:t>
      </w:r>
      <w:r w:rsidRPr="00606E36">
        <w:rPr>
          <w:rFonts w:ascii="Times New Roman" w:hAnsi="Times New Roman"/>
          <w:szCs w:val="24"/>
        </w:rPr>
        <w:t>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57B9E4E4" w14:textId="77777777" w:rsidR="00111187" w:rsidRPr="00606E36" w:rsidRDefault="00111187" w:rsidP="006774CC">
      <w:pPr>
        <w:tabs>
          <w:tab w:val="left" w:pos="709"/>
        </w:tabs>
        <w:ind w:firstLine="720"/>
        <w:rPr>
          <w:rFonts w:ascii="Times New Roman" w:hAnsi="Times New Roman"/>
          <w:szCs w:val="24"/>
        </w:rPr>
      </w:pPr>
    </w:p>
    <w:p w14:paraId="118EF298" w14:textId="74BA679C" w:rsidR="00111187" w:rsidRPr="00606E36" w:rsidRDefault="00111187" w:rsidP="006774CC">
      <w:pPr>
        <w:tabs>
          <w:tab w:val="left" w:pos="709"/>
        </w:tabs>
        <w:ind w:firstLine="720"/>
        <w:jc w:val="both"/>
        <w:rPr>
          <w:rFonts w:ascii="Times New Roman" w:hAnsi="Times New Roman"/>
          <w:szCs w:val="24"/>
        </w:rPr>
      </w:pPr>
      <w:r w:rsidRPr="00606E36">
        <w:rPr>
          <w:rFonts w:ascii="Times New Roman" w:hAnsi="Times New Roman"/>
          <w:b/>
          <w:szCs w:val="24"/>
        </w:rPr>
        <w:t>LUKŠIŲ</w:t>
      </w:r>
      <w:r w:rsidRPr="00606E36">
        <w:rPr>
          <w:rFonts w:ascii="Times New Roman" w:hAnsi="Times New Roman"/>
          <w:b/>
          <w:bCs/>
          <w:szCs w:val="24"/>
        </w:rPr>
        <w:t xml:space="preserve"> SENIŪNIJOS VIZIJA </w:t>
      </w:r>
      <w:r w:rsidR="000B70F5">
        <w:rPr>
          <w:rFonts w:ascii="Times New Roman" w:hAnsi="Times New Roman"/>
          <w:b/>
          <w:bCs/>
          <w:szCs w:val="24"/>
        </w:rPr>
        <w:t>–</w:t>
      </w:r>
      <w:r w:rsidR="00A252F6" w:rsidRPr="00606E36">
        <w:rPr>
          <w:rFonts w:ascii="Times New Roman" w:hAnsi="Times New Roman"/>
          <w:szCs w:val="24"/>
        </w:rPr>
        <w:t xml:space="preserve"> </w:t>
      </w:r>
      <w:r w:rsidRPr="00606E36">
        <w:rPr>
          <w:rFonts w:ascii="Times New Roman" w:hAnsi="Times New Roman"/>
          <w:szCs w:val="24"/>
        </w:rPr>
        <w:t>užtikrinti sav</w:t>
      </w:r>
      <w:r w:rsidR="00A252F6" w:rsidRPr="00606E36">
        <w:rPr>
          <w:rFonts w:ascii="Times New Roman" w:hAnsi="Times New Roman"/>
          <w:szCs w:val="24"/>
        </w:rPr>
        <w:t xml:space="preserve">ivaldos plėtrą, sukurti sveiką, </w:t>
      </w:r>
      <w:r w:rsidRPr="00606E36">
        <w:rPr>
          <w:rFonts w:ascii="Times New Roman" w:hAnsi="Times New Roman"/>
          <w:szCs w:val="24"/>
        </w:rPr>
        <w:t>švarią, saugią ir patogią gyvenamąją aplinką, pagerinti gyvenimo kokybę kiekvienam bendruomenės nariui,</w:t>
      </w:r>
      <w:r w:rsidR="00C6029B" w:rsidRPr="00606E36">
        <w:rPr>
          <w:rFonts w:ascii="Times New Roman" w:hAnsi="Times New Roman"/>
          <w:szCs w:val="24"/>
        </w:rPr>
        <w:t xml:space="preserve"> tęsti kultūrinio turizmo</w:t>
      </w:r>
      <w:r w:rsidRPr="00606E36">
        <w:rPr>
          <w:rFonts w:ascii="Times New Roman" w:hAnsi="Times New Roman"/>
          <w:szCs w:val="24"/>
        </w:rPr>
        <w:t xml:space="preserve"> </w:t>
      </w:r>
      <w:r w:rsidR="00C6029B" w:rsidRPr="00606E36">
        <w:rPr>
          <w:rFonts w:ascii="Times New Roman" w:hAnsi="Times New Roman"/>
          <w:szCs w:val="24"/>
        </w:rPr>
        <w:t xml:space="preserve">plėtrą </w:t>
      </w:r>
      <w:proofErr w:type="spellStart"/>
      <w:r w:rsidR="00C6029B" w:rsidRPr="00606E36">
        <w:rPr>
          <w:rFonts w:ascii="Times New Roman" w:hAnsi="Times New Roman"/>
          <w:szCs w:val="24"/>
        </w:rPr>
        <w:t>Zyplių</w:t>
      </w:r>
      <w:proofErr w:type="spellEnd"/>
      <w:r w:rsidR="00C6029B" w:rsidRPr="00606E36">
        <w:rPr>
          <w:rFonts w:ascii="Times New Roman" w:hAnsi="Times New Roman"/>
          <w:szCs w:val="24"/>
        </w:rPr>
        <w:t xml:space="preserve"> dvaro ansamblyje, </w:t>
      </w:r>
      <w:r w:rsidRPr="00606E36">
        <w:rPr>
          <w:rFonts w:ascii="Times New Roman" w:hAnsi="Times New Roman"/>
          <w:szCs w:val="24"/>
        </w:rPr>
        <w:t>efektyviai išnaudoti</w:t>
      </w:r>
      <w:r w:rsidR="00A0727D" w:rsidRPr="00606E36">
        <w:rPr>
          <w:rFonts w:ascii="Times New Roman" w:hAnsi="Times New Roman"/>
          <w:szCs w:val="24"/>
        </w:rPr>
        <w:t xml:space="preserve"> visus turimus gamtos resursus </w:t>
      </w:r>
      <w:r w:rsidRPr="00606E36">
        <w:rPr>
          <w:rFonts w:ascii="Times New Roman" w:hAnsi="Times New Roman"/>
          <w:szCs w:val="24"/>
        </w:rPr>
        <w:t xml:space="preserve">kaimo turizmo vystymui, </w:t>
      </w:r>
      <w:r w:rsidR="00DB2B31" w:rsidRPr="00606E36">
        <w:rPr>
          <w:rFonts w:ascii="Times New Roman" w:hAnsi="Times New Roman"/>
          <w:szCs w:val="24"/>
        </w:rPr>
        <w:t>pritraukti</w:t>
      </w:r>
      <w:r w:rsidRPr="00606E36">
        <w:rPr>
          <w:rFonts w:ascii="Times New Roman" w:hAnsi="Times New Roman"/>
          <w:szCs w:val="24"/>
        </w:rPr>
        <w:t xml:space="preserve"> investicijas siekiant sukurti palankias sąlygas verslui.</w:t>
      </w:r>
    </w:p>
    <w:p w14:paraId="33FD7D0C" w14:textId="77777777" w:rsidR="004D746E" w:rsidRPr="001D059E" w:rsidRDefault="004D746E" w:rsidP="006774CC">
      <w:pPr>
        <w:tabs>
          <w:tab w:val="left" w:pos="1785"/>
        </w:tabs>
        <w:ind w:firstLine="720"/>
        <w:jc w:val="both"/>
        <w:rPr>
          <w:rFonts w:ascii="Times New Roman" w:hAnsi="Times New Roman"/>
          <w:szCs w:val="24"/>
        </w:rPr>
      </w:pPr>
    </w:p>
    <w:p w14:paraId="6B2F04A9" w14:textId="098048CC" w:rsidR="009619D4" w:rsidRPr="001D059E" w:rsidRDefault="009619D4" w:rsidP="00CA18A5">
      <w:pPr>
        <w:tabs>
          <w:tab w:val="left" w:pos="709"/>
        </w:tabs>
        <w:ind w:firstLine="720"/>
        <w:jc w:val="both"/>
        <w:rPr>
          <w:rFonts w:ascii="Times New Roman" w:hAnsi="Times New Roman"/>
          <w:szCs w:val="24"/>
        </w:rPr>
      </w:pPr>
      <w:r w:rsidRPr="001D059E">
        <w:rPr>
          <w:rFonts w:ascii="Times New Roman" w:hAnsi="Times New Roman"/>
          <w:szCs w:val="24"/>
        </w:rPr>
        <w:t xml:space="preserve">Šakių rajono savivaldybės administracijos Lukšių </w:t>
      </w:r>
      <w:r w:rsidR="000C6A52" w:rsidRPr="001D059E">
        <w:rPr>
          <w:rFonts w:ascii="Times New Roman" w:hAnsi="Times New Roman"/>
          <w:szCs w:val="24"/>
        </w:rPr>
        <w:t xml:space="preserve">seniūnija planuodama </w:t>
      </w:r>
      <w:r w:rsidR="003B2D4A" w:rsidRPr="001D059E">
        <w:rPr>
          <w:rFonts w:ascii="Times New Roman" w:hAnsi="Times New Roman"/>
          <w:szCs w:val="24"/>
        </w:rPr>
        <w:t>202</w:t>
      </w:r>
      <w:r w:rsidR="004233B3">
        <w:rPr>
          <w:rFonts w:ascii="Times New Roman" w:hAnsi="Times New Roman"/>
          <w:szCs w:val="24"/>
        </w:rPr>
        <w:t>6</w:t>
      </w:r>
      <w:r w:rsidR="000C6A52" w:rsidRPr="001D059E">
        <w:rPr>
          <w:rFonts w:ascii="Times New Roman" w:hAnsi="Times New Roman"/>
          <w:szCs w:val="24"/>
        </w:rPr>
        <w:t xml:space="preserve"> metų veiklą, vadovaujasi Šakių rajono savivaldyb</w:t>
      </w:r>
      <w:r w:rsidR="00E476D0" w:rsidRPr="001D059E">
        <w:rPr>
          <w:rFonts w:ascii="Times New Roman" w:hAnsi="Times New Roman"/>
          <w:szCs w:val="24"/>
        </w:rPr>
        <w:t>ės 2025</w:t>
      </w:r>
      <w:r w:rsidR="006774CC" w:rsidRPr="001D059E">
        <w:rPr>
          <w:rFonts w:ascii="Times New Roman" w:hAnsi="Times New Roman"/>
          <w:szCs w:val="24"/>
        </w:rPr>
        <w:t>–</w:t>
      </w:r>
      <w:r w:rsidR="00E476D0" w:rsidRPr="001D059E">
        <w:rPr>
          <w:rFonts w:ascii="Times New Roman" w:hAnsi="Times New Roman"/>
          <w:szCs w:val="24"/>
        </w:rPr>
        <w:t>2035</w:t>
      </w:r>
      <w:r w:rsidR="000C6A52" w:rsidRPr="001D059E">
        <w:rPr>
          <w:rFonts w:ascii="Times New Roman" w:hAnsi="Times New Roman"/>
          <w:szCs w:val="24"/>
        </w:rPr>
        <w:t xml:space="preserve"> metų strateginiu plėtros planu, patvirtintu </w:t>
      </w:r>
      <w:r w:rsidR="000C1B9D" w:rsidRPr="001D059E">
        <w:rPr>
          <w:rFonts w:ascii="Times New Roman" w:hAnsi="Times New Roman"/>
          <w:szCs w:val="24"/>
        </w:rPr>
        <w:t xml:space="preserve">Šakių </w:t>
      </w:r>
      <w:r w:rsidR="00E24A21" w:rsidRPr="001D059E">
        <w:rPr>
          <w:rFonts w:ascii="Times New Roman" w:hAnsi="Times New Roman"/>
          <w:szCs w:val="24"/>
        </w:rPr>
        <w:t xml:space="preserve">rajono savivaldybės tarybos </w:t>
      </w:r>
      <w:r w:rsidR="00E476D0" w:rsidRPr="001D059E">
        <w:rPr>
          <w:rFonts w:ascii="Times New Roman" w:hAnsi="Times New Roman"/>
          <w:szCs w:val="24"/>
        </w:rPr>
        <w:t>2024</w:t>
      </w:r>
      <w:r w:rsidR="00664CF9" w:rsidRPr="001D059E">
        <w:rPr>
          <w:rFonts w:ascii="Times New Roman" w:hAnsi="Times New Roman"/>
          <w:szCs w:val="24"/>
        </w:rPr>
        <w:t xml:space="preserve"> m. gruodžio 2</w:t>
      </w:r>
      <w:r w:rsidR="00E476D0" w:rsidRPr="001D059E">
        <w:rPr>
          <w:rFonts w:ascii="Times New Roman" w:hAnsi="Times New Roman"/>
          <w:szCs w:val="24"/>
        </w:rPr>
        <w:t>0 d. sprendimu Nr. T-402</w:t>
      </w:r>
      <w:r w:rsidR="00664CF9" w:rsidRPr="001D059E">
        <w:rPr>
          <w:rFonts w:ascii="Times New Roman" w:hAnsi="Times New Roman"/>
          <w:szCs w:val="24"/>
        </w:rPr>
        <w:t xml:space="preserve"> ,,Dėl </w:t>
      </w:r>
      <w:r w:rsidR="00E476D0" w:rsidRPr="001D059E">
        <w:rPr>
          <w:rFonts w:ascii="Times New Roman" w:hAnsi="Times New Roman"/>
          <w:szCs w:val="24"/>
        </w:rPr>
        <w:t xml:space="preserve">Šakių </w:t>
      </w:r>
      <w:r w:rsidR="00664CF9" w:rsidRPr="001D059E">
        <w:rPr>
          <w:rFonts w:ascii="Times New Roman" w:hAnsi="Times New Roman"/>
          <w:szCs w:val="24"/>
        </w:rPr>
        <w:t>rajono savivaldybės 20</w:t>
      </w:r>
      <w:r w:rsidR="00E476D0" w:rsidRPr="001D059E">
        <w:rPr>
          <w:rFonts w:ascii="Times New Roman" w:hAnsi="Times New Roman"/>
          <w:szCs w:val="24"/>
        </w:rPr>
        <w:t>25</w:t>
      </w:r>
      <w:r w:rsidR="00A21011" w:rsidRPr="001D059E">
        <w:rPr>
          <w:rFonts w:ascii="Times New Roman" w:hAnsi="Times New Roman"/>
          <w:szCs w:val="24"/>
        </w:rPr>
        <w:t>–</w:t>
      </w:r>
      <w:r w:rsidR="00664CF9" w:rsidRPr="001D059E">
        <w:rPr>
          <w:rFonts w:ascii="Times New Roman" w:hAnsi="Times New Roman"/>
          <w:szCs w:val="24"/>
        </w:rPr>
        <w:t>20</w:t>
      </w:r>
      <w:r w:rsidR="00E476D0" w:rsidRPr="001D059E">
        <w:rPr>
          <w:rFonts w:ascii="Times New Roman" w:hAnsi="Times New Roman"/>
          <w:szCs w:val="24"/>
        </w:rPr>
        <w:t>35</w:t>
      </w:r>
      <w:r w:rsidR="00664CF9" w:rsidRPr="001D059E">
        <w:rPr>
          <w:rFonts w:ascii="Times New Roman" w:hAnsi="Times New Roman"/>
          <w:szCs w:val="24"/>
        </w:rPr>
        <w:t xml:space="preserve"> metų strateginio plėtros plano patvirtinimo“ ir </w:t>
      </w:r>
      <w:r w:rsidR="00225CA9" w:rsidRPr="001D059E">
        <w:rPr>
          <w:rFonts w:ascii="Times New Roman" w:hAnsi="Times New Roman"/>
          <w:szCs w:val="24"/>
        </w:rPr>
        <w:t>Šakių</w:t>
      </w:r>
      <w:r w:rsidR="00C154D1" w:rsidRPr="001D059E">
        <w:rPr>
          <w:rFonts w:ascii="Times New Roman" w:hAnsi="Times New Roman"/>
          <w:szCs w:val="24"/>
        </w:rPr>
        <w:t xml:space="preserve"> </w:t>
      </w:r>
      <w:r w:rsidR="00225CA9" w:rsidRPr="001D059E">
        <w:rPr>
          <w:rFonts w:ascii="Times New Roman" w:hAnsi="Times New Roman"/>
          <w:szCs w:val="24"/>
        </w:rPr>
        <w:t>rajono savivaldybės strateginiu veiklos planu</w:t>
      </w:r>
      <w:r w:rsidR="00664CF9" w:rsidRPr="001D059E">
        <w:rPr>
          <w:rFonts w:ascii="Times New Roman" w:hAnsi="Times New Roman"/>
          <w:szCs w:val="24"/>
        </w:rPr>
        <w:t xml:space="preserve">, patvirtintu Šakių rajono savivaldybės tarybos </w:t>
      </w:r>
      <w:r w:rsidR="00E24A21" w:rsidRPr="001D059E">
        <w:rPr>
          <w:rFonts w:ascii="Times New Roman" w:hAnsi="Times New Roman"/>
          <w:szCs w:val="24"/>
        </w:rPr>
        <w:t>202</w:t>
      </w:r>
      <w:r w:rsidR="004233B3">
        <w:rPr>
          <w:rFonts w:ascii="Times New Roman" w:hAnsi="Times New Roman"/>
          <w:szCs w:val="24"/>
        </w:rPr>
        <w:t>6</w:t>
      </w:r>
      <w:r w:rsidR="000C1B9D" w:rsidRPr="001D059E">
        <w:rPr>
          <w:rFonts w:ascii="Times New Roman" w:hAnsi="Times New Roman"/>
          <w:szCs w:val="24"/>
        </w:rPr>
        <w:t xml:space="preserve"> m. </w:t>
      </w:r>
      <w:r w:rsidR="00E64E9C" w:rsidRPr="001D059E">
        <w:rPr>
          <w:rFonts w:ascii="Times New Roman" w:hAnsi="Times New Roman"/>
          <w:szCs w:val="24"/>
        </w:rPr>
        <w:t xml:space="preserve">vasario </w:t>
      </w:r>
      <w:r w:rsidR="004233B3">
        <w:rPr>
          <w:rFonts w:ascii="Times New Roman" w:hAnsi="Times New Roman"/>
          <w:szCs w:val="24"/>
        </w:rPr>
        <w:t>13</w:t>
      </w:r>
      <w:r w:rsidR="000C1B9D" w:rsidRPr="001D059E">
        <w:rPr>
          <w:rFonts w:ascii="Times New Roman" w:hAnsi="Times New Roman"/>
          <w:szCs w:val="24"/>
        </w:rPr>
        <w:t xml:space="preserve"> d. </w:t>
      </w:r>
      <w:r w:rsidR="000C6A52" w:rsidRPr="001D059E">
        <w:rPr>
          <w:rFonts w:ascii="Times New Roman" w:hAnsi="Times New Roman"/>
          <w:szCs w:val="24"/>
        </w:rPr>
        <w:t>sprendimu Nr. T-</w:t>
      </w:r>
      <w:r w:rsidR="00E476D0" w:rsidRPr="001D059E">
        <w:rPr>
          <w:rFonts w:ascii="Times New Roman" w:hAnsi="Times New Roman"/>
          <w:szCs w:val="24"/>
        </w:rPr>
        <w:t>9</w:t>
      </w:r>
      <w:r w:rsidR="00B44293" w:rsidRPr="001D059E">
        <w:rPr>
          <w:rFonts w:ascii="Times New Roman" w:hAnsi="Times New Roman"/>
          <w:szCs w:val="24"/>
        </w:rPr>
        <w:t xml:space="preserve"> </w:t>
      </w:r>
      <w:r w:rsidR="00B44293" w:rsidRPr="001D059E">
        <w:rPr>
          <w:rFonts w:ascii="Times New Roman" w:hAnsi="Times New Roman"/>
        </w:rPr>
        <w:t>„</w:t>
      </w:r>
      <w:r w:rsidR="00B44293" w:rsidRPr="001D059E">
        <w:rPr>
          <w:rFonts w:ascii="Times New Roman" w:hAnsi="Times New Roman"/>
          <w:szCs w:val="24"/>
        </w:rPr>
        <w:t>Dėl</w:t>
      </w:r>
      <w:r w:rsidR="00E24A21" w:rsidRPr="001D059E">
        <w:rPr>
          <w:rFonts w:ascii="Times New Roman" w:hAnsi="Times New Roman"/>
          <w:szCs w:val="24"/>
        </w:rPr>
        <w:t xml:space="preserve"> Šakių </w:t>
      </w:r>
      <w:r w:rsidR="005406D8" w:rsidRPr="001D059E">
        <w:rPr>
          <w:rFonts w:ascii="Times New Roman" w:hAnsi="Times New Roman"/>
          <w:szCs w:val="24"/>
        </w:rPr>
        <w:t>rajono savivaldybė</w:t>
      </w:r>
      <w:r w:rsidR="00E24A21" w:rsidRPr="001D059E">
        <w:rPr>
          <w:rFonts w:ascii="Times New Roman" w:hAnsi="Times New Roman"/>
          <w:szCs w:val="24"/>
        </w:rPr>
        <w:t>s 202</w:t>
      </w:r>
      <w:r w:rsidR="004233B3">
        <w:rPr>
          <w:rFonts w:ascii="Times New Roman" w:hAnsi="Times New Roman"/>
          <w:szCs w:val="24"/>
        </w:rPr>
        <w:t>6</w:t>
      </w:r>
      <w:r w:rsidR="006774CC" w:rsidRPr="001D059E">
        <w:rPr>
          <w:rFonts w:ascii="Times New Roman" w:hAnsi="Times New Roman"/>
          <w:szCs w:val="24"/>
        </w:rPr>
        <w:t>–</w:t>
      </w:r>
      <w:r w:rsidR="005406D8" w:rsidRPr="001D059E">
        <w:rPr>
          <w:rFonts w:ascii="Times New Roman" w:hAnsi="Times New Roman"/>
          <w:szCs w:val="24"/>
        </w:rPr>
        <w:t>202</w:t>
      </w:r>
      <w:r w:rsidR="004233B3">
        <w:rPr>
          <w:rFonts w:ascii="Times New Roman" w:hAnsi="Times New Roman"/>
          <w:szCs w:val="24"/>
        </w:rPr>
        <w:t>8</w:t>
      </w:r>
      <w:r w:rsidR="005406D8" w:rsidRPr="001D059E">
        <w:rPr>
          <w:rFonts w:ascii="Times New Roman" w:hAnsi="Times New Roman"/>
          <w:szCs w:val="24"/>
        </w:rPr>
        <w:t xml:space="preserve"> metų strateginio</w:t>
      </w:r>
      <w:r w:rsidR="00E24A21" w:rsidRPr="001D059E">
        <w:rPr>
          <w:rFonts w:ascii="Times New Roman" w:hAnsi="Times New Roman"/>
          <w:szCs w:val="24"/>
        </w:rPr>
        <w:t xml:space="preserve"> veiklos plano </w:t>
      </w:r>
      <w:r w:rsidR="005406D8" w:rsidRPr="001D059E">
        <w:rPr>
          <w:rFonts w:ascii="Times New Roman" w:hAnsi="Times New Roman"/>
          <w:szCs w:val="24"/>
        </w:rPr>
        <w:t>patvirtinimo</w:t>
      </w:r>
      <w:r w:rsidR="00B44293" w:rsidRPr="001D059E">
        <w:rPr>
          <w:rFonts w:ascii="Times New Roman" w:hAnsi="Times New Roman"/>
          <w:szCs w:val="24"/>
        </w:rPr>
        <w:t>“</w:t>
      </w:r>
      <w:r w:rsidR="009C57A9" w:rsidRPr="001D059E">
        <w:rPr>
          <w:rFonts w:ascii="Times New Roman" w:hAnsi="Times New Roman"/>
          <w:szCs w:val="24"/>
        </w:rPr>
        <w:t>,</w:t>
      </w:r>
      <w:r w:rsidR="004522E3" w:rsidRPr="001D059E">
        <w:rPr>
          <w:rFonts w:ascii="Times New Roman" w:hAnsi="Times New Roman"/>
          <w:szCs w:val="24"/>
        </w:rPr>
        <w:t xml:space="preserve"> bei</w:t>
      </w:r>
      <w:r w:rsidR="00E476D0" w:rsidRPr="001D059E">
        <w:rPr>
          <w:rFonts w:ascii="Times New Roman" w:hAnsi="Times New Roman"/>
          <w:szCs w:val="24"/>
        </w:rPr>
        <w:t xml:space="preserve"> išsikelia sau uždavinius</w:t>
      </w:r>
      <w:r w:rsidR="00FF7BD5" w:rsidRPr="001D059E">
        <w:rPr>
          <w:rFonts w:ascii="Times New Roman" w:hAnsi="Times New Roman"/>
          <w:szCs w:val="24"/>
        </w:rPr>
        <w:t>:</w:t>
      </w:r>
    </w:p>
    <w:p w14:paraId="24A1A13A" w14:textId="77777777" w:rsidR="00E476D0" w:rsidRPr="001D059E" w:rsidRDefault="00E476D0" w:rsidP="00CA18A5">
      <w:pPr>
        <w:pStyle w:val="Sraopastraipa"/>
        <w:numPr>
          <w:ilvl w:val="0"/>
          <w:numId w:val="15"/>
        </w:numPr>
        <w:ind w:left="0" w:firstLine="720"/>
        <w:jc w:val="both"/>
      </w:pPr>
      <w:r w:rsidRPr="001D059E">
        <w:t>Formuoti šiuolaikinę susisiekimo infrastruktūrą;</w:t>
      </w:r>
    </w:p>
    <w:p w14:paraId="5058D30F" w14:textId="327E3F4F" w:rsidR="008C577D" w:rsidRPr="001D059E" w:rsidRDefault="00E476D0" w:rsidP="00CA18A5">
      <w:pPr>
        <w:pStyle w:val="Sraopastraipa"/>
        <w:numPr>
          <w:ilvl w:val="0"/>
          <w:numId w:val="15"/>
        </w:numPr>
        <w:ind w:left="0" w:firstLine="720"/>
        <w:jc w:val="both"/>
      </w:pPr>
      <w:r w:rsidRPr="001D059E">
        <w:t>Užtikrinti savivaldybės teritorijų vystymosi kryptingumą, jų prieinamumą ir atitiktį gyventojų poreikiams;</w:t>
      </w:r>
    </w:p>
    <w:p w14:paraId="7AA5CF6C" w14:textId="006B007B" w:rsidR="00CE7529" w:rsidRPr="001D059E" w:rsidRDefault="00E476D0" w:rsidP="00CA18A5">
      <w:pPr>
        <w:pStyle w:val="Sraopastraipa"/>
        <w:numPr>
          <w:ilvl w:val="0"/>
          <w:numId w:val="15"/>
        </w:numPr>
        <w:ind w:left="0" w:firstLine="720"/>
        <w:jc w:val="both"/>
      </w:pPr>
      <w:r w:rsidRPr="001D059E">
        <w:t xml:space="preserve">Mažinti socialinės dezintegracijos ir skurdo prielaidas; </w:t>
      </w:r>
    </w:p>
    <w:p w14:paraId="56CB4032" w14:textId="1BDBCFE7" w:rsidR="0011648A" w:rsidRPr="001D059E" w:rsidRDefault="001D059E" w:rsidP="00CA18A5">
      <w:pPr>
        <w:pStyle w:val="Sraopastraipa"/>
        <w:numPr>
          <w:ilvl w:val="0"/>
          <w:numId w:val="15"/>
        </w:numPr>
        <w:ind w:left="0" w:firstLine="720"/>
        <w:jc w:val="both"/>
      </w:pPr>
      <w:r w:rsidRPr="001D059E">
        <w:t>U</w:t>
      </w:r>
      <w:r w:rsidR="0011648A" w:rsidRPr="001D059E">
        <w:t>žtikrinti savivaldybės funkcijų</w:t>
      </w:r>
      <w:r w:rsidRPr="001D059E">
        <w:t xml:space="preserve"> ir įsipareigojimų</w:t>
      </w:r>
      <w:r w:rsidR="0011648A" w:rsidRPr="001D059E">
        <w:t xml:space="preserve"> vykdymą;</w:t>
      </w:r>
    </w:p>
    <w:p w14:paraId="71272F42" w14:textId="6A658B69" w:rsidR="004522E3" w:rsidRPr="00606E36" w:rsidRDefault="001D059E" w:rsidP="00CA18A5">
      <w:pPr>
        <w:pStyle w:val="Sraopastraipa"/>
        <w:numPr>
          <w:ilvl w:val="0"/>
          <w:numId w:val="15"/>
        </w:numPr>
        <w:ind w:left="0" w:firstLine="720"/>
        <w:jc w:val="both"/>
      </w:pPr>
      <w:r w:rsidRPr="001D059E">
        <w:t>Gerinti viešojo valdymo praktiką</w:t>
      </w:r>
      <w:r w:rsidR="00DC1EF7">
        <w:t>.</w:t>
      </w:r>
    </w:p>
    <w:p w14:paraId="4119341E" w14:textId="56141DCF" w:rsidR="00B544E0" w:rsidRDefault="001D059E" w:rsidP="00CA18A5">
      <w:pPr>
        <w:ind w:left="720" w:firstLine="720"/>
        <w:rPr>
          <w:rFonts w:ascii="Times New Roman" w:hAnsi="Times New Roman"/>
          <w:color w:val="FF0000"/>
          <w:szCs w:val="24"/>
        </w:rPr>
      </w:pPr>
      <w:r>
        <w:rPr>
          <w:rFonts w:ascii="Times New Roman" w:hAnsi="Times New Roman"/>
          <w:b/>
          <w:szCs w:val="24"/>
        </w:rPr>
        <w:tab/>
      </w:r>
    </w:p>
    <w:p w14:paraId="7EF14ABF" w14:textId="576CA309" w:rsidR="00B544E0" w:rsidRPr="00F14030" w:rsidRDefault="00B544E0" w:rsidP="00CA18A5">
      <w:pPr>
        <w:ind w:firstLine="720"/>
        <w:jc w:val="both"/>
        <w:rPr>
          <w:rFonts w:ascii="Times New Roman" w:hAnsi="Times New Roman"/>
          <w:szCs w:val="24"/>
        </w:rPr>
      </w:pPr>
      <w:r w:rsidRPr="00F14030">
        <w:rPr>
          <w:rFonts w:ascii="Times New Roman" w:hAnsi="Times New Roman"/>
          <w:color w:val="000000" w:themeColor="text1"/>
          <w:szCs w:val="24"/>
        </w:rPr>
        <w:t xml:space="preserve">Šakių rajono savivaldybės </w:t>
      </w:r>
      <w:r w:rsidRPr="00F14030">
        <w:rPr>
          <w:rFonts w:ascii="Times New Roman" w:hAnsi="Times New Roman"/>
          <w:szCs w:val="24"/>
        </w:rPr>
        <w:t xml:space="preserve">2025–2035 </w:t>
      </w:r>
      <w:r w:rsidRPr="00F14030">
        <w:rPr>
          <w:rFonts w:ascii="Times New Roman" w:hAnsi="Times New Roman"/>
          <w:color w:val="000000" w:themeColor="text1"/>
          <w:szCs w:val="24"/>
        </w:rPr>
        <w:t xml:space="preserve">metų strateginiame </w:t>
      </w:r>
      <w:r w:rsidRPr="00F14030">
        <w:rPr>
          <w:rFonts w:ascii="Times New Roman" w:hAnsi="Times New Roman"/>
          <w:szCs w:val="24"/>
        </w:rPr>
        <w:t>plėtros plane</w:t>
      </w:r>
      <w:r w:rsidRPr="00F14030">
        <w:rPr>
          <w:rFonts w:ascii="Times New Roman" w:hAnsi="Times New Roman"/>
        </w:rPr>
        <w:t xml:space="preserve"> numatyta Šakių rajono savivaldybės vizija: </w:t>
      </w:r>
      <w:r w:rsidRPr="00F14030">
        <w:rPr>
          <w:rFonts w:ascii="Times New Roman" w:hAnsi="Times New Roman"/>
          <w:szCs w:val="24"/>
        </w:rPr>
        <w:t>patogus gyventi zanavykų kraštas, puoselėjantis tradicijas ir užtikrinantis darnią plėtrą bei gyvenimo kokybę.</w:t>
      </w:r>
    </w:p>
    <w:p w14:paraId="09CD7827" w14:textId="204E9703" w:rsidR="00B544E0" w:rsidRDefault="00B544E0" w:rsidP="00CA18A5">
      <w:pPr>
        <w:ind w:firstLine="720"/>
        <w:jc w:val="both"/>
        <w:rPr>
          <w:rFonts w:ascii="Times New Roman" w:hAnsi="Times New Roman"/>
          <w:szCs w:val="24"/>
        </w:rPr>
      </w:pPr>
      <w:r>
        <w:rPr>
          <w:rFonts w:ascii="Times New Roman" w:hAnsi="Times New Roman"/>
          <w:color w:val="000000" w:themeColor="text1"/>
          <w:szCs w:val="24"/>
        </w:rPr>
        <w:t xml:space="preserve">Šakių rajono savivaldybės </w:t>
      </w:r>
      <w:r w:rsidRPr="00F14030">
        <w:rPr>
          <w:rFonts w:ascii="Times New Roman" w:hAnsi="Times New Roman"/>
          <w:szCs w:val="24"/>
        </w:rPr>
        <w:t>202</w:t>
      </w:r>
      <w:r w:rsidR="004233B3">
        <w:rPr>
          <w:rFonts w:ascii="Times New Roman" w:hAnsi="Times New Roman"/>
          <w:szCs w:val="24"/>
        </w:rPr>
        <w:t>6</w:t>
      </w:r>
      <w:r w:rsidRPr="00F14030">
        <w:rPr>
          <w:rFonts w:ascii="Times New Roman" w:hAnsi="Times New Roman"/>
          <w:szCs w:val="24"/>
        </w:rPr>
        <w:t>–202</w:t>
      </w:r>
      <w:r w:rsidR="004233B3">
        <w:rPr>
          <w:rFonts w:ascii="Times New Roman" w:hAnsi="Times New Roman"/>
          <w:szCs w:val="24"/>
        </w:rPr>
        <w:t>8</w:t>
      </w:r>
      <w:r w:rsidRPr="00F14030">
        <w:rPr>
          <w:rFonts w:ascii="Times New Roman" w:hAnsi="Times New Roman"/>
          <w:szCs w:val="24"/>
        </w:rPr>
        <w:t xml:space="preserve"> </w:t>
      </w:r>
      <w:r>
        <w:rPr>
          <w:rFonts w:ascii="Times New Roman" w:hAnsi="Times New Roman"/>
          <w:color w:val="000000" w:themeColor="text1"/>
          <w:szCs w:val="24"/>
        </w:rPr>
        <w:t>metų strateginis veiklos planas parengtas vadovaujantis strateginiame plėtros plane nustatytais tikslais, uždaviniais ir priemonėmis</w:t>
      </w:r>
      <w:r w:rsidR="00F14030">
        <w:rPr>
          <w:rFonts w:ascii="Times New Roman" w:hAnsi="Times New Roman"/>
          <w:color w:val="000000" w:themeColor="text1"/>
          <w:szCs w:val="24"/>
        </w:rPr>
        <w:t>.</w:t>
      </w:r>
      <w:r>
        <w:rPr>
          <w:rFonts w:ascii="Times New Roman" w:hAnsi="Times New Roman"/>
          <w:color w:val="000000" w:themeColor="text1"/>
          <w:szCs w:val="24"/>
        </w:rPr>
        <w:t xml:space="preserve"> Strateginio veiklos plano </w:t>
      </w:r>
      <w:r w:rsidRPr="00F14030">
        <w:rPr>
          <w:rFonts w:ascii="Times New Roman" w:hAnsi="Times New Roman"/>
          <w:szCs w:val="24"/>
        </w:rPr>
        <w:t>uždavinių p</w:t>
      </w:r>
      <w:r>
        <w:rPr>
          <w:rFonts w:ascii="Times New Roman" w:hAnsi="Times New Roman"/>
          <w:color w:val="000000" w:themeColor="text1"/>
          <w:szCs w:val="24"/>
        </w:rPr>
        <w:t xml:space="preserve">asiekimai ir programų įgyvendinimas prisidės prie strateginiame plėtros plane nustatytų tikslų, uždavinių ir priemonių įgyvendinimo. </w:t>
      </w:r>
    </w:p>
    <w:p w14:paraId="3ABFCDE2" w14:textId="2A871FE6" w:rsidR="00035C13" w:rsidRDefault="00035C13" w:rsidP="00CA18A5">
      <w:pPr>
        <w:ind w:firstLine="720"/>
        <w:jc w:val="both"/>
        <w:rPr>
          <w:rFonts w:ascii="Times New Roman" w:hAnsi="Times New Roman"/>
          <w:b/>
          <w:szCs w:val="24"/>
        </w:rPr>
      </w:pPr>
    </w:p>
    <w:p w14:paraId="0C906DD2" w14:textId="77777777" w:rsidR="00CA18A5" w:rsidRDefault="00CA18A5" w:rsidP="00CA18A5">
      <w:pPr>
        <w:ind w:firstLine="720"/>
        <w:jc w:val="both"/>
        <w:rPr>
          <w:rFonts w:ascii="Times New Roman" w:hAnsi="Times New Roman"/>
          <w:b/>
          <w:szCs w:val="24"/>
        </w:rPr>
      </w:pPr>
    </w:p>
    <w:p w14:paraId="5ABB3643" w14:textId="77777777" w:rsidR="00CA18A5" w:rsidRDefault="00CA18A5" w:rsidP="002B6C12">
      <w:pPr>
        <w:jc w:val="both"/>
        <w:rPr>
          <w:rFonts w:ascii="Times New Roman" w:hAnsi="Times New Roman"/>
          <w:b/>
          <w:szCs w:val="24"/>
        </w:rPr>
      </w:pPr>
    </w:p>
    <w:p w14:paraId="153A9A58" w14:textId="77777777" w:rsidR="00CA18A5" w:rsidRDefault="00CA18A5" w:rsidP="002B6C12">
      <w:pPr>
        <w:jc w:val="both"/>
        <w:rPr>
          <w:rFonts w:ascii="Times New Roman" w:hAnsi="Times New Roman"/>
          <w:b/>
          <w:szCs w:val="24"/>
        </w:rPr>
      </w:pPr>
    </w:p>
    <w:p w14:paraId="216A96E3" w14:textId="77777777" w:rsidR="00CA18A5" w:rsidRDefault="00CA18A5" w:rsidP="002B6C12">
      <w:pPr>
        <w:jc w:val="both"/>
        <w:rPr>
          <w:rFonts w:ascii="Times New Roman" w:hAnsi="Times New Roman"/>
          <w:b/>
          <w:szCs w:val="24"/>
        </w:rPr>
      </w:pPr>
    </w:p>
    <w:p w14:paraId="45C921CB" w14:textId="77777777" w:rsidR="00CA18A5" w:rsidRDefault="00CA18A5" w:rsidP="002B6C12">
      <w:pPr>
        <w:jc w:val="both"/>
        <w:rPr>
          <w:rFonts w:ascii="Times New Roman" w:hAnsi="Times New Roman"/>
          <w:b/>
          <w:szCs w:val="24"/>
        </w:rPr>
      </w:pPr>
    </w:p>
    <w:p w14:paraId="2DF899F1" w14:textId="70F8EF9C" w:rsidR="009619D4" w:rsidRPr="00606E36" w:rsidRDefault="001D059E" w:rsidP="00CA18A5">
      <w:pPr>
        <w:jc w:val="center"/>
        <w:rPr>
          <w:rFonts w:ascii="Times New Roman" w:hAnsi="Times New Roman"/>
          <w:b/>
          <w:szCs w:val="24"/>
        </w:rPr>
      </w:pPr>
      <w:r>
        <w:rPr>
          <w:rFonts w:ascii="Times New Roman" w:hAnsi="Times New Roman"/>
          <w:b/>
          <w:szCs w:val="24"/>
        </w:rPr>
        <w:lastRenderedPageBreak/>
        <w:t>202</w:t>
      </w:r>
      <w:r w:rsidR="004233B3">
        <w:rPr>
          <w:rFonts w:ascii="Times New Roman" w:hAnsi="Times New Roman"/>
          <w:b/>
          <w:szCs w:val="24"/>
        </w:rPr>
        <w:t>6</w:t>
      </w:r>
      <w:r>
        <w:rPr>
          <w:rFonts w:ascii="Times New Roman" w:hAnsi="Times New Roman"/>
          <w:b/>
          <w:szCs w:val="24"/>
        </w:rPr>
        <w:t xml:space="preserve"> M. </w:t>
      </w:r>
      <w:r w:rsidR="00FA7889">
        <w:rPr>
          <w:rFonts w:ascii="Times New Roman" w:hAnsi="Times New Roman"/>
          <w:b/>
          <w:szCs w:val="24"/>
        </w:rPr>
        <w:t>STRATEGINIUS</w:t>
      </w:r>
      <w:r w:rsidR="009619D4" w:rsidRPr="00606E36">
        <w:rPr>
          <w:rFonts w:ascii="Times New Roman" w:hAnsi="Times New Roman"/>
          <w:b/>
          <w:szCs w:val="24"/>
        </w:rPr>
        <w:t xml:space="preserve"> </w:t>
      </w:r>
      <w:r w:rsidR="00FA7889">
        <w:rPr>
          <w:rFonts w:ascii="Times New Roman" w:hAnsi="Times New Roman"/>
          <w:b/>
          <w:szCs w:val="24"/>
        </w:rPr>
        <w:t>UŽDAVINIUS</w:t>
      </w:r>
      <w:r w:rsidR="009619D4" w:rsidRPr="00606E36">
        <w:rPr>
          <w:rFonts w:ascii="Times New Roman" w:hAnsi="Times New Roman"/>
          <w:b/>
          <w:szCs w:val="24"/>
        </w:rPr>
        <w:t xml:space="preserve"> ĮGYVENDINANČIOS PROGRAMOS</w:t>
      </w:r>
    </w:p>
    <w:p w14:paraId="353672D7" w14:textId="77777777" w:rsidR="005D4F09" w:rsidRPr="00606E36" w:rsidRDefault="005D4F09" w:rsidP="006774CC">
      <w:pPr>
        <w:ind w:firstLine="720"/>
        <w:jc w:val="both"/>
        <w:rPr>
          <w:rFonts w:ascii="Times New Roman" w:hAnsi="Times New Roman"/>
          <w:szCs w:val="24"/>
        </w:rPr>
      </w:pPr>
    </w:p>
    <w:p w14:paraId="04E0761B" w14:textId="01FB4CF4" w:rsidR="006774CC" w:rsidRPr="00606E36" w:rsidRDefault="009619D4" w:rsidP="006774CC">
      <w:pPr>
        <w:tabs>
          <w:tab w:val="left" w:pos="709"/>
        </w:tabs>
        <w:ind w:firstLine="720"/>
        <w:jc w:val="both"/>
        <w:rPr>
          <w:rFonts w:ascii="Times New Roman" w:hAnsi="Times New Roman"/>
          <w:szCs w:val="24"/>
        </w:rPr>
      </w:pPr>
      <w:r w:rsidRPr="00606E36">
        <w:rPr>
          <w:rFonts w:ascii="Times New Roman" w:hAnsi="Times New Roman"/>
          <w:szCs w:val="24"/>
        </w:rPr>
        <w:t xml:space="preserve">Šakių rajono savivaldybės administracijos </w:t>
      </w:r>
      <w:r w:rsidR="007971C2" w:rsidRPr="00606E36">
        <w:rPr>
          <w:rFonts w:ascii="Times New Roman" w:hAnsi="Times New Roman"/>
          <w:szCs w:val="24"/>
        </w:rPr>
        <w:t>Lukšių</w:t>
      </w:r>
      <w:r w:rsidRPr="00606E36">
        <w:rPr>
          <w:rFonts w:ascii="Times New Roman" w:hAnsi="Times New Roman"/>
          <w:szCs w:val="24"/>
        </w:rPr>
        <w:t xml:space="preserve"> seniūnija, vykdydama savo veiklą, prisideda prie Šakių rajono savivaldybės </w:t>
      </w:r>
      <w:r w:rsidR="00E64E9C">
        <w:rPr>
          <w:rFonts w:ascii="Times New Roman" w:hAnsi="Times New Roman"/>
          <w:szCs w:val="24"/>
        </w:rPr>
        <w:t>202</w:t>
      </w:r>
      <w:r w:rsidR="004233B3">
        <w:rPr>
          <w:rFonts w:ascii="Times New Roman" w:hAnsi="Times New Roman"/>
          <w:szCs w:val="24"/>
        </w:rPr>
        <w:t>6</w:t>
      </w:r>
      <w:r w:rsidR="006774CC" w:rsidRPr="00606E36">
        <w:rPr>
          <w:rFonts w:ascii="Times New Roman" w:hAnsi="Times New Roman"/>
          <w:szCs w:val="24"/>
        </w:rPr>
        <w:t>–</w:t>
      </w:r>
      <w:r w:rsidR="00165BF8" w:rsidRPr="00606E36">
        <w:rPr>
          <w:rFonts w:ascii="Times New Roman" w:hAnsi="Times New Roman"/>
          <w:szCs w:val="24"/>
        </w:rPr>
        <w:t>20</w:t>
      </w:r>
      <w:r w:rsidR="002547AE" w:rsidRPr="00606E36">
        <w:rPr>
          <w:rFonts w:ascii="Times New Roman" w:hAnsi="Times New Roman"/>
          <w:szCs w:val="24"/>
        </w:rPr>
        <w:t>2</w:t>
      </w:r>
      <w:r w:rsidR="004233B3">
        <w:rPr>
          <w:rFonts w:ascii="Times New Roman" w:hAnsi="Times New Roman"/>
          <w:szCs w:val="24"/>
        </w:rPr>
        <w:t>8</w:t>
      </w:r>
      <w:r w:rsidRPr="00606E36">
        <w:rPr>
          <w:rFonts w:ascii="Times New Roman" w:hAnsi="Times New Roman"/>
          <w:szCs w:val="24"/>
        </w:rPr>
        <w:t xml:space="preserve"> metų </w:t>
      </w:r>
      <w:r w:rsidR="00165BF8" w:rsidRPr="00606E36">
        <w:rPr>
          <w:rFonts w:ascii="Times New Roman" w:hAnsi="Times New Roman"/>
          <w:szCs w:val="24"/>
        </w:rPr>
        <w:t>strateginio veiklos plano dalies</w:t>
      </w:r>
      <w:r w:rsidR="00CE1CC1" w:rsidRPr="00606E36">
        <w:rPr>
          <w:rFonts w:ascii="Times New Roman" w:hAnsi="Times New Roman"/>
          <w:szCs w:val="24"/>
        </w:rPr>
        <w:t xml:space="preserve"> programų </w:t>
      </w:r>
      <w:r w:rsidRPr="00606E36">
        <w:rPr>
          <w:rFonts w:ascii="Times New Roman" w:hAnsi="Times New Roman"/>
          <w:szCs w:val="24"/>
        </w:rPr>
        <w:t>įgyvendinimo</w:t>
      </w:r>
      <w:r w:rsidR="00165BF8" w:rsidRPr="00606E36">
        <w:rPr>
          <w:rFonts w:ascii="Times New Roman" w:hAnsi="Times New Roman"/>
          <w:szCs w:val="24"/>
        </w:rPr>
        <w:t>, ta</w:t>
      </w:r>
      <w:r w:rsidR="00484265" w:rsidRPr="00606E36">
        <w:rPr>
          <w:rFonts w:ascii="Times New Roman" w:hAnsi="Times New Roman"/>
          <w:szCs w:val="24"/>
        </w:rPr>
        <w:t>rp jų</w:t>
      </w:r>
      <w:r w:rsidRPr="00606E36">
        <w:rPr>
          <w:rFonts w:ascii="Times New Roman" w:hAnsi="Times New Roman"/>
          <w:szCs w:val="24"/>
        </w:rPr>
        <w:t>:</w:t>
      </w:r>
    </w:p>
    <w:p w14:paraId="321F8EAD" w14:textId="03BF7E40" w:rsidR="006774CC" w:rsidRPr="00606E36" w:rsidRDefault="00DD443F" w:rsidP="006774CC">
      <w:pPr>
        <w:tabs>
          <w:tab w:val="left" w:pos="709"/>
        </w:tabs>
        <w:ind w:firstLine="720"/>
        <w:jc w:val="both"/>
        <w:rPr>
          <w:rFonts w:ascii="Times New Roman" w:hAnsi="Times New Roman"/>
          <w:szCs w:val="24"/>
        </w:rPr>
      </w:pPr>
      <w:r w:rsidRPr="00606E36">
        <w:rPr>
          <w:rFonts w:ascii="Times New Roman" w:hAnsi="Times New Roman"/>
          <w:szCs w:val="24"/>
        </w:rPr>
        <w:t>1</w:t>
      </w:r>
      <w:r w:rsidR="0078531E" w:rsidRPr="00606E36">
        <w:rPr>
          <w:rFonts w:ascii="Times New Roman" w:hAnsi="Times New Roman"/>
          <w:szCs w:val="24"/>
        </w:rPr>
        <w:t xml:space="preserve">. </w:t>
      </w:r>
      <w:r w:rsidR="00526136">
        <w:rPr>
          <w:rFonts w:ascii="Times New Roman" w:hAnsi="Times New Roman"/>
          <w:szCs w:val="24"/>
        </w:rPr>
        <w:t>Teritorijų vystymo ir ekonominės aplinkos gerinimo programa (kodas 001</w:t>
      </w:r>
      <w:r w:rsidRPr="00606E36">
        <w:rPr>
          <w:rFonts w:ascii="Times New Roman" w:hAnsi="Times New Roman"/>
          <w:szCs w:val="24"/>
        </w:rPr>
        <w:t>)</w:t>
      </w:r>
      <w:r w:rsidR="009619D4" w:rsidRPr="00606E36">
        <w:rPr>
          <w:rFonts w:ascii="Times New Roman" w:hAnsi="Times New Roman"/>
          <w:szCs w:val="24"/>
        </w:rPr>
        <w:t>;</w:t>
      </w:r>
    </w:p>
    <w:p w14:paraId="7FB14468" w14:textId="293F3384" w:rsidR="009619D4" w:rsidRPr="00606E36" w:rsidRDefault="00DD443F" w:rsidP="006774CC">
      <w:pPr>
        <w:tabs>
          <w:tab w:val="left" w:pos="709"/>
        </w:tabs>
        <w:ind w:firstLine="720"/>
        <w:jc w:val="both"/>
        <w:rPr>
          <w:rFonts w:ascii="Times New Roman" w:hAnsi="Times New Roman"/>
          <w:szCs w:val="24"/>
        </w:rPr>
      </w:pPr>
      <w:r w:rsidRPr="00606E36">
        <w:rPr>
          <w:rFonts w:ascii="Times New Roman" w:hAnsi="Times New Roman"/>
          <w:szCs w:val="24"/>
        </w:rPr>
        <w:t>2</w:t>
      </w:r>
      <w:r w:rsidR="0078531E" w:rsidRPr="00606E36">
        <w:rPr>
          <w:rFonts w:ascii="Times New Roman" w:hAnsi="Times New Roman"/>
          <w:szCs w:val="24"/>
        </w:rPr>
        <w:t xml:space="preserve">. </w:t>
      </w:r>
      <w:r w:rsidR="00526136">
        <w:rPr>
          <w:rFonts w:ascii="Times New Roman" w:hAnsi="Times New Roman"/>
          <w:szCs w:val="24"/>
        </w:rPr>
        <w:t>Sveikatos stiprinimo ir socialinės integracijos didinimo</w:t>
      </w:r>
      <w:r w:rsidR="009619D4" w:rsidRPr="00606E36">
        <w:rPr>
          <w:rFonts w:ascii="Times New Roman" w:hAnsi="Times New Roman"/>
          <w:szCs w:val="24"/>
        </w:rPr>
        <w:t xml:space="preserve"> programa</w:t>
      </w:r>
      <w:r w:rsidR="00526136">
        <w:rPr>
          <w:rFonts w:ascii="Times New Roman" w:hAnsi="Times New Roman"/>
          <w:szCs w:val="24"/>
        </w:rPr>
        <w:t xml:space="preserve"> (kodas 003</w:t>
      </w:r>
      <w:r w:rsidRPr="00606E36">
        <w:rPr>
          <w:rFonts w:ascii="Times New Roman" w:hAnsi="Times New Roman"/>
          <w:szCs w:val="24"/>
        </w:rPr>
        <w:t>)</w:t>
      </w:r>
      <w:r w:rsidR="009619D4" w:rsidRPr="00606E36">
        <w:rPr>
          <w:rFonts w:ascii="Times New Roman" w:hAnsi="Times New Roman"/>
          <w:szCs w:val="24"/>
        </w:rPr>
        <w:t>;</w:t>
      </w:r>
    </w:p>
    <w:p w14:paraId="4E9A4783" w14:textId="05A31D4F" w:rsidR="009619D4" w:rsidRPr="00606E36" w:rsidRDefault="00DD443F" w:rsidP="006774CC">
      <w:pPr>
        <w:ind w:firstLine="720"/>
        <w:jc w:val="both"/>
        <w:rPr>
          <w:rFonts w:ascii="Times New Roman" w:hAnsi="Times New Roman"/>
          <w:szCs w:val="24"/>
        </w:rPr>
      </w:pPr>
      <w:r w:rsidRPr="00606E36">
        <w:rPr>
          <w:rFonts w:ascii="Times New Roman" w:hAnsi="Times New Roman"/>
          <w:szCs w:val="24"/>
        </w:rPr>
        <w:t>3</w:t>
      </w:r>
      <w:r w:rsidR="0078531E" w:rsidRPr="00606E36">
        <w:rPr>
          <w:rFonts w:ascii="Times New Roman" w:hAnsi="Times New Roman"/>
          <w:szCs w:val="24"/>
        </w:rPr>
        <w:t xml:space="preserve">. </w:t>
      </w:r>
      <w:r w:rsidR="00526136">
        <w:rPr>
          <w:rFonts w:ascii="Times New Roman" w:hAnsi="Times New Roman"/>
          <w:szCs w:val="24"/>
        </w:rPr>
        <w:t>Valdymo</w:t>
      </w:r>
      <w:r w:rsidR="00165BF8" w:rsidRPr="00606E36">
        <w:rPr>
          <w:rFonts w:ascii="Times New Roman" w:hAnsi="Times New Roman"/>
          <w:szCs w:val="24"/>
        </w:rPr>
        <w:t xml:space="preserve"> programa </w:t>
      </w:r>
      <w:r w:rsidRPr="00606E36">
        <w:rPr>
          <w:rFonts w:ascii="Times New Roman" w:hAnsi="Times New Roman"/>
          <w:szCs w:val="24"/>
        </w:rPr>
        <w:t>(</w:t>
      </w:r>
      <w:r w:rsidR="00165BF8" w:rsidRPr="00606E36">
        <w:rPr>
          <w:rFonts w:ascii="Times New Roman" w:hAnsi="Times New Roman"/>
          <w:szCs w:val="24"/>
        </w:rPr>
        <w:t xml:space="preserve">kodas </w:t>
      </w:r>
      <w:r w:rsidR="00526136">
        <w:rPr>
          <w:rFonts w:ascii="Times New Roman" w:hAnsi="Times New Roman"/>
          <w:szCs w:val="24"/>
        </w:rPr>
        <w:t>004</w:t>
      </w:r>
      <w:r w:rsidRPr="00606E36">
        <w:rPr>
          <w:rFonts w:ascii="Times New Roman" w:hAnsi="Times New Roman"/>
          <w:szCs w:val="24"/>
        </w:rPr>
        <w:t>)</w:t>
      </w:r>
      <w:r w:rsidR="00165BF8" w:rsidRPr="00606E36">
        <w:rPr>
          <w:rFonts w:ascii="Times New Roman" w:hAnsi="Times New Roman"/>
          <w:szCs w:val="24"/>
        </w:rPr>
        <w:t>.</w:t>
      </w:r>
    </w:p>
    <w:p w14:paraId="0FB63EA4" w14:textId="77777777" w:rsidR="00CE1CC1" w:rsidRPr="00606E36" w:rsidRDefault="00CE1CC1" w:rsidP="002B6C12">
      <w:pPr>
        <w:jc w:val="center"/>
        <w:rPr>
          <w:rFonts w:ascii="Times New Roman" w:hAnsi="Times New Roman"/>
          <w:szCs w:val="24"/>
        </w:rPr>
      </w:pPr>
    </w:p>
    <w:p w14:paraId="5D8DC915" w14:textId="77777777" w:rsidR="009619D4" w:rsidRPr="00606E36" w:rsidRDefault="00FF4A81" w:rsidP="002B6C12">
      <w:pPr>
        <w:jc w:val="center"/>
        <w:rPr>
          <w:rFonts w:ascii="Times New Roman" w:hAnsi="Times New Roman"/>
          <w:b/>
          <w:szCs w:val="24"/>
        </w:rPr>
      </w:pPr>
      <w:r w:rsidRPr="00606E36">
        <w:rPr>
          <w:rFonts w:ascii="Times New Roman" w:hAnsi="Times New Roman"/>
          <w:b/>
          <w:szCs w:val="24"/>
        </w:rPr>
        <w:t>VEIKLOS APŽVALGA PAGAL</w:t>
      </w:r>
      <w:r w:rsidR="007951D0" w:rsidRPr="00606E36">
        <w:rPr>
          <w:rFonts w:ascii="Times New Roman" w:hAnsi="Times New Roman"/>
          <w:b/>
          <w:szCs w:val="24"/>
        </w:rPr>
        <w:t xml:space="preserve"> LUKŠIŲ</w:t>
      </w:r>
      <w:r w:rsidRPr="00606E36">
        <w:rPr>
          <w:rFonts w:ascii="Times New Roman" w:hAnsi="Times New Roman"/>
          <w:b/>
          <w:szCs w:val="24"/>
        </w:rPr>
        <w:t xml:space="preserve"> SENIŪNIJOS METINĮ VEIKLOS PLANĄ</w:t>
      </w:r>
    </w:p>
    <w:p w14:paraId="23680A9D" w14:textId="77777777" w:rsidR="00FF4A81" w:rsidRPr="00606E36" w:rsidRDefault="00FF4A81" w:rsidP="006774CC">
      <w:pPr>
        <w:ind w:firstLine="720"/>
        <w:jc w:val="both"/>
        <w:rPr>
          <w:rFonts w:ascii="Times New Roman" w:hAnsi="Times New Roman"/>
          <w:b/>
          <w:szCs w:val="24"/>
        </w:rPr>
      </w:pPr>
    </w:p>
    <w:p w14:paraId="696BF6A9" w14:textId="14F296A7" w:rsidR="00964F44" w:rsidRPr="00606E36" w:rsidRDefault="00D61B69" w:rsidP="006774CC">
      <w:pPr>
        <w:ind w:firstLine="720"/>
        <w:jc w:val="both"/>
        <w:rPr>
          <w:rFonts w:ascii="Times New Roman" w:hAnsi="Times New Roman"/>
          <w:szCs w:val="24"/>
        </w:rPr>
      </w:pPr>
      <w:r w:rsidRPr="00606E36">
        <w:rPr>
          <w:rFonts w:ascii="Times New Roman" w:hAnsi="Times New Roman"/>
          <w:szCs w:val="24"/>
        </w:rPr>
        <w:t>Lukšių</w:t>
      </w:r>
      <w:r w:rsidR="009619D4" w:rsidRPr="00606E36">
        <w:rPr>
          <w:rFonts w:ascii="Times New Roman" w:hAnsi="Times New Roman"/>
          <w:szCs w:val="24"/>
        </w:rPr>
        <w:t xml:space="preserve"> seniūnijos pagrindinis tikslas yra geri</w:t>
      </w:r>
      <w:r w:rsidR="004B4DB6" w:rsidRPr="00606E36">
        <w:rPr>
          <w:rFonts w:ascii="Times New Roman" w:hAnsi="Times New Roman"/>
          <w:szCs w:val="24"/>
        </w:rPr>
        <w:t>nti gyvenimo kokybę seniūnijoje</w:t>
      </w:r>
      <w:r w:rsidR="00EC39D8" w:rsidRPr="00606E36">
        <w:rPr>
          <w:rFonts w:ascii="Times New Roman" w:hAnsi="Times New Roman"/>
          <w:szCs w:val="24"/>
        </w:rPr>
        <w:t>.</w:t>
      </w:r>
      <w:r w:rsidR="00F35D27" w:rsidRPr="00606E36">
        <w:rPr>
          <w:rFonts w:ascii="Times New Roman" w:hAnsi="Times New Roman"/>
          <w:szCs w:val="24"/>
        </w:rPr>
        <w:t xml:space="preserve"> Įgy</w:t>
      </w:r>
      <w:r w:rsidR="00EC39D8" w:rsidRPr="00606E36">
        <w:rPr>
          <w:rFonts w:ascii="Times New Roman" w:hAnsi="Times New Roman"/>
          <w:szCs w:val="24"/>
        </w:rPr>
        <w:t xml:space="preserve">vendinant </w:t>
      </w:r>
      <w:r w:rsidR="00526136">
        <w:rPr>
          <w:rFonts w:ascii="Times New Roman" w:hAnsi="Times New Roman"/>
          <w:szCs w:val="24"/>
        </w:rPr>
        <w:t>Lukšių seniūnijos 202</w:t>
      </w:r>
      <w:r w:rsidR="004233B3">
        <w:rPr>
          <w:rFonts w:ascii="Times New Roman" w:hAnsi="Times New Roman"/>
          <w:szCs w:val="24"/>
        </w:rPr>
        <w:t>6</w:t>
      </w:r>
      <w:r w:rsidR="00F35D27" w:rsidRPr="00606E36">
        <w:rPr>
          <w:rFonts w:ascii="Times New Roman" w:hAnsi="Times New Roman"/>
          <w:szCs w:val="24"/>
        </w:rPr>
        <w:t xml:space="preserve"> metų veiklos plane</w:t>
      </w:r>
      <w:r w:rsidR="00526136">
        <w:rPr>
          <w:rFonts w:ascii="Times New Roman" w:hAnsi="Times New Roman"/>
          <w:szCs w:val="24"/>
        </w:rPr>
        <w:t xml:space="preserve"> iškeltą tikslą</w:t>
      </w:r>
      <w:r w:rsidR="009619D4" w:rsidRPr="00606E36">
        <w:rPr>
          <w:rFonts w:ascii="Times New Roman" w:hAnsi="Times New Roman"/>
          <w:szCs w:val="24"/>
        </w:rPr>
        <w:t xml:space="preserve">, </w:t>
      </w:r>
      <w:r w:rsidR="006C28B5" w:rsidRPr="00606E36">
        <w:rPr>
          <w:rFonts w:ascii="Times New Roman" w:hAnsi="Times New Roman"/>
          <w:szCs w:val="24"/>
        </w:rPr>
        <w:t xml:space="preserve">bus vykdomos </w:t>
      </w:r>
      <w:r w:rsidR="00EC39D8" w:rsidRPr="00606E36">
        <w:rPr>
          <w:rFonts w:ascii="Times New Roman" w:hAnsi="Times New Roman"/>
          <w:szCs w:val="24"/>
        </w:rPr>
        <w:t>savarankiškos ir deleguotos funkcijo</w:t>
      </w:r>
      <w:r w:rsidR="009619D4" w:rsidRPr="00606E36">
        <w:rPr>
          <w:rFonts w:ascii="Times New Roman" w:hAnsi="Times New Roman"/>
          <w:szCs w:val="24"/>
        </w:rPr>
        <w:t xml:space="preserve">s, seniūnijos gyventojai bus aptarnaujami laiku ir kokybiškai, </w:t>
      </w:r>
      <w:r w:rsidR="00964F44" w:rsidRPr="00606E36">
        <w:rPr>
          <w:rFonts w:ascii="Times New Roman" w:hAnsi="Times New Roman"/>
          <w:szCs w:val="24"/>
        </w:rPr>
        <w:t xml:space="preserve">bus </w:t>
      </w:r>
      <w:r w:rsidR="009619D4" w:rsidRPr="00606E36">
        <w:rPr>
          <w:rFonts w:ascii="Times New Roman" w:hAnsi="Times New Roman"/>
          <w:szCs w:val="24"/>
        </w:rPr>
        <w:t>suteikiama reikalinga informacija, išduodamos pažymos ir kiti reikalingi dokumentai, suteikiama reikalinga socialinė pagalba,</w:t>
      </w:r>
      <w:r w:rsidR="00EC39D8" w:rsidRPr="00606E36">
        <w:rPr>
          <w:rFonts w:ascii="Times New Roman" w:hAnsi="Times New Roman"/>
          <w:szCs w:val="24"/>
        </w:rPr>
        <w:t xml:space="preserve"> bus vykdoma gyvenamosios vietos deklaravimo funkcija.</w:t>
      </w:r>
      <w:r w:rsidR="009619D4" w:rsidRPr="00606E36">
        <w:rPr>
          <w:rFonts w:ascii="Times New Roman" w:hAnsi="Times New Roman"/>
          <w:szCs w:val="24"/>
        </w:rPr>
        <w:t xml:space="preserve"> Siekiama efektyviai išnaudoti visus esamus rezervus nedarbui mažinti, </w:t>
      </w:r>
      <w:r w:rsidR="0007687F" w:rsidRPr="00606E36">
        <w:rPr>
          <w:rFonts w:ascii="Times New Roman" w:hAnsi="Times New Roman"/>
          <w:szCs w:val="24"/>
        </w:rPr>
        <w:t xml:space="preserve">rūpintis kultūros, paveldo objektais ir paminklais, atlikti notarinius veiksmus, įstatymų nustatyta tvarka, </w:t>
      </w:r>
      <w:r w:rsidR="009619D4" w:rsidRPr="00606E36">
        <w:rPr>
          <w:rFonts w:ascii="Times New Roman" w:hAnsi="Times New Roman"/>
          <w:szCs w:val="24"/>
        </w:rPr>
        <w:t>pritraukti investicijas, siekiant sukurti pal</w:t>
      </w:r>
      <w:r w:rsidR="0007687F" w:rsidRPr="00606E36">
        <w:rPr>
          <w:rFonts w:ascii="Times New Roman" w:hAnsi="Times New Roman"/>
          <w:szCs w:val="24"/>
        </w:rPr>
        <w:t>ankias sąlygas verslui, siekiama kokybiškai organizuoti kapinių priežiūrą.</w:t>
      </w:r>
      <w:r w:rsidR="00EC39D8" w:rsidRPr="00606E36">
        <w:rPr>
          <w:rFonts w:ascii="Times New Roman" w:hAnsi="Times New Roman"/>
          <w:szCs w:val="24"/>
        </w:rPr>
        <w:t xml:space="preserve"> </w:t>
      </w:r>
      <w:r w:rsidR="00F12770" w:rsidRPr="00606E36">
        <w:rPr>
          <w:rFonts w:ascii="Times New Roman" w:hAnsi="Times New Roman"/>
          <w:szCs w:val="24"/>
        </w:rPr>
        <w:t>Kūrybingai k</w:t>
      </w:r>
      <w:r w:rsidR="00EC39D8" w:rsidRPr="00606E36">
        <w:rPr>
          <w:rFonts w:ascii="Times New Roman" w:hAnsi="Times New Roman"/>
          <w:szCs w:val="24"/>
        </w:rPr>
        <w:t>uriama</w:t>
      </w:r>
      <w:r w:rsidR="009619D4" w:rsidRPr="00606E36">
        <w:rPr>
          <w:rFonts w:ascii="Times New Roman" w:hAnsi="Times New Roman"/>
          <w:szCs w:val="24"/>
        </w:rPr>
        <w:t xml:space="preserve"> saugi ir švari aplinka bendru</w:t>
      </w:r>
      <w:r w:rsidR="00EC39D8" w:rsidRPr="00606E36">
        <w:rPr>
          <w:rFonts w:ascii="Times New Roman" w:hAnsi="Times New Roman"/>
          <w:szCs w:val="24"/>
        </w:rPr>
        <w:t>omenės nariams.</w:t>
      </w:r>
    </w:p>
    <w:p w14:paraId="6DE29220" w14:textId="5D1C7FEF" w:rsidR="009619D4" w:rsidRPr="00606E36" w:rsidRDefault="007D293A" w:rsidP="006774CC">
      <w:pPr>
        <w:ind w:firstLine="720"/>
        <w:jc w:val="both"/>
        <w:rPr>
          <w:rFonts w:ascii="Times New Roman" w:hAnsi="Times New Roman"/>
          <w:szCs w:val="24"/>
        </w:rPr>
      </w:pPr>
      <w:r w:rsidRPr="00606E36">
        <w:rPr>
          <w:rFonts w:ascii="Times New Roman" w:hAnsi="Times New Roman"/>
          <w:szCs w:val="24"/>
        </w:rPr>
        <w:t>Seni</w:t>
      </w:r>
      <w:r w:rsidR="00A02193">
        <w:rPr>
          <w:rFonts w:ascii="Times New Roman" w:hAnsi="Times New Roman"/>
          <w:szCs w:val="24"/>
        </w:rPr>
        <w:t>ūnijoje</w:t>
      </w:r>
      <w:r w:rsidR="000B70F5">
        <w:rPr>
          <w:rFonts w:ascii="Times New Roman" w:hAnsi="Times New Roman"/>
          <w:szCs w:val="24"/>
        </w:rPr>
        <w:t>,</w:t>
      </w:r>
      <w:r w:rsidR="00526136">
        <w:rPr>
          <w:rFonts w:ascii="Times New Roman" w:hAnsi="Times New Roman"/>
          <w:szCs w:val="24"/>
        </w:rPr>
        <w:t xml:space="preserve"> 202</w:t>
      </w:r>
      <w:r w:rsidR="004233B3">
        <w:rPr>
          <w:rFonts w:ascii="Times New Roman" w:hAnsi="Times New Roman"/>
          <w:szCs w:val="24"/>
        </w:rPr>
        <w:t>6</w:t>
      </w:r>
      <w:r w:rsidR="009619D4" w:rsidRPr="00606E36">
        <w:rPr>
          <w:rFonts w:ascii="Times New Roman" w:hAnsi="Times New Roman"/>
          <w:szCs w:val="24"/>
        </w:rPr>
        <w:t xml:space="preserve"> </w:t>
      </w:r>
      <w:r w:rsidR="00BB32BC" w:rsidRPr="00606E36">
        <w:rPr>
          <w:rFonts w:ascii="Times New Roman" w:hAnsi="Times New Roman"/>
          <w:szCs w:val="24"/>
        </w:rPr>
        <w:t>m. sausio 1 d. duomenimis</w:t>
      </w:r>
      <w:r w:rsidR="000B70F5">
        <w:rPr>
          <w:rFonts w:ascii="Times New Roman" w:hAnsi="Times New Roman"/>
          <w:szCs w:val="24"/>
        </w:rPr>
        <w:t>,</w:t>
      </w:r>
      <w:r w:rsidR="00BB32BC" w:rsidRPr="00606E36">
        <w:rPr>
          <w:rFonts w:ascii="Times New Roman" w:hAnsi="Times New Roman"/>
          <w:szCs w:val="24"/>
        </w:rPr>
        <w:t xml:space="preserve"> gyve</w:t>
      </w:r>
      <w:r w:rsidR="00F12770" w:rsidRPr="00606E36">
        <w:rPr>
          <w:rFonts w:ascii="Times New Roman" w:hAnsi="Times New Roman"/>
          <w:szCs w:val="24"/>
        </w:rPr>
        <w:t>namą</w:t>
      </w:r>
      <w:r w:rsidR="00526136">
        <w:rPr>
          <w:rFonts w:ascii="Times New Roman" w:hAnsi="Times New Roman"/>
          <w:szCs w:val="24"/>
        </w:rPr>
        <w:t>ją vietą buvo deklaravę 204</w:t>
      </w:r>
      <w:r w:rsidR="00221FC3">
        <w:rPr>
          <w:rFonts w:ascii="Times New Roman" w:hAnsi="Times New Roman"/>
          <w:szCs w:val="24"/>
        </w:rPr>
        <w:t>6</w:t>
      </w:r>
      <w:r w:rsidR="00F12770" w:rsidRPr="00606E36">
        <w:rPr>
          <w:rFonts w:ascii="Times New Roman" w:hAnsi="Times New Roman"/>
          <w:szCs w:val="24"/>
        </w:rPr>
        <w:t xml:space="preserve"> gyventojai</w:t>
      </w:r>
      <w:r w:rsidR="0007687F" w:rsidRPr="00606E36">
        <w:rPr>
          <w:rFonts w:ascii="Times New Roman" w:hAnsi="Times New Roman"/>
          <w:szCs w:val="24"/>
        </w:rPr>
        <w:t>. Seniūnija yra suskirstyta į 7</w:t>
      </w:r>
      <w:r w:rsidR="009619D4" w:rsidRPr="00606E36">
        <w:rPr>
          <w:rFonts w:ascii="Times New Roman" w:hAnsi="Times New Roman"/>
          <w:szCs w:val="24"/>
        </w:rPr>
        <w:t xml:space="preserve"> </w:t>
      </w:r>
      <w:proofErr w:type="spellStart"/>
      <w:r w:rsidR="009619D4" w:rsidRPr="00606E36">
        <w:rPr>
          <w:rFonts w:ascii="Times New Roman" w:hAnsi="Times New Roman"/>
          <w:szCs w:val="24"/>
        </w:rPr>
        <w:t>seniūnaitijas</w:t>
      </w:r>
      <w:proofErr w:type="spellEnd"/>
      <w:r w:rsidR="009619D4" w:rsidRPr="00606E36">
        <w:rPr>
          <w:rFonts w:ascii="Times New Roman" w:hAnsi="Times New Roman"/>
          <w:szCs w:val="24"/>
        </w:rPr>
        <w:t xml:space="preserve">: </w:t>
      </w:r>
      <w:r w:rsidR="00BB32BC" w:rsidRPr="00606E36">
        <w:rPr>
          <w:rFonts w:ascii="Times New Roman" w:hAnsi="Times New Roman"/>
          <w:szCs w:val="24"/>
        </w:rPr>
        <w:t xml:space="preserve">Ežero, </w:t>
      </w:r>
      <w:proofErr w:type="spellStart"/>
      <w:r w:rsidR="00BB32BC" w:rsidRPr="00606E36">
        <w:rPr>
          <w:rFonts w:ascii="Times New Roman" w:hAnsi="Times New Roman"/>
          <w:szCs w:val="24"/>
        </w:rPr>
        <w:t>Siesarties</w:t>
      </w:r>
      <w:proofErr w:type="spellEnd"/>
      <w:r w:rsidR="00BB32BC" w:rsidRPr="00606E36">
        <w:rPr>
          <w:rFonts w:ascii="Times New Roman" w:hAnsi="Times New Roman"/>
          <w:szCs w:val="24"/>
        </w:rPr>
        <w:t>, Lepšių, Ply</w:t>
      </w:r>
      <w:r w:rsidR="0007687F" w:rsidRPr="00606E36">
        <w:rPr>
          <w:rFonts w:ascii="Times New Roman" w:hAnsi="Times New Roman"/>
          <w:szCs w:val="24"/>
        </w:rPr>
        <w:t xml:space="preserve">nių, Akėčių, </w:t>
      </w:r>
      <w:proofErr w:type="spellStart"/>
      <w:r w:rsidR="0007687F" w:rsidRPr="00606E36">
        <w:rPr>
          <w:rFonts w:ascii="Times New Roman" w:hAnsi="Times New Roman"/>
          <w:szCs w:val="24"/>
        </w:rPr>
        <w:t>Liepalotų</w:t>
      </w:r>
      <w:proofErr w:type="spellEnd"/>
      <w:r w:rsidR="00BB32BC" w:rsidRPr="00606E36">
        <w:rPr>
          <w:rFonts w:ascii="Times New Roman" w:hAnsi="Times New Roman"/>
          <w:szCs w:val="24"/>
        </w:rPr>
        <w:t xml:space="preserve"> ir </w:t>
      </w:r>
      <w:proofErr w:type="spellStart"/>
      <w:r w:rsidR="00BB32BC" w:rsidRPr="00606E36">
        <w:rPr>
          <w:rFonts w:ascii="Times New Roman" w:hAnsi="Times New Roman"/>
          <w:szCs w:val="24"/>
        </w:rPr>
        <w:t>Gerdžių</w:t>
      </w:r>
      <w:proofErr w:type="spellEnd"/>
      <w:r w:rsidR="009619D4" w:rsidRPr="00606E36">
        <w:rPr>
          <w:rFonts w:ascii="Times New Roman" w:hAnsi="Times New Roman"/>
          <w:szCs w:val="24"/>
        </w:rPr>
        <w:t>.</w:t>
      </w:r>
      <w:r w:rsidR="002D7E4C" w:rsidRPr="00606E36">
        <w:rPr>
          <w:rFonts w:ascii="Times New Roman" w:hAnsi="Times New Roman"/>
          <w:szCs w:val="24"/>
        </w:rPr>
        <w:t xml:space="preserve"> </w:t>
      </w:r>
    </w:p>
    <w:p w14:paraId="280CC293" w14:textId="77777777" w:rsidR="009619D4" w:rsidRPr="00606E36" w:rsidRDefault="009619D4" w:rsidP="006774CC">
      <w:pPr>
        <w:ind w:firstLine="720"/>
        <w:jc w:val="both"/>
        <w:rPr>
          <w:rFonts w:ascii="Times New Roman" w:hAnsi="Times New Roman"/>
          <w:b/>
          <w:szCs w:val="24"/>
        </w:rPr>
      </w:pPr>
    </w:p>
    <w:p w14:paraId="0C913914" w14:textId="77777777" w:rsidR="009619D4" w:rsidRPr="00606E36" w:rsidRDefault="008056B9" w:rsidP="002B6C12">
      <w:pPr>
        <w:tabs>
          <w:tab w:val="center" w:pos="4819"/>
        </w:tabs>
        <w:jc w:val="both"/>
        <w:rPr>
          <w:rFonts w:ascii="Times New Roman" w:hAnsi="Times New Roman"/>
          <w:b/>
          <w:szCs w:val="24"/>
        </w:rPr>
      </w:pPr>
      <w:r w:rsidRPr="00606E36">
        <w:rPr>
          <w:rFonts w:ascii="Times New Roman" w:hAnsi="Times New Roman"/>
          <w:b/>
          <w:szCs w:val="24"/>
        </w:rPr>
        <w:tab/>
      </w:r>
      <w:r w:rsidR="009619D4" w:rsidRPr="00606E36">
        <w:rPr>
          <w:rFonts w:ascii="Times New Roman" w:hAnsi="Times New Roman"/>
          <w:b/>
          <w:szCs w:val="24"/>
        </w:rPr>
        <w:t>DUOMENYS APIE SENIŪNIJĄ</w:t>
      </w:r>
    </w:p>
    <w:p w14:paraId="3A47662B" w14:textId="77777777" w:rsidR="009619D4" w:rsidRPr="00606E36" w:rsidRDefault="009619D4" w:rsidP="002B6C12">
      <w:pPr>
        <w:jc w:val="both"/>
        <w:rPr>
          <w:rFonts w:ascii="Times New Roman" w:hAnsi="Times New Roman"/>
          <w:szCs w:val="24"/>
        </w:rPr>
      </w:pPr>
    </w:p>
    <w:tbl>
      <w:tblPr>
        <w:tblStyle w:val="Lentelstinklelis"/>
        <w:tblW w:w="0" w:type="auto"/>
        <w:jc w:val="center"/>
        <w:tblInd w:w="0" w:type="dxa"/>
        <w:tblLook w:val="04A0" w:firstRow="1" w:lastRow="0" w:firstColumn="1" w:lastColumn="0" w:noHBand="0" w:noVBand="1"/>
      </w:tblPr>
      <w:tblGrid>
        <w:gridCol w:w="562"/>
        <w:gridCol w:w="6663"/>
        <w:gridCol w:w="1270"/>
        <w:gridCol w:w="1134"/>
      </w:tblGrid>
      <w:tr w:rsidR="00606E36" w:rsidRPr="00606E36" w14:paraId="12670ADF" w14:textId="77777777" w:rsidTr="001E00BD">
        <w:trPr>
          <w:trHeight w:val="7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027586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1.</w:t>
            </w:r>
          </w:p>
        </w:tc>
        <w:tc>
          <w:tcPr>
            <w:tcW w:w="6663" w:type="dxa"/>
            <w:tcBorders>
              <w:top w:val="single" w:sz="4" w:space="0" w:color="auto"/>
              <w:left w:val="single" w:sz="4" w:space="0" w:color="auto"/>
              <w:bottom w:val="single" w:sz="4" w:space="0" w:color="auto"/>
              <w:right w:val="single" w:sz="4" w:space="0" w:color="auto"/>
            </w:tcBorders>
            <w:vAlign w:val="center"/>
            <w:hideMark/>
          </w:tcPr>
          <w:p w14:paraId="6077975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Seniūnijos plotas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6F61E0D"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EBC812" w14:textId="1E17DAA5" w:rsidR="009619D4" w:rsidRPr="00606E36" w:rsidRDefault="0011648A" w:rsidP="001E00BD">
            <w:pPr>
              <w:jc w:val="both"/>
              <w:rPr>
                <w:rFonts w:ascii="Times New Roman" w:hAnsi="Times New Roman" w:cs="Times New Roman"/>
                <w:sz w:val="22"/>
              </w:rPr>
            </w:pPr>
            <w:r>
              <w:rPr>
                <w:rFonts w:ascii="Times New Roman" w:hAnsi="Times New Roman" w:cs="Times New Roman"/>
                <w:sz w:val="22"/>
              </w:rPr>
              <w:t>16903,94</w:t>
            </w:r>
          </w:p>
        </w:tc>
      </w:tr>
      <w:tr w:rsidR="00606E36" w:rsidRPr="00606E36" w14:paraId="3EFFE4A3"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1618C68F"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2.</w:t>
            </w:r>
          </w:p>
        </w:tc>
        <w:tc>
          <w:tcPr>
            <w:tcW w:w="6663" w:type="dxa"/>
            <w:tcBorders>
              <w:top w:val="single" w:sz="4" w:space="0" w:color="auto"/>
              <w:left w:val="single" w:sz="4" w:space="0" w:color="auto"/>
              <w:bottom w:val="single" w:sz="4" w:space="0" w:color="auto"/>
              <w:right w:val="single" w:sz="4" w:space="0" w:color="auto"/>
            </w:tcBorders>
            <w:vAlign w:val="center"/>
            <w:hideMark/>
          </w:tcPr>
          <w:p w14:paraId="4F86229B"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Bendras kelių ir gatvių ilgis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7EA7929"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km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370678" w14:textId="15CD5A79" w:rsidR="009619D4" w:rsidRPr="00606E36" w:rsidRDefault="00AE7768" w:rsidP="00E043EF">
            <w:pPr>
              <w:jc w:val="both"/>
              <w:rPr>
                <w:rFonts w:ascii="Times New Roman" w:hAnsi="Times New Roman" w:cs="Times New Roman"/>
                <w:sz w:val="22"/>
              </w:rPr>
            </w:pPr>
            <w:r>
              <w:rPr>
                <w:rFonts w:ascii="Times New Roman" w:hAnsi="Times New Roman" w:cs="Times New Roman"/>
                <w:sz w:val="22"/>
              </w:rPr>
              <w:t>109</w:t>
            </w:r>
          </w:p>
        </w:tc>
      </w:tr>
      <w:tr w:rsidR="00606E36" w:rsidRPr="00606E36" w14:paraId="57B8EFDF"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79F32025"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3.</w:t>
            </w:r>
          </w:p>
        </w:tc>
        <w:tc>
          <w:tcPr>
            <w:tcW w:w="6663" w:type="dxa"/>
            <w:tcBorders>
              <w:top w:val="single" w:sz="4" w:space="0" w:color="auto"/>
              <w:left w:val="single" w:sz="4" w:space="0" w:color="auto"/>
              <w:bottom w:val="single" w:sz="4" w:space="0" w:color="auto"/>
              <w:right w:val="single" w:sz="4" w:space="0" w:color="auto"/>
            </w:tcBorders>
            <w:vAlign w:val="center"/>
            <w:hideMark/>
          </w:tcPr>
          <w:p w14:paraId="7F2530F6"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Gatvių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50D44195" w14:textId="77777777" w:rsidR="009619D4"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E4C07A" w14:textId="77777777" w:rsidR="009619D4" w:rsidRPr="00606E36" w:rsidRDefault="009D699C" w:rsidP="001E00BD">
            <w:pPr>
              <w:jc w:val="both"/>
              <w:rPr>
                <w:rFonts w:ascii="Times New Roman" w:hAnsi="Times New Roman" w:cs="Times New Roman"/>
                <w:sz w:val="22"/>
              </w:rPr>
            </w:pPr>
            <w:r w:rsidRPr="00606E36">
              <w:rPr>
                <w:rFonts w:ascii="Times New Roman" w:hAnsi="Times New Roman" w:cs="Times New Roman"/>
                <w:sz w:val="22"/>
              </w:rPr>
              <w:t>33</w:t>
            </w:r>
          </w:p>
        </w:tc>
      </w:tr>
      <w:tr w:rsidR="00606E36" w:rsidRPr="00606E36" w14:paraId="2561C75D"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CD7190C"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4.</w:t>
            </w:r>
          </w:p>
        </w:tc>
        <w:tc>
          <w:tcPr>
            <w:tcW w:w="6663" w:type="dxa"/>
            <w:tcBorders>
              <w:top w:val="single" w:sz="4" w:space="0" w:color="auto"/>
              <w:left w:val="single" w:sz="4" w:space="0" w:color="auto"/>
              <w:bottom w:val="single" w:sz="4" w:space="0" w:color="auto"/>
              <w:right w:val="single" w:sz="4" w:space="0" w:color="auto"/>
            </w:tcBorders>
            <w:vAlign w:val="center"/>
            <w:hideMark/>
          </w:tcPr>
          <w:p w14:paraId="12E8D5CD" w14:textId="77777777" w:rsidR="009619D4" w:rsidRPr="00606E36" w:rsidRDefault="009D3EAE" w:rsidP="001E00BD">
            <w:pPr>
              <w:jc w:val="both"/>
              <w:rPr>
                <w:rFonts w:ascii="Times New Roman" w:hAnsi="Times New Roman" w:cs="Times New Roman"/>
                <w:sz w:val="22"/>
              </w:rPr>
            </w:pPr>
            <w:r w:rsidRPr="00606E36">
              <w:rPr>
                <w:rFonts w:ascii="Times New Roman" w:hAnsi="Times New Roman" w:cs="Times New Roman"/>
                <w:sz w:val="22"/>
              </w:rPr>
              <w:t>Valomų</w:t>
            </w:r>
            <w:r w:rsidR="009619D4" w:rsidRPr="00606E36">
              <w:rPr>
                <w:rFonts w:ascii="Times New Roman" w:hAnsi="Times New Roman" w:cs="Times New Roman"/>
                <w:sz w:val="22"/>
              </w:rPr>
              <w:t xml:space="preserve"> šaligatvių plotas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095ED771" w14:textId="77777777" w:rsidR="009619D4" w:rsidRPr="00606E36" w:rsidRDefault="009D3EAE" w:rsidP="001E00BD">
            <w:pPr>
              <w:jc w:val="both"/>
              <w:rPr>
                <w:rFonts w:ascii="Times New Roman" w:hAnsi="Times New Roman" w:cs="Times New Roman"/>
                <w:sz w:val="22"/>
                <w:vertAlign w:val="superscript"/>
              </w:rPr>
            </w:pPr>
            <w:r w:rsidRPr="00606E36">
              <w:rPr>
                <w:rFonts w:ascii="Times New Roman" w:hAnsi="Times New Roman" w:cs="Times New Roman"/>
                <w:sz w:val="22"/>
              </w:rPr>
              <w:t>m</w:t>
            </w:r>
            <w:r w:rsidRPr="00606E36">
              <w:rPr>
                <w:rFonts w:ascii="Times New Roman" w:hAnsi="Times New Roman" w:cs="Times New Roman"/>
                <w:sz w:val="22"/>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7BC5D9" w14:textId="77777777" w:rsidR="009619D4" w:rsidRPr="00606E36" w:rsidRDefault="009D3EAE" w:rsidP="001E00BD">
            <w:pPr>
              <w:jc w:val="both"/>
              <w:rPr>
                <w:rFonts w:ascii="Times New Roman" w:hAnsi="Times New Roman" w:cs="Times New Roman"/>
                <w:sz w:val="22"/>
              </w:rPr>
            </w:pPr>
            <w:r w:rsidRPr="00606E36">
              <w:rPr>
                <w:rFonts w:ascii="Times New Roman" w:hAnsi="Times New Roman" w:cs="Times New Roman"/>
                <w:sz w:val="22"/>
              </w:rPr>
              <w:t>9700</w:t>
            </w:r>
            <w:r w:rsidR="00465F85" w:rsidRPr="00606E36">
              <w:rPr>
                <w:rFonts w:ascii="Times New Roman" w:hAnsi="Times New Roman" w:cs="Times New Roman"/>
                <w:sz w:val="22"/>
              </w:rPr>
              <w:t>,0</w:t>
            </w:r>
          </w:p>
        </w:tc>
      </w:tr>
      <w:tr w:rsidR="00606E36" w:rsidRPr="00606E36" w14:paraId="510E4B51" w14:textId="77777777" w:rsidTr="001E00BD">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329F0BC"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5.</w:t>
            </w:r>
          </w:p>
        </w:tc>
        <w:tc>
          <w:tcPr>
            <w:tcW w:w="6663" w:type="dxa"/>
            <w:tcBorders>
              <w:top w:val="single" w:sz="4" w:space="0" w:color="auto"/>
              <w:left w:val="single" w:sz="4" w:space="0" w:color="auto"/>
              <w:bottom w:val="single" w:sz="4" w:space="0" w:color="auto"/>
              <w:right w:val="single" w:sz="4" w:space="0" w:color="auto"/>
            </w:tcBorders>
            <w:vAlign w:val="center"/>
            <w:hideMark/>
          </w:tcPr>
          <w:p w14:paraId="6B052DBE"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Tvarkomų kapinių skaičius</w:t>
            </w:r>
          </w:p>
        </w:tc>
        <w:tc>
          <w:tcPr>
            <w:tcW w:w="1270" w:type="dxa"/>
            <w:tcBorders>
              <w:top w:val="single" w:sz="4" w:space="0" w:color="auto"/>
              <w:left w:val="single" w:sz="4" w:space="0" w:color="auto"/>
              <w:bottom w:val="single" w:sz="4" w:space="0" w:color="auto"/>
              <w:right w:val="single" w:sz="4" w:space="0" w:color="auto"/>
            </w:tcBorders>
            <w:vAlign w:val="center"/>
            <w:hideMark/>
          </w:tcPr>
          <w:p w14:paraId="40B8BCDF" w14:textId="77777777" w:rsidR="009619D4"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3291C1" w14:textId="618605D7" w:rsidR="009619D4" w:rsidRPr="00606E36" w:rsidRDefault="00077809" w:rsidP="001E00BD">
            <w:pPr>
              <w:jc w:val="both"/>
              <w:rPr>
                <w:rFonts w:ascii="Times New Roman" w:hAnsi="Times New Roman" w:cs="Times New Roman"/>
                <w:sz w:val="22"/>
              </w:rPr>
            </w:pPr>
            <w:r w:rsidRPr="00077809">
              <w:rPr>
                <w:rFonts w:ascii="Times New Roman" w:hAnsi="Times New Roman" w:cs="Times New Roman"/>
                <w:sz w:val="22"/>
              </w:rPr>
              <w:t>7</w:t>
            </w:r>
          </w:p>
        </w:tc>
      </w:tr>
      <w:tr w:rsidR="00606E36" w:rsidRPr="00606E36" w14:paraId="7EAF4F62" w14:textId="77777777" w:rsidTr="001E00BD">
        <w:trPr>
          <w:trHeight w:val="30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C6C30BA"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6.</w:t>
            </w:r>
          </w:p>
        </w:tc>
        <w:tc>
          <w:tcPr>
            <w:tcW w:w="6663" w:type="dxa"/>
            <w:tcBorders>
              <w:top w:val="single" w:sz="4" w:space="0" w:color="auto"/>
              <w:left w:val="single" w:sz="4" w:space="0" w:color="auto"/>
              <w:bottom w:val="single" w:sz="4" w:space="0" w:color="auto"/>
              <w:right w:val="single" w:sz="4" w:space="0" w:color="auto"/>
            </w:tcBorders>
            <w:vAlign w:val="center"/>
            <w:hideMark/>
          </w:tcPr>
          <w:p w14:paraId="4D96224A"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Kapinių teritorijų plotas</w:t>
            </w:r>
            <w:r w:rsidR="009D699C" w:rsidRPr="00606E36">
              <w:rPr>
                <w:rFonts w:ascii="Times New Roman" w:hAnsi="Times New Roman" w:cs="Times New Roman"/>
                <w:sz w:val="22"/>
              </w:rPr>
              <w:t>:</w:t>
            </w:r>
            <w:r w:rsidR="008E2415" w:rsidRPr="00606E36">
              <w:rPr>
                <w:rFonts w:ascii="Times New Roman" w:hAnsi="Times New Roman" w:cs="Times New Roman"/>
                <w:sz w:val="22"/>
              </w:rPr>
              <w:t xml:space="preserve"> </w:t>
            </w:r>
            <w:r w:rsidR="009D699C" w:rsidRPr="00606E36">
              <w:rPr>
                <w:rFonts w:ascii="Times New Roman" w:hAnsi="Times New Roman" w:cs="Times New Roman"/>
                <w:sz w:val="22"/>
              </w:rPr>
              <w:t>visuomeninės kapinės, senkapiai, karių kapai</w:t>
            </w:r>
          </w:p>
        </w:tc>
        <w:tc>
          <w:tcPr>
            <w:tcW w:w="1270" w:type="dxa"/>
            <w:tcBorders>
              <w:top w:val="single" w:sz="4" w:space="0" w:color="auto"/>
              <w:left w:val="single" w:sz="4" w:space="0" w:color="auto"/>
              <w:bottom w:val="single" w:sz="4" w:space="0" w:color="auto"/>
              <w:right w:val="single" w:sz="4" w:space="0" w:color="auto"/>
            </w:tcBorders>
            <w:vAlign w:val="center"/>
            <w:hideMark/>
          </w:tcPr>
          <w:p w14:paraId="13AE5F1B" w14:textId="77777777" w:rsidR="009619D4" w:rsidRPr="00606E36" w:rsidRDefault="009619D4" w:rsidP="001E00BD">
            <w:pPr>
              <w:jc w:val="both"/>
              <w:rPr>
                <w:rFonts w:ascii="Times New Roman" w:hAnsi="Times New Roman" w:cs="Times New Roman"/>
                <w:sz w:val="22"/>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8349B4" w14:textId="32738BF7" w:rsidR="009619D4" w:rsidRPr="00606E36" w:rsidRDefault="00E043EF" w:rsidP="001E00BD">
            <w:pPr>
              <w:jc w:val="both"/>
              <w:rPr>
                <w:rFonts w:ascii="Times New Roman" w:hAnsi="Times New Roman" w:cs="Times New Roman"/>
                <w:sz w:val="22"/>
              </w:rPr>
            </w:pPr>
            <w:r>
              <w:rPr>
                <w:rFonts w:ascii="Times New Roman" w:hAnsi="Times New Roman" w:cs="Times New Roman"/>
                <w:sz w:val="22"/>
              </w:rPr>
              <w:t>3,19</w:t>
            </w:r>
          </w:p>
        </w:tc>
      </w:tr>
      <w:tr w:rsidR="00606E36" w:rsidRPr="00606E36" w14:paraId="7E7320AA"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2685705E" w14:textId="77777777" w:rsidR="005D7FA6" w:rsidRPr="00606E36" w:rsidRDefault="00ED4825" w:rsidP="001E00BD">
            <w:pPr>
              <w:jc w:val="both"/>
              <w:rPr>
                <w:rFonts w:ascii="Times New Roman" w:hAnsi="Times New Roman" w:cs="Times New Roman"/>
                <w:sz w:val="22"/>
              </w:rPr>
            </w:pPr>
            <w:r w:rsidRPr="00606E36">
              <w:rPr>
                <w:rFonts w:ascii="Times New Roman" w:hAnsi="Times New Roman" w:cs="Times New Roman"/>
                <w:sz w:val="22"/>
              </w:rPr>
              <w:t>7.</w:t>
            </w:r>
          </w:p>
        </w:tc>
        <w:tc>
          <w:tcPr>
            <w:tcW w:w="6663" w:type="dxa"/>
            <w:tcBorders>
              <w:top w:val="single" w:sz="4" w:space="0" w:color="auto"/>
              <w:left w:val="single" w:sz="4" w:space="0" w:color="auto"/>
              <w:bottom w:val="single" w:sz="4" w:space="0" w:color="auto"/>
              <w:right w:val="single" w:sz="4" w:space="0" w:color="auto"/>
            </w:tcBorders>
            <w:vAlign w:val="center"/>
          </w:tcPr>
          <w:p w14:paraId="68349319" w14:textId="77777777" w:rsidR="005D7FA6" w:rsidRPr="00606E36" w:rsidRDefault="005D7FA6" w:rsidP="001E00BD">
            <w:pPr>
              <w:jc w:val="both"/>
              <w:rPr>
                <w:rFonts w:ascii="Times New Roman" w:hAnsi="Times New Roman" w:cs="Times New Roman"/>
                <w:sz w:val="22"/>
              </w:rPr>
            </w:pPr>
            <w:r w:rsidRPr="00606E36">
              <w:rPr>
                <w:rFonts w:ascii="Times New Roman" w:hAnsi="Times New Roman" w:cs="Times New Roman"/>
                <w:sz w:val="22"/>
              </w:rPr>
              <w:t>Seniūnijos prižiūrimų želdinių plotas</w:t>
            </w:r>
          </w:p>
        </w:tc>
        <w:tc>
          <w:tcPr>
            <w:tcW w:w="1270" w:type="dxa"/>
            <w:tcBorders>
              <w:top w:val="single" w:sz="4" w:space="0" w:color="auto"/>
              <w:left w:val="single" w:sz="4" w:space="0" w:color="auto"/>
              <w:bottom w:val="single" w:sz="4" w:space="0" w:color="auto"/>
              <w:right w:val="single" w:sz="4" w:space="0" w:color="auto"/>
            </w:tcBorders>
            <w:vAlign w:val="center"/>
          </w:tcPr>
          <w:p w14:paraId="43FC14D3" w14:textId="77777777" w:rsidR="005D7FA6" w:rsidRPr="00606E36" w:rsidRDefault="00DB1EAB" w:rsidP="001E00BD">
            <w:pPr>
              <w:jc w:val="both"/>
              <w:rPr>
                <w:rFonts w:ascii="Times New Roman" w:hAnsi="Times New Roman" w:cs="Times New Roman"/>
                <w:sz w:val="22"/>
                <w:vertAlign w:val="superscript"/>
              </w:rPr>
            </w:pPr>
            <w:r w:rsidRPr="00606E36">
              <w:rPr>
                <w:rFonts w:ascii="Times New Roman" w:hAnsi="Times New Roman" w:cs="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38B7CE53" w14:textId="77777777" w:rsidR="005D7FA6"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23</w:t>
            </w:r>
          </w:p>
        </w:tc>
      </w:tr>
      <w:tr w:rsidR="00606E36" w:rsidRPr="00606E36" w14:paraId="44F7C584"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21B903C9" w14:textId="77777777" w:rsidR="00EB7A8A" w:rsidRPr="00606E36" w:rsidRDefault="00EB7A8A" w:rsidP="001E00BD">
            <w:pPr>
              <w:jc w:val="both"/>
              <w:rPr>
                <w:rFonts w:ascii="Times New Roman" w:hAnsi="Times New Roman"/>
                <w:sz w:val="22"/>
              </w:rPr>
            </w:pPr>
            <w:r w:rsidRPr="00606E36">
              <w:rPr>
                <w:rFonts w:ascii="Times New Roman" w:hAnsi="Times New Roman"/>
                <w:sz w:val="22"/>
              </w:rPr>
              <w:t>8.</w:t>
            </w:r>
          </w:p>
        </w:tc>
        <w:tc>
          <w:tcPr>
            <w:tcW w:w="6663" w:type="dxa"/>
            <w:tcBorders>
              <w:top w:val="single" w:sz="4" w:space="0" w:color="auto"/>
              <w:left w:val="single" w:sz="4" w:space="0" w:color="auto"/>
              <w:bottom w:val="single" w:sz="4" w:space="0" w:color="auto"/>
              <w:right w:val="single" w:sz="4" w:space="0" w:color="auto"/>
            </w:tcBorders>
            <w:vAlign w:val="center"/>
          </w:tcPr>
          <w:p w14:paraId="51D2EA65" w14:textId="77777777" w:rsidR="00EB7A8A" w:rsidRPr="00606E36" w:rsidRDefault="00EB7A8A" w:rsidP="001E00BD">
            <w:pPr>
              <w:jc w:val="both"/>
              <w:rPr>
                <w:rFonts w:ascii="Times New Roman" w:hAnsi="Times New Roman"/>
                <w:sz w:val="22"/>
              </w:rPr>
            </w:pPr>
            <w:proofErr w:type="spellStart"/>
            <w:r w:rsidRPr="00606E36">
              <w:rPr>
                <w:rFonts w:ascii="Times New Roman" w:hAnsi="Times New Roman"/>
                <w:sz w:val="22"/>
              </w:rPr>
              <w:t>Zyplių</w:t>
            </w:r>
            <w:proofErr w:type="spellEnd"/>
            <w:r w:rsidRPr="00606E36">
              <w:rPr>
                <w:rFonts w:ascii="Times New Roman" w:hAnsi="Times New Roman"/>
                <w:sz w:val="22"/>
              </w:rPr>
              <w:t xml:space="preserve"> dvaro parko plotas</w:t>
            </w:r>
          </w:p>
        </w:tc>
        <w:tc>
          <w:tcPr>
            <w:tcW w:w="1270" w:type="dxa"/>
            <w:tcBorders>
              <w:top w:val="single" w:sz="4" w:space="0" w:color="auto"/>
              <w:left w:val="single" w:sz="4" w:space="0" w:color="auto"/>
              <w:bottom w:val="single" w:sz="4" w:space="0" w:color="auto"/>
              <w:right w:val="single" w:sz="4" w:space="0" w:color="auto"/>
            </w:tcBorders>
            <w:vAlign w:val="center"/>
          </w:tcPr>
          <w:p w14:paraId="2376FD42" w14:textId="77777777" w:rsidR="00EB7A8A" w:rsidRPr="00606E36" w:rsidRDefault="00EB7A8A" w:rsidP="001E00BD">
            <w:pPr>
              <w:jc w:val="both"/>
              <w:rPr>
                <w:rFonts w:ascii="Times New Roman" w:hAnsi="Times New Roman"/>
                <w:sz w:val="22"/>
              </w:rPr>
            </w:pPr>
            <w:r w:rsidRPr="00606E36">
              <w:rPr>
                <w:rFonts w:ascii="Times New Roman" w:hAnsi="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26DE9B47" w14:textId="77777777" w:rsidR="00EB7A8A" w:rsidRPr="00606E36" w:rsidRDefault="00EB7A8A" w:rsidP="001E00BD">
            <w:pPr>
              <w:jc w:val="both"/>
              <w:rPr>
                <w:rFonts w:ascii="Times New Roman" w:hAnsi="Times New Roman"/>
                <w:sz w:val="22"/>
              </w:rPr>
            </w:pPr>
            <w:r w:rsidRPr="00606E36">
              <w:rPr>
                <w:rFonts w:ascii="Times New Roman" w:hAnsi="Times New Roman"/>
                <w:sz w:val="22"/>
              </w:rPr>
              <w:t>22</w:t>
            </w:r>
          </w:p>
        </w:tc>
      </w:tr>
      <w:tr w:rsidR="00606E36" w:rsidRPr="00606E36" w14:paraId="67C15EA6" w14:textId="77777777" w:rsidTr="001E00BD">
        <w:trPr>
          <w:trHeight w:val="238"/>
          <w:jc w:val="center"/>
        </w:trPr>
        <w:tc>
          <w:tcPr>
            <w:tcW w:w="562" w:type="dxa"/>
            <w:tcBorders>
              <w:top w:val="single" w:sz="4" w:space="0" w:color="auto"/>
              <w:left w:val="single" w:sz="4" w:space="0" w:color="auto"/>
              <w:bottom w:val="single" w:sz="4" w:space="0" w:color="auto"/>
              <w:right w:val="single" w:sz="4" w:space="0" w:color="auto"/>
            </w:tcBorders>
            <w:vAlign w:val="center"/>
          </w:tcPr>
          <w:p w14:paraId="706120CF" w14:textId="77777777" w:rsidR="00EB7A8A" w:rsidRPr="00606E36" w:rsidRDefault="00EB7A8A" w:rsidP="001E00BD">
            <w:pPr>
              <w:jc w:val="both"/>
              <w:rPr>
                <w:rFonts w:ascii="Times New Roman" w:hAnsi="Times New Roman"/>
                <w:sz w:val="22"/>
              </w:rPr>
            </w:pPr>
            <w:r w:rsidRPr="00606E36">
              <w:rPr>
                <w:rFonts w:ascii="Times New Roman" w:hAnsi="Times New Roman"/>
                <w:sz w:val="22"/>
              </w:rPr>
              <w:t>9.</w:t>
            </w:r>
          </w:p>
        </w:tc>
        <w:tc>
          <w:tcPr>
            <w:tcW w:w="6663" w:type="dxa"/>
            <w:tcBorders>
              <w:top w:val="single" w:sz="4" w:space="0" w:color="auto"/>
              <w:left w:val="single" w:sz="4" w:space="0" w:color="auto"/>
              <w:bottom w:val="single" w:sz="4" w:space="0" w:color="auto"/>
              <w:right w:val="single" w:sz="4" w:space="0" w:color="auto"/>
            </w:tcBorders>
            <w:vAlign w:val="center"/>
          </w:tcPr>
          <w:p w14:paraId="59348674" w14:textId="77777777" w:rsidR="00EB7A8A" w:rsidRPr="00606E36" w:rsidRDefault="00EB7A8A" w:rsidP="001E00BD">
            <w:pPr>
              <w:jc w:val="both"/>
              <w:rPr>
                <w:rFonts w:ascii="Times New Roman" w:hAnsi="Times New Roman"/>
                <w:sz w:val="22"/>
              </w:rPr>
            </w:pPr>
            <w:proofErr w:type="spellStart"/>
            <w:r w:rsidRPr="00606E36">
              <w:rPr>
                <w:rFonts w:ascii="Times New Roman" w:hAnsi="Times New Roman"/>
                <w:sz w:val="22"/>
              </w:rPr>
              <w:t>Zyplių</w:t>
            </w:r>
            <w:proofErr w:type="spellEnd"/>
            <w:r w:rsidRPr="00606E36">
              <w:rPr>
                <w:rFonts w:ascii="Times New Roman" w:hAnsi="Times New Roman"/>
                <w:sz w:val="22"/>
              </w:rPr>
              <w:t xml:space="preserve"> dvaro ansamblio miškas</w:t>
            </w:r>
          </w:p>
        </w:tc>
        <w:tc>
          <w:tcPr>
            <w:tcW w:w="1270" w:type="dxa"/>
            <w:tcBorders>
              <w:top w:val="single" w:sz="4" w:space="0" w:color="auto"/>
              <w:left w:val="single" w:sz="4" w:space="0" w:color="auto"/>
              <w:bottom w:val="single" w:sz="4" w:space="0" w:color="auto"/>
              <w:right w:val="single" w:sz="4" w:space="0" w:color="auto"/>
            </w:tcBorders>
            <w:vAlign w:val="center"/>
          </w:tcPr>
          <w:p w14:paraId="4F1707A7" w14:textId="77777777" w:rsidR="00EB7A8A" w:rsidRPr="00606E36" w:rsidRDefault="00EB7A8A" w:rsidP="001E00BD">
            <w:pPr>
              <w:jc w:val="both"/>
              <w:rPr>
                <w:rFonts w:ascii="Times New Roman" w:hAnsi="Times New Roman"/>
                <w:sz w:val="22"/>
              </w:rPr>
            </w:pPr>
            <w:r w:rsidRPr="00606E36">
              <w:rPr>
                <w:rFonts w:ascii="Times New Roman" w:hAnsi="Times New Roman"/>
                <w:sz w:val="22"/>
              </w:rPr>
              <w:t>ha</w:t>
            </w:r>
          </w:p>
        </w:tc>
        <w:tc>
          <w:tcPr>
            <w:tcW w:w="1134" w:type="dxa"/>
            <w:tcBorders>
              <w:top w:val="single" w:sz="4" w:space="0" w:color="auto"/>
              <w:left w:val="single" w:sz="4" w:space="0" w:color="auto"/>
              <w:bottom w:val="single" w:sz="4" w:space="0" w:color="auto"/>
              <w:right w:val="single" w:sz="4" w:space="0" w:color="auto"/>
            </w:tcBorders>
            <w:vAlign w:val="center"/>
          </w:tcPr>
          <w:p w14:paraId="418D60A5" w14:textId="77777777" w:rsidR="00EB7A8A" w:rsidRPr="00606E36" w:rsidRDefault="00EB7A8A" w:rsidP="001E00BD">
            <w:pPr>
              <w:jc w:val="both"/>
              <w:rPr>
                <w:rFonts w:ascii="Times New Roman" w:hAnsi="Times New Roman"/>
                <w:sz w:val="22"/>
              </w:rPr>
            </w:pPr>
            <w:r w:rsidRPr="00606E36">
              <w:rPr>
                <w:rFonts w:ascii="Times New Roman" w:hAnsi="Times New Roman"/>
                <w:sz w:val="22"/>
              </w:rPr>
              <w:t>30</w:t>
            </w:r>
          </w:p>
        </w:tc>
      </w:tr>
      <w:tr w:rsidR="00606E36" w:rsidRPr="00606E36" w14:paraId="37ED38B7" w14:textId="77777777" w:rsidTr="001E00BD">
        <w:trPr>
          <w:trHeight w:val="270"/>
          <w:jc w:val="center"/>
        </w:trPr>
        <w:tc>
          <w:tcPr>
            <w:tcW w:w="562" w:type="dxa"/>
            <w:tcBorders>
              <w:top w:val="single" w:sz="4" w:space="0" w:color="auto"/>
              <w:left w:val="single" w:sz="4" w:space="0" w:color="auto"/>
              <w:bottom w:val="single" w:sz="4" w:space="0" w:color="auto"/>
              <w:right w:val="single" w:sz="4" w:space="0" w:color="auto"/>
            </w:tcBorders>
            <w:vAlign w:val="center"/>
          </w:tcPr>
          <w:p w14:paraId="0058F5CD" w14:textId="77777777" w:rsidR="005D7FA6"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10.</w:t>
            </w:r>
          </w:p>
        </w:tc>
        <w:tc>
          <w:tcPr>
            <w:tcW w:w="6663" w:type="dxa"/>
            <w:tcBorders>
              <w:top w:val="single" w:sz="4" w:space="0" w:color="auto"/>
              <w:left w:val="single" w:sz="4" w:space="0" w:color="auto"/>
              <w:bottom w:val="single" w:sz="4" w:space="0" w:color="auto"/>
              <w:right w:val="single" w:sz="4" w:space="0" w:color="auto"/>
            </w:tcBorders>
            <w:vAlign w:val="center"/>
          </w:tcPr>
          <w:p w14:paraId="6FDA77BC" w14:textId="77777777" w:rsidR="005D7FA6" w:rsidRPr="00606E36" w:rsidRDefault="005D7FA6" w:rsidP="001E00BD">
            <w:pPr>
              <w:jc w:val="both"/>
              <w:rPr>
                <w:rFonts w:ascii="Times New Roman" w:hAnsi="Times New Roman" w:cs="Times New Roman"/>
                <w:sz w:val="22"/>
              </w:rPr>
            </w:pPr>
            <w:r w:rsidRPr="00606E36">
              <w:rPr>
                <w:rFonts w:ascii="Times New Roman" w:hAnsi="Times New Roman" w:cs="Times New Roman"/>
                <w:sz w:val="22"/>
              </w:rPr>
              <w:t>Eksploatuojamų šviestuvų skaičius</w:t>
            </w:r>
          </w:p>
        </w:tc>
        <w:tc>
          <w:tcPr>
            <w:tcW w:w="1270" w:type="dxa"/>
            <w:tcBorders>
              <w:top w:val="single" w:sz="4" w:space="0" w:color="auto"/>
              <w:left w:val="single" w:sz="4" w:space="0" w:color="auto"/>
              <w:bottom w:val="single" w:sz="4" w:space="0" w:color="auto"/>
              <w:right w:val="single" w:sz="4" w:space="0" w:color="auto"/>
            </w:tcBorders>
            <w:vAlign w:val="center"/>
          </w:tcPr>
          <w:p w14:paraId="2B306554" w14:textId="77777777" w:rsidR="005D7FA6" w:rsidRPr="00606E36" w:rsidRDefault="00CB5124" w:rsidP="001E00BD">
            <w:pPr>
              <w:jc w:val="both"/>
              <w:rPr>
                <w:rFonts w:ascii="Times New Roman" w:hAnsi="Times New Roman" w:cs="Times New Roman"/>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7AAC1D4E" w14:textId="09660A5A" w:rsidR="005D7FA6" w:rsidRPr="00606E36" w:rsidRDefault="00221FC3" w:rsidP="001E00BD">
            <w:pPr>
              <w:jc w:val="both"/>
              <w:rPr>
                <w:rFonts w:ascii="Times New Roman" w:hAnsi="Times New Roman" w:cs="Times New Roman"/>
                <w:sz w:val="22"/>
              </w:rPr>
            </w:pPr>
            <w:r>
              <w:rPr>
                <w:rFonts w:ascii="Times New Roman" w:hAnsi="Times New Roman" w:cs="Times New Roman"/>
                <w:sz w:val="22"/>
              </w:rPr>
              <w:t>700</w:t>
            </w:r>
          </w:p>
        </w:tc>
      </w:tr>
      <w:tr w:rsidR="00606E36" w:rsidRPr="00606E36" w14:paraId="63A2B1CB" w14:textId="77777777" w:rsidTr="001E00BD">
        <w:trPr>
          <w:trHeight w:val="260"/>
          <w:jc w:val="center"/>
        </w:trPr>
        <w:tc>
          <w:tcPr>
            <w:tcW w:w="562" w:type="dxa"/>
            <w:vAlign w:val="center"/>
          </w:tcPr>
          <w:p w14:paraId="22A5963B"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11.</w:t>
            </w:r>
          </w:p>
        </w:tc>
        <w:tc>
          <w:tcPr>
            <w:tcW w:w="6663" w:type="dxa"/>
            <w:vAlign w:val="center"/>
          </w:tcPr>
          <w:p w14:paraId="45810F6E"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Socialiai remtinų šeimų skaičius</w:t>
            </w:r>
          </w:p>
        </w:tc>
        <w:tc>
          <w:tcPr>
            <w:tcW w:w="1270" w:type="dxa"/>
            <w:vAlign w:val="center"/>
          </w:tcPr>
          <w:p w14:paraId="0339B912"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šeimų sk.</w:t>
            </w:r>
          </w:p>
        </w:tc>
        <w:tc>
          <w:tcPr>
            <w:tcW w:w="1134" w:type="dxa"/>
            <w:vAlign w:val="center"/>
          </w:tcPr>
          <w:p w14:paraId="587D8D4D" w14:textId="19B3441C"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4</w:t>
            </w:r>
            <w:r w:rsidR="00221FC3">
              <w:rPr>
                <w:rFonts w:ascii="Times New Roman" w:hAnsi="Times New Roman" w:cs="Times New Roman"/>
                <w:sz w:val="22"/>
              </w:rPr>
              <w:t>4</w:t>
            </w:r>
          </w:p>
        </w:tc>
      </w:tr>
      <w:tr w:rsidR="00606E36" w:rsidRPr="00606E36" w14:paraId="0E2B55A8" w14:textId="77777777" w:rsidTr="001E00BD">
        <w:trPr>
          <w:trHeight w:val="136"/>
          <w:jc w:val="center"/>
        </w:trPr>
        <w:tc>
          <w:tcPr>
            <w:tcW w:w="562" w:type="dxa"/>
            <w:tcBorders>
              <w:bottom w:val="single" w:sz="4" w:space="0" w:color="000000"/>
            </w:tcBorders>
            <w:vAlign w:val="center"/>
          </w:tcPr>
          <w:p w14:paraId="738B9C06"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12.</w:t>
            </w:r>
          </w:p>
        </w:tc>
        <w:tc>
          <w:tcPr>
            <w:tcW w:w="6663" w:type="dxa"/>
            <w:tcBorders>
              <w:bottom w:val="single" w:sz="4" w:space="0" w:color="000000"/>
            </w:tcBorders>
            <w:vAlign w:val="center"/>
          </w:tcPr>
          <w:p w14:paraId="4DED85DE"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Vienkartinių pašalpų mokėjimas</w:t>
            </w:r>
          </w:p>
        </w:tc>
        <w:tc>
          <w:tcPr>
            <w:tcW w:w="1270" w:type="dxa"/>
            <w:tcBorders>
              <w:bottom w:val="single" w:sz="4" w:space="0" w:color="000000"/>
            </w:tcBorders>
            <w:vAlign w:val="center"/>
          </w:tcPr>
          <w:p w14:paraId="2C3580DF"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bottom w:val="single" w:sz="4" w:space="0" w:color="000000"/>
            </w:tcBorders>
            <w:vAlign w:val="center"/>
          </w:tcPr>
          <w:p w14:paraId="1B9DC215" w14:textId="5597C6F8" w:rsidR="002E4E6C" w:rsidRPr="00606E36" w:rsidRDefault="00AE7768" w:rsidP="001E00BD">
            <w:pPr>
              <w:jc w:val="both"/>
              <w:rPr>
                <w:rFonts w:ascii="Times New Roman" w:hAnsi="Times New Roman" w:cs="Times New Roman"/>
                <w:sz w:val="22"/>
              </w:rPr>
            </w:pPr>
            <w:r>
              <w:rPr>
                <w:rFonts w:ascii="Times New Roman" w:hAnsi="Times New Roman" w:cs="Times New Roman"/>
                <w:sz w:val="22"/>
              </w:rPr>
              <w:t>9</w:t>
            </w:r>
          </w:p>
        </w:tc>
      </w:tr>
      <w:tr w:rsidR="00606E36" w:rsidRPr="00606E36" w14:paraId="416E9BD2" w14:textId="77777777" w:rsidTr="001E00BD">
        <w:trPr>
          <w:trHeight w:val="309"/>
          <w:jc w:val="center"/>
        </w:trPr>
        <w:tc>
          <w:tcPr>
            <w:tcW w:w="562" w:type="dxa"/>
            <w:tcBorders>
              <w:top w:val="single" w:sz="4" w:space="0" w:color="000000"/>
              <w:bottom w:val="nil"/>
            </w:tcBorders>
            <w:vAlign w:val="center"/>
          </w:tcPr>
          <w:p w14:paraId="2F81C016"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13.</w:t>
            </w:r>
          </w:p>
        </w:tc>
        <w:tc>
          <w:tcPr>
            <w:tcW w:w="6663" w:type="dxa"/>
            <w:tcBorders>
              <w:top w:val="single" w:sz="4" w:space="0" w:color="000000"/>
              <w:bottom w:val="nil"/>
            </w:tcBorders>
            <w:vAlign w:val="center"/>
          </w:tcPr>
          <w:p w14:paraId="1FB2CC5C" w14:textId="77777777" w:rsidR="002E4E6C" w:rsidRPr="00606E36" w:rsidRDefault="002D7E4C" w:rsidP="001E00BD">
            <w:pPr>
              <w:jc w:val="both"/>
              <w:rPr>
                <w:rFonts w:ascii="Times New Roman" w:hAnsi="Times New Roman" w:cs="Times New Roman"/>
                <w:b/>
                <w:sz w:val="22"/>
              </w:rPr>
            </w:pPr>
            <w:r w:rsidRPr="00606E36">
              <w:rPr>
                <w:rFonts w:ascii="Times New Roman" w:hAnsi="Times New Roman" w:cs="Times New Roman"/>
                <w:sz w:val="22"/>
              </w:rPr>
              <w:t xml:space="preserve">Įdarbintų </w:t>
            </w:r>
            <w:r w:rsidR="002E4E6C" w:rsidRPr="00606E36">
              <w:rPr>
                <w:rFonts w:ascii="Times New Roman" w:hAnsi="Times New Roman" w:cs="Times New Roman"/>
                <w:sz w:val="22"/>
              </w:rPr>
              <w:t xml:space="preserve">gyventojų užimtumo didinimo programoje </w:t>
            </w:r>
          </w:p>
        </w:tc>
        <w:tc>
          <w:tcPr>
            <w:tcW w:w="1270" w:type="dxa"/>
            <w:tcBorders>
              <w:top w:val="single" w:sz="4" w:space="0" w:color="000000"/>
              <w:bottom w:val="nil"/>
            </w:tcBorders>
            <w:vAlign w:val="center"/>
          </w:tcPr>
          <w:p w14:paraId="29569A06"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000000"/>
              <w:bottom w:val="nil"/>
            </w:tcBorders>
            <w:vAlign w:val="center"/>
          </w:tcPr>
          <w:p w14:paraId="7A5F9F49" w14:textId="3643BB14" w:rsidR="002E4E6C" w:rsidRPr="00606E36" w:rsidRDefault="00221FC3" w:rsidP="001E00BD">
            <w:pPr>
              <w:jc w:val="both"/>
              <w:rPr>
                <w:rFonts w:ascii="Times New Roman" w:hAnsi="Times New Roman" w:cs="Times New Roman"/>
                <w:sz w:val="22"/>
              </w:rPr>
            </w:pPr>
            <w:r>
              <w:rPr>
                <w:rFonts w:ascii="Times New Roman" w:hAnsi="Times New Roman" w:cs="Times New Roman"/>
                <w:sz w:val="22"/>
              </w:rPr>
              <w:t>2</w:t>
            </w:r>
          </w:p>
        </w:tc>
      </w:tr>
      <w:tr w:rsidR="00606E36" w:rsidRPr="00606E36" w14:paraId="2624D41F" w14:textId="77777777" w:rsidTr="001E00BD">
        <w:trPr>
          <w:trHeight w:val="116"/>
          <w:jc w:val="center"/>
        </w:trPr>
        <w:tc>
          <w:tcPr>
            <w:tcW w:w="562" w:type="dxa"/>
            <w:tcBorders>
              <w:top w:val="single" w:sz="4" w:space="0" w:color="auto"/>
              <w:left w:val="single" w:sz="4" w:space="0" w:color="auto"/>
              <w:bottom w:val="single" w:sz="4" w:space="0" w:color="auto"/>
              <w:right w:val="single" w:sz="4" w:space="0" w:color="auto"/>
            </w:tcBorders>
            <w:vAlign w:val="center"/>
          </w:tcPr>
          <w:p w14:paraId="4B5C9B22"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14.</w:t>
            </w:r>
          </w:p>
        </w:tc>
        <w:tc>
          <w:tcPr>
            <w:tcW w:w="6663" w:type="dxa"/>
            <w:tcBorders>
              <w:top w:val="single" w:sz="4" w:space="0" w:color="auto"/>
              <w:left w:val="single" w:sz="4" w:space="0" w:color="auto"/>
              <w:bottom w:val="single" w:sz="4" w:space="0" w:color="auto"/>
              <w:right w:val="single" w:sz="4" w:space="0" w:color="auto"/>
            </w:tcBorders>
            <w:vAlign w:val="center"/>
          </w:tcPr>
          <w:p w14:paraId="3AB84B02"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Išduodamos pažymos gyventojams</w:t>
            </w:r>
          </w:p>
        </w:tc>
        <w:tc>
          <w:tcPr>
            <w:tcW w:w="1270" w:type="dxa"/>
            <w:tcBorders>
              <w:top w:val="single" w:sz="4" w:space="0" w:color="auto"/>
              <w:left w:val="single" w:sz="4" w:space="0" w:color="auto"/>
              <w:bottom w:val="single" w:sz="4" w:space="0" w:color="auto"/>
              <w:right w:val="single" w:sz="4" w:space="0" w:color="auto"/>
            </w:tcBorders>
            <w:vAlign w:val="center"/>
          </w:tcPr>
          <w:p w14:paraId="4B225588"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7F381905" w14:textId="02E64E46" w:rsidR="002E4E6C" w:rsidRPr="00606E36" w:rsidRDefault="00077809" w:rsidP="001E00BD">
            <w:pPr>
              <w:jc w:val="both"/>
              <w:rPr>
                <w:rFonts w:ascii="Times New Roman" w:hAnsi="Times New Roman" w:cs="Times New Roman"/>
                <w:sz w:val="22"/>
              </w:rPr>
            </w:pPr>
            <w:r>
              <w:rPr>
                <w:rFonts w:ascii="Times New Roman" w:hAnsi="Times New Roman" w:cs="Times New Roman"/>
                <w:sz w:val="22"/>
              </w:rPr>
              <w:t>3</w:t>
            </w:r>
            <w:r w:rsidR="00221FC3">
              <w:rPr>
                <w:rFonts w:ascii="Times New Roman" w:hAnsi="Times New Roman" w:cs="Times New Roman"/>
                <w:sz w:val="22"/>
              </w:rPr>
              <w:t>0</w:t>
            </w:r>
          </w:p>
        </w:tc>
      </w:tr>
      <w:tr w:rsidR="00606E36" w:rsidRPr="00606E36" w14:paraId="46AD5F0E" w14:textId="77777777" w:rsidTr="001E00BD">
        <w:trPr>
          <w:trHeight w:val="289"/>
          <w:jc w:val="center"/>
        </w:trPr>
        <w:tc>
          <w:tcPr>
            <w:tcW w:w="562" w:type="dxa"/>
            <w:tcBorders>
              <w:top w:val="single" w:sz="4" w:space="0" w:color="auto"/>
              <w:left w:val="single" w:sz="4" w:space="0" w:color="auto"/>
              <w:bottom w:val="single" w:sz="4" w:space="0" w:color="auto"/>
              <w:right w:val="single" w:sz="4" w:space="0" w:color="auto"/>
            </w:tcBorders>
            <w:vAlign w:val="center"/>
          </w:tcPr>
          <w:p w14:paraId="6DEA741D"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15.</w:t>
            </w:r>
          </w:p>
        </w:tc>
        <w:tc>
          <w:tcPr>
            <w:tcW w:w="6663" w:type="dxa"/>
            <w:tcBorders>
              <w:top w:val="single" w:sz="4" w:space="0" w:color="auto"/>
              <w:left w:val="single" w:sz="4" w:space="0" w:color="auto"/>
              <w:bottom w:val="single" w:sz="4" w:space="0" w:color="auto"/>
              <w:right w:val="single" w:sz="4" w:space="0" w:color="auto"/>
            </w:tcBorders>
            <w:vAlign w:val="center"/>
          </w:tcPr>
          <w:p w14:paraId="567567FB" w14:textId="77777777" w:rsidR="002E4E6C" w:rsidRPr="00606E36" w:rsidRDefault="002E4E6C" w:rsidP="001E00BD">
            <w:pPr>
              <w:jc w:val="both"/>
              <w:rPr>
                <w:rFonts w:ascii="Times New Roman" w:hAnsi="Times New Roman" w:cs="Times New Roman"/>
                <w:sz w:val="22"/>
              </w:rPr>
            </w:pPr>
            <w:r w:rsidRPr="00606E36">
              <w:rPr>
                <w:rFonts w:ascii="Times New Roman" w:hAnsi="Times New Roman" w:cs="Times New Roman"/>
                <w:sz w:val="22"/>
              </w:rPr>
              <w:t>Sudaromi notariniai veiksmai</w:t>
            </w:r>
          </w:p>
        </w:tc>
        <w:tc>
          <w:tcPr>
            <w:tcW w:w="1270" w:type="dxa"/>
            <w:tcBorders>
              <w:top w:val="single" w:sz="4" w:space="0" w:color="auto"/>
              <w:left w:val="single" w:sz="4" w:space="0" w:color="auto"/>
              <w:bottom w:val="single" w:sz="4" w:space="0" w:color="auto"/>
              <w:right w:val="single" w:sz="4" w:space="0" w:color="auto"/>
            </w:tcBorders>
            <w:vAlign w:val="center"/>
          </w:tcPr>
          <w:p w14:paraId="7122F44D" w14:textId="77777777" w:rsidR="002E4E6C" w:rsidRPr="00606E36" w:rsidRDefault="002E4E6C" w:rsidP="001E00BD">
            <w:pPr>
              <w:jc w:val="both"/>
              <w:rPr>
                <w:rFonts w:ascii="Times New Roman" w:hAnsi="Times New Roman" w:cs="Times New Roman"/>
                <w:b/>
                <w:sz w:val="22"/>
              </w:rPr>
            </w:pPr>
            <w:r w:rsidRPr="00606E36">
              <w:rPr>
                <w:rFonts w:ascii="Times New Roman" w:hAnsi="Times New Roman" w:cs="Times New Roman"/>
                <w:sz w:val="22"/>
              </w:rPr>
              <w:t>vnt.</w:t>
            </w:r>
          </w:p>
        </w:tc>
        <w:tc>
          <w:tcPr>
            <w:tcW w:w="1134" w:type="dxa"/>
            <w:tcBorders>
              <w:top w:val="single" w:sz="4" w:space="0" w:color="auto"/>
              <w:left w:val="single" w:sz="4" w:space="0" w:color="auto"/>
              <w:bottom w:val="single" w:sz="4" w:space="0" w:color="auto"/>
              <w:right w:val="single" w:sz="4" w:space="0" w:color="auto"/>
            </w:tcBorders>
            <w:vAlign w:val="center"/>
          </w:tcPr>
          <w:p w14:paraId="6503324B" w14:textId="663A7BF7" w:rsidR="002E4E6C" w:rsidRPr="00606E36" w:rsidRDefault="00221FC3" w:rsidP="001E00BD">
            <w:pPr>
              <w:jc w:val="both"/>
              <w:rPr>
                <w:rFonts w:ascii="Times New Roman" w:hAnsi="Times New Roman" w:cs="Times New Roman"/>
                <w:sz w:val="22"/>
              </w:rPr>
            </w:pPr>
            <w:r>
              <w:rPr>
                <w:rFonts w:ascii="Times New Roman" w:hAnsi="Times New Roman" w:cs="Times New Roman"/>
                <w:sz w:val="22"/>
              </w:rPr>
              <w:t>2</w:t>
            </w:r>
            <w:r w:rsidR="00077809">
              <w:rPr>
                <w:rFonts w:ascii="Times New Roman" w:hAnsi="Times New Roman" w:cs="Times New Roman"/>
                <w:sz w:val="22"/>
              </w:rPr>
              <w:t>3</w:t>
            </w:r>
          </w:p>
        </w:tc>
      </w:tr>
      <w:tr w:rsidR="002E4E6C" w:rsidRPr="00606E36" w14:paraId="7A49E8F2" w14:textId="77777777" w:rsidTr="001E00BD">
        <w:trPr>
          <w:trHeight w:val="266"/>
          <w:jc w:val="center"/>
        </w:trPr>
        <w:tc>
          <w:tcPr>
            <w:tcW w:w="562" w:type="dxa"/>
            <w:tcBorders>
              <w:top w:val="single" w:sz="4" w:space="0" w:color="auto"/>
              <w:left w:val="single" w:sz="4" w:space="0" w:color="auto"/>
              <w:bottom w:val="single" w:sz="4" w:space="0" w:color="auto"/>
              <w:right w:val="single" w:sz="4" w:space="0" w:color="auto"/>
            </w:tcBorders>
            <w:vAlign w:val="center"/>
          </w:tcPr>
          <w:p w14:paraId="042486F0" w14:textId="77777777" w:rsidR="002E4E6C" w:rsidRPr="00606E36" w:rsidRDefault="00EB7A8A" w:rsidP="001E00BD">
            <w:pPr>
              <w:jc w:val="both"/>
              <w:rPr>
                <w:rFonts w:ascii="Times New Roman" w:hAnsi="Times New Roman" w:cs="Times New Roman"/>
                <w:sz w:val="22"/>
              </w:rPr>
            </w:pPr>
            <w:r w:rsidRPr="00606E36">
              <w:rPr>
                <w:rFonts w:ascii="Times New Roman" w:hAnsi="Times New Roman" w:cs="Times New Roman"/>
                <w:sz w:val="22"/>
              </w:rPr>
              <w:t>16.</w:t>
            </w:r>
          </w:p>
        </w:tc>
        <w:tc>
          <w:tcPr>
            <w:tcW w:w="6663" w:type="dxa"/>
            <w:tcBorders>
              <w:top w:val="single" w:sz="4" w:space="0" w:color="auto"/>
              <w:left w:val="single" w:sz="4" w:space="0" w:color="auto"/>
              <w:bottom w:val="single" w:sz="4" w:space="0" w:color="auto"/>
              <w:right w:val="single" w:sz="4" w:space="0" w:color="auto"/>
            </w:tcBorders>
            <w:vAlign w:val="center"/>
          </w:tcPr>
          <w:p w14:paraId="0859596B" w14:textId="77777777" w:rsidR="002E4E6C" w:rsidRPr="00606E36" w:rsidRDefault="002D7E4C" w:rsidP="001E00BD">
            <w:pPr>
              <w:jc w:val="both"/>
              <w:rPr>
                <w:rFonts w:ascii="Times New Roman" w:hAnsi="Times New Roman" w:cs="Times New Roman"/>
                <w:sz w:val="22"/>
              </w:rPr>
            </w:pPr>
            <w:r w:rsidRPr="00606E36">
              <w:rPr>
                <w:rFonts w:ascii="Times New Roman" w:hAnsi="Times New Roman" w:cs="Times New Roman"/>
                <w:sz w:val="22"/>
              </w:rPr>
              <w:t>Atliekų</w:t>
            </w:r>
            <w:r w:rsidR="002E4E6C" w:rsidRPr="00606E36">
              <w:rPr>
                <w:rFonts w:ascii="Times New Roman" w:hAnsi="Times New Roman" w:cs="Times New Roman"/>
                <w:sz w:val="22"/>
              </w:rPr>
              <w:t xml:space="preserve"> tvarkymo darbai (surenkamos šiukšlės )</w:t>
            </w:r>
          </w:p>
        </w:tc>
        <w:tc>
          <w:tcPr>
            <w:tcW w:w="1270" w:type="dxa"/>
            <w:tcBorders>
              <w:top w:val="single" w:sz="4" w:space="0" w:color="auto"/>
              <w:left w:val="single" w:sz="4" w:space="0" w:color="auto"/>
              <w:bottom w:val="single" w:sz="4" w:space="0" w:color="auto"/>
              <w:right w:val="single" w:sz="4" w:space="0" w:color="auto"/>
            </w:tcBorders>
            <w:vAlign w:val="center"/>
          </w:tcPr>
          <w:p w14:paraId="66C80222" w14:textId="77777777" w:rsidR="002E4E6C" w:rsidRPr="00606E36" w:rsidRDefault="00DB1EAB" w:rsidP="001E00BD">
            <w:pPr>
              <w:jc w:val="both"/>
              <w:rPr>
                <w:rFonts w:ascii="Times New Roman" w:hAnsi="Times New Roman" w:cs="Times New Roman"/>
                <w:sz w:val="22"/>
              </w:rPr>
            </w:pPr>
            <w:r w:rsidRPr="00606E36">
              <w:rPr>
                <w:rFonts w:ascii="Times New Roman" w:hAnsi="Times New Roman" w:cs="Times New Roman"/>
                <w:sz w:val="22"/>
              </w:rPr>
              <w:t>t</w:t>
            </w:r>
          </w:p>
        </w:tc>
        <w:tc>
          <w:tcPr>
            <w:tcW w:w="1134" w:type="dxa"/>
            <w:tcBorders>
              <w:top w:val="single" w:sz="4" w:space="0" w:color="auto"/>
              <w:left w:val="single" w:sz="4" w:space="0" w:color="auto"/>
              <w:bottom w:val="single" w:sz="4" w:space="0" w:color="auto"/>
              <w:right w:val="single" w:sz="4" w:space="0" w:color="auto"/>
            </w:tcBorders>
            <w:vAlign w:val="center"/>
          </w:tcPr>
          <w:p w14:paraId="2206CF42" w14:textId="13FC2728" w:rsidR="002E4E6C" w:rsidRPr="00606E36" w:rsidRDefault="00221FC3" w:rsidP="001E00BD">
            <w:pPr>
              <w:jc w:val="both"/>
              <w:rPr>
                <w:rFonts w:ascii="Times New Roman" w:hAnsi="Times New Roman" w:cs="Times New Roman"/>
                <w:sz w:val="22"/>
              </w:rPr>
            </w:pPr>
            <w:r>
              <w:rPr>
                <w:rFonts w:ascii="Times New Roman" w:hAnsi="Times New Roman" w:cs="Times New Roman"/>
                <w:sz w:val="22"/>
              </w:rPr>
              <w:t>69</w:t>
            </w:r>
          </w:p>
        </w:tc>
      </w:tr>
    </w:tbl>
    <w:p w14:paraId="007A812E" w14:textId="77777777" w:rsidR="002E4E6C" w:rsidRPr="00606E36" w:rsidRDefault="002E4E6C" w:rsidP="002B6C12">
      <w:pPr>
        <w:jc w:val="both"/>
        <w:rPr>
          <w:rFonts w:ascii="Times New Roman" w:hAnsi="Times New Roman"/>
          <w:b/>
          <w:bCs/>
          <w:szCs w:val="24"/>
        </w:rPr>
      </w:pPr>
    </w:p>
    <w:p w14:paraId="0EB103F4" w14:textId="77777777" w:rsidR="00B544E0" w:rsidRDefault="00B544E0" w:rsidP="002B6C12">
      <w:pPr>
        <w:jc w:val="both"/>
        <w:rPr>
          <w:rFonts w:ascii="Times New Roman" w:hAnsi="Times New Roman"/>
          <w:b/>
          <w:bCs/>
          <w:szCs w:val="24"/>
        </w:rPr>
      </w:pPr>
    </w:p>
    <w:p w14:paraId="76BA7F86" w14:textId="293790D7" w:rsidR="00975EFC" w:rsidRPr="00606E36" w:rsidRDefault="00975EFC" w:rsidP="002B6C12">
      <w:pPr>
        <w:jc w:val="both"/>
        <w:rPr>
          <w:rFonts w:ascii="Times New Roman" w:hAnsi="Times New Roman"/>
          <w:b/>
          <w:bCs/>
          <w:szCs w:val="24"/>
        </w:rPr>
      </w:pPr>
      <w:r w:rsidRPr="00606E36">
        <w:rPr>
          <w:rFonts w:ascii="Times New Roman" w:hAnsi="Times New Roman"/>
          <w:b/>
          <w:bCs/>
          <w:szCs w:val="24"/>
        </w:rPr>
        <w:t>P</w:t>
      </w:r>
      <w:r w:rsidR="00B55F66">
        <w:rPr>
          <w:rFonts w:ascii="Times New Roman" w:hAnsi="Times New Roman"/>
          <w:b/>
          <w:bCs/>
          <w:szCs w:val="24"/>
        </w:rPr>
        <w:t>LANUOJAMI LUKŠIŲ SENIŪNIJOS 202</w:t>
      </w:r>
      <w:r w:rsidR="00221FC3">
        <w:rPr>
          <w:rFonts w:ascii="Times New Roman" w:hAnsi="Times New Roman"/>
          <w:b/>
          <w:bCs/>
          <w:szCs w:val="24"/>
        </w:rPr>
        <w:t>6</w:t>
      </w:r>
      <w:r w:rsidRPr="00606E36">
        <w:rPr>
          <w:rFonts w:ascii="Times New Roman" w:hAnsi="Times New Roman"/>
          <w:b/>
          <w:bCs/>
          <w:szCs w:val="24"/>
        </w:rPr>
        <w:t xml:space="preserve"> METŲ VEIKLOS PLANO REZULTATAI</w:t>
      </w:r>
    </w:p>
    <w:p w14:paraId="6BBB3243" w14:textId="77777777" w:rsidR="00975EFC" w:rsidRPr="00606E36" w:rsidRDefault="00975EFC" w:rsidP="002B6C12">
      <w:pPr>
        <w:ind w:firstLine="1080"/>
        <w:jc w:val="both"/>
        <w:rPr>
          <w:rFonts w:ascii="Times New Roman" w:hAnsi="Times New Roman"/>
          <w:szCs w:val="24"/>
        </w:rPr>
      </w:pPr>
    </w:p>
    <w:p w14:paraId="07842004" w14:textId="00FB50D7" w:rsidR="009619D4" w:rsidRPr="00A85C9E" w:rsidRDefault="007E5095" w:rsidP="006774CC">
      <w:pPr>
        <w:ind w:firstLine="720"/>
        <w:jc w:val="both"/>
        <w:rPr>
          <w:rFonts w:ascii="Times New Roman" w:hAnsi="Times New Roman"/>
          <w:szCs w:val="24"/>
        </w:rPr>
      </w:pPr>
      <w:r w:rsidRPr="00A85C9E">
        <w:rPr>
          <w:rFonts w:ascii="Times New Roman" w:hAnsi="Times New Roman"/>
          <w:szCs w:val="24"/>
        </w:rPr>
        <w:t xml:space="preserve">Įgyvendinant Lukšių </w:t>
      </w:r>
      <w:r w:rsidR="000904C5">
        <w:rPr>
          <w:rFonts w:ascii="Times New Roman" w:hAnsi="Times New Roman"/>
          <w:szCs w:val="24"/>
        </w:rPr>
        <w:t>seniūnijos 202</w:t>
      </w:r>
      <w:r w:rsidR="00221FC3">
        <w:rPr>
          <w:rFonts w:ascii="Times New Roman" w:hAnsi="Times New Roman"/>
          <w:szCs w:val="24"/>
        </w:rPr>
        <w:t>6</w:t>
      </w:r>
      <w:r w:rsidR="009619D4" w:rsidRPr="00A85C9E">
        <w:rPr>
          <w:rFonts w:ascii="Times New Roman" w:hAnsi="Times New Roman"/>
          <w:szCs w:val="24"/>
        </w:rPr>
        <w:t xml:space="preserve"> metų veiklos planą siekiama prisidėti prie Šakių rajono</w:t>
      </w:r>
      <w:r w:rsidR="000904C5">
        <w:rPr>
          <w:rFonts w:ascii="Times New Roman" w:hAnsi="Times New Roman"/>
          <w:szCs w:val="24"/>
        </w:rPr>
        <w:t xml:space="preserve"> savivaldybės 202</w:t>
      </w:r>
      <w:r w:rsidR="00221FC3">
        <w:rPr>
          <w:rFonts w:ascii="Times New Roman" w:hAnsi="Times New Roman"/>
          <w:szCs w:val="24"/>
        </w:rPr>
        <w:t>6</w:t>
      </w:r>
      <w:r w:rsidR="006774CC" w:rsidRPr="00A85C9E">
        <w:rPr>
          <w:rFonts w:ascii="Times New Roman" w:hAnsi="Times New Roman"/>
          <w:szCs w:val="24"/>
        </w:rPr>
        <w:t>–</w:t>
      </w:r>
      <w:r w:rsidR="00344AC6" w:rsidRPr="00A85C9E">
        <w:rPr>
          <w:rFonts w:ascii="Times New Roman" w:hAnsi="Times New Roman"/>
          <w:szCs w:val="24"/>
        </w:rPr>
        <w:t>202</w:t>
      </w:r>
      <w:r w:rsidR="00221FC3">
        <w:rPr>
          <w:rFonts w:ascii="Times New Roman" w:hAnsi="Times New Roman"/>
          <w:szCs w:val="24"/>
        </w:rPr>
        <w:t>8</w:t>
      </w:r>
      <w:r w:rsidR="009619D4" w:rsidRPr="00A85C9E">
        <w:rPr>
          <w:rFonts w:ascii="Times New Roman" w:hAnsi="Times New Roman"/>
          <w:szCs w:val="24"/>
        </w:rPr>
        <w:t xml:space="preserve"> metų </w:t>
      </w:r>
      <w:r w:rsidR="00344AC6" w:rsidRPr="00A85C9E">
        <w:rPr>
          <w:rFonts w:ascii="Times New Roman" w:hAnsi="Times New Roman"/>
          <w:szCs w:val="24"/>
        </w:rPr>
        <w:t xml:space="preserve">strateginiame </w:t>
      </w:r>
      <w:r w:rsidR="009619D4" w:rsidRPr="00A85C9E">
        <w:rPr>
          <w:rFonts w:ascii="Times New Roman" w:hAnsi="Times New Roman"/>
          <w:szCs w:val="24"/>
        </w:rPr>
        <w:t>p</w:t>
      </w:r>
      <w:r w:rsidR="000904C5">
        <w:rPr>
          <w:rFonts w:ascii="Times New Roman" w:hAnsi="Times New Roman"/>
          <w:szCs w:val="24"/>
        </w:rPr>
        <w:t>lėtros plane numatytų tikslų</w:t>
      </w:r>
      <w:r w:rsidR="009619D4" w:rsidRPr="00A85C9E">
        <w:rPr>
          <w:rFonts w:ascii="Times New Roman" w:hAnsi="Times New Roman"/>
          <w:szCs w:val="24"/>
        </w:rPr>
        <w:t xml:space="preserve"> įgyvendinimo:</w:t>
      </w:r>
    </w:p>
    <w:p w14:paraId="72CCEDAD" w14:textId="75AD52F2" w:rsidR="009619D4" w:rsidRPr="00A85C9E" w:rsidRDefault="000904C5" w:rsidP="006774CC">
      <w:pPr>
        <w:pStyle w:val="Sraopastraipa"/>
        <w:numPr>
          <w:ilvl w:val="0"/>
          <w:numId w:val="20"/>
        </w:numPr>
        <w:ind w:left="0" w:firstLine="720"/>
        <w:jc w:val="both"/>
      </w:pPr>
      <w:r>
        <w:t>Skatinti ekonominę plėtrą ir užtikrinti teritorijų vystymą</w:t>
      </w:r>
      <w:r w:rsidR="004B4DB6" w:rsidRPr="00A85C9E">
        <w:t>;</w:t>
      </w:r>
    </w:p>
    <w:p w14:paraId="3AC6F6D7" w14:textId="416C2E19" w:rsidR="009619D4" w:rsidRPr="00A85C9E" w:rsidRDefault="000904C5" w:rsidP="006774CC">
      <w:pPr>
        <w:pStyle w:val="Sraopastraipa"/>
        <w:numPr>
          <w:ilvl w:val="0"/>
          <w:numId w:val="20"/>
        </w:numPr>
        <w:ind w:left="0" w:firstLine="720"/>
        <w:jc w:val="both"/>
      </w:pPr>
      <w:r>
        <w:t>Didinti švietimo ir kultūros paslaugų prieinamumą ir kokybę</w:t>
      </w:r>
      <w:r w:rsidR="004B4DB6" w:rsidRPr="00A85C9E">
        <w:t>;</w:t>
      </w:r>
    </w:p>
    <w:p w14:paraId="7DF86CA5" w14:textId="0EEC1849" w:rsidR="009619D4" w:rsidRDefault="000904C5" w:rsidP="006774CC">
      <w:pPr>
        <w:pStyle w:val="Sraopastraipa"/>
        <w:numPr>
          <w:ilvl w:val="0"/>
          <w:numId w:val="20"/>
        </w:numPr>
        <w:ind w:left="0" w:firstLine="720"/>
        <w:jc w:val="both"/>
      </w:pPr>
      <w:r>
        <w:t>Didinti socialinę gerovę;</w:t>
      </w:r>
    </w:p>
    <w:p w14:paraId="126C4FDC" w14:textId="60406C42" w:rsidR="000904C5" w:rsidRPr="00A85C9E" w:rsidRDefault="000904C5" w:rsidP="006774CC">
      <w:pPr>
        <w:pStyle w:val="Sraopastraipa"/>
        <w:numPr>
          <w:ilvl w:val="0"/>
          <w:numId w:val="20"/>
        </w:numPr>
        <w:ind w:left="0" w:firstLine="720"/>
        <w:jc w:val="both"/>
      </w:pPr>
      <w:r>
        <w:t>Stiprinti vietos savivaldą.</w:t>
      </w:r>
    </w:p>
    <w:p w14:paraId="3E6CEE47" w14:textId="77777777" w:rsidR="002B6C12" w:rsidRPr="00CA18A5" w:rsidRDefault="002B6C12" w:rsidP="00CA18A5">
      <w:pPr>
        <w:ind w:firstLine="720"/>
        <w:jc w:val="both"/>
        <w:rPr>
          <w:rFonts w:ascii="Times New Roman" w:hAnsi="Times New Roman"/>
          <w:szCs w:val="24"/>
        </w:rPr>
      </w:pPr>
    </w:p>
    <w:p w14:paraId="0C183063" w14:textId="23DDDEA2" w:rsidR="009619D4" w:rsidRPr="00CA18A5" w:rsidRDefault="007E5095" w:rsidP="00CA18A5">
      <w:pPr>
        <w:ind w:firstLine="720"/>
        <w:jc w:val="both"/>
        <w:rPr>
          <w:rFonts w:ascii="Times New Roman" w:hAnsi="Times New Roman"/>
          <w:b/>
          <w:szCs w:val="24"/>
        </w:rPr>
      </w:pPr>
      <w:r w:rsidRPr="00CA18A5">
        <w:rPr>
          <w:rFonts w:ascii="Times New Roman" w:hAnsi="Times New Roman"/>
          <w:b/>
          <w:szCs w:val="24"/>
        </w:rPr>
        <w:t>Lukšių</w:t>
      </w:r>
      <w:r w:rsidR="002D7E4C" w:rsidRPr="00CA18A5">
        <w:rPr>
          <w:rFonts w:ascii="Times New Roman" w:hAnsi="Times New Roman"/>
          <w:b/>
          <w:szCs w:val="24"/>
        </w:rPr>
        <w:t xml:space="preserve"> seniūnija </w:t>
      </w:r>
      <w:r w:rsidR="000904C5" w:rsidRPr="00CA18A5">
        <w:rPr>
          <w:rFonts w:ascii="Times New Roman" w:hAnsi="Times New Roman"/>
          <w:b/>
          <w:szCs w:val="24"/>
        </w:rPr>
        <w:t>202</w:t>
      </w:r>
      <w:r w:rsidR="00221FC3">
        <w:rPr>
          <w:rFonts w:ascii="Times New Roman" w:hAnsi="Times New Roman"/>
          <w:b/>
          <w:szCs w:val="24"/>
        </w:rPr>
        <w:t>6</w:t>
      </w:r>
      <w:r w:rsidR="000904C5" w:rsidRPr="00CA18A5">
        <w:rPr>
          <w:rFonts w:ascii="Times New Roman" w:hAnsi="Times New Roman"/>
          <w:b/>
          <w:szCs w:val="24"/>
        </w:rPr>
        <w:t xml:space="preserve"> m. </w:t>
      </w:r>
      <w:r w:rsidR="002D7E4C" w:rsidRPr="00CA18A5">
        <w:rPr>
          <w:rFonts w:ascii="Times New Roman" w:hAnsi="Times New Roman"/>
          <w:b/>
          <w:szCs w:val="24"/>
        </w:rPr>
        <w:t>įgyvendina:</w:t>
      </w:r>
    </w:p>
    <w:p w14:paraId="430AF27D" w14:textId="46365509" w:rsidR="00BE6209" w:rsidRPr="00CA18A5" w:rsidRDefault="0024544C" w:rsidP="00CA18A5">
      <w:pPr>
        <w:pStyle w:val="Sraopastraipa"/>
        <w:numPr>
          <w:ilvl w:val="0"/>
          <w:numId w:val="5"/>
        </w:numPr>
        <w:tabs>
          <w:tab w:val="left" w:pos="624"/>
          <w:tab w:val="left" w:pos="709"/>
        </w:tabs>
        <w:ind w:left="0" w:firstLine="720"/>
        <w:jc w:val="both"/>
      </w:pPr>
      <w:r w:rsidRPr="00CA18A5">
        <w:t>Šakių rajono sa</w:t>
      </w:r>
      <w:r w:rsidR="00A85C9E" w:rsidRPr="00CA18A5">
        <w:t xml:space="preserve">vivaldybės </w:t>
      </w:r>
      <w:r w:rsidR="000904C5" w:rsidRPr="00CA18A5">
        <w:t>202</w:t>
      </w:r>
      <w:r w:rsidR="00221FC3">
        <w:t>6</w:t>
      </w:r>
      <w:r w:rsidR="00B544E0" w:rsidRPr="00CA18A5">
        <w:t>–</w:t>
      </w:r>
      <w:r w:rsidR="000904C5" w:rsidRPr="00CA18A5">
        <w:t>202</w:t>
      </w:r>
      <w:r w:rsidR="00221FC3">
        <w:t>8</w:t>
      </w:r>
      <w:r w:rsidR="000904C5" w:rsidRPr="00CA18A5">
        <w:t xml:space="preserve"> metų </w:t>
      </w:r>
      <w:r w:rsidR="00AE7768" w:rsidRPr="00CA18A5">
        <w:t xml:space="preserve">strateginio </w:t>
      </w:r>
      <w:r w:rsidRPr="00CA18A5">
        <w:t xml:space="preserve">veiklos plano programos kodas </w:t>
      </w:r>
      <w:r w:rsidR="000904C5" w:rsidRPr="00CA18A5">
        <w:t>001</w:t>
      </w:r>
      <w:r w:rsidRPr="00CA18A5">
        <w:t xml:space="preserve"> „</w:t>
      </w:r>
      <w:r w:rsidR="000904C5" w:rsidRPr="00CA18A5">
        <w:t>Teritorijų vystymo ir ekonominės aplinkos gerinimo programa</w:t>
      </w:r>
      <w:r w:rsidRPr="00CA18A5">
        <w:t xml:space="preserve">“ </w:t>
      </w:r>
      <w:r w:rsidR="000904C5" w:rsidRPr="00CA18A5">
        <w:t xml:space="preserve">seniūnijos </w:t>
      </w:r>
      <w:r w:rsidRPr="00CA18A5">
        <w:t xml:space="preserve">uždavinio </w:t>
      </w:r>
      <w:r w:rsidR="000904C5" w:rsidRPr="00CA18A5">
        <w:t xml:space="preserve">„Formuoti šiuolaikinę susisiekimo infrastruktūrą“ priemonę „Kelių ir gatvių kokybės užtikrinimas“. </w:t>
      </w:r>
      <w:r w:rsidRPr="00CA18A5">
        <w:t xml:space="preserve">Įgyvendinant šią priemonę </w:t>
      </w:r>
      <w:r w:rsidR="000904C5" w:rsidRPr="00CA18A5">
        <w:t>202</w:t>
      </w:r>
      <w:r w:rsidR="00221FC3">
        <w:t>6</w:t>
      </w:r>
      <w:r w:rsidR="000904C5" w:rsidRPr="00CA18A5">
        <w:t xml:space="preserve"> m. </w:t>
      </w:r>
      <w:r w:rsidRPr="00CA18A5">
        <w:t xml:space="preserve">bus </w:t>
      </w:r>
      <w:r w:rsidR="00964F44" w:rsidRPr="00CA18A5">
        <w:t>lyginami</w:t>
      </w:r>
      <w:r w:rsidR="00E43A0E" w:rsidRPr="00CA18A5">
        <w:t xml:space="preserve"> </w:t>
      </w:r>
      <w:r w:rsidR="00A55639" w:rsidRPr="00CA18A5">
        <w:t>kelkraščiai, transportuojamas gruntas</w:t>
      </w:r>
      <w:r w:rsidR="003E4D84" w:rsidRPr="00CA18A5">
        <w:t xml:space="preserve">, </w:t>
      </w:r>
      <w:r w:rsidR="00A55639" w:rsidRPr="00CA18A5">
        <w:t>pakraunant ekskavatoriumi,</w:t>
      </w:r>
      <w:r w:rsidR="00267619" w:rsidRPr="00CA18A5">
        <w:t xml:space="preserve"> žvyruojami </w:t>
      </w:r>
      <w:r w:rsidR="00CA62C6" w:rsidRPr="00CA18A5">
        <w:t>seniūnijos keliai ir gatvės</w:t>
      </w:r>
      <w:r w:rsidR="00267619" w:rsidRPr="00CA18A5">
        <w:t xml:space="preserve">, </w:t>
      </w:r>
      <w:r w:rsidRPr="00CA18A5">
        <w:t xml:space="preserve">pagal poreikį </w:t>
      </w:r>
      <w:r w:rsidR="00267619" w:rsidRPr="00CA18A5">
        <w:t>valomas sniegas, tvark</w:t>
      </w:r>
      <w:r w:rsidR="00DE7842" w:rsidRPr="00CA18A5">
        <w:t>omos pakelės,</w:t>
      </w:r>
      <w:r w:rsidR="00C56D52" w:rsidRPr="00CA18A5">
        <w:t xml:space="preserve"> </w:t>
      </w:r>
      <w:r w:rsidR="00E43A0E" w:rsidRPr="00CA18A5">
        <w:t xml:space="preserve">užtaisomos kelio </w:t>
      </w:r>
      <w:proofErr w:type="spellStart"/>
      <w:r w:rsidR="00E43A0E" w:rsidRPr="00CA18A5">
        <w:t>išdaužos</w:t>
      </w:r>
      <w:proofErr w:type="spellEnd"/>
      <w:r w:rsidR="00E43A0E" w:rsidRPr="00CA18A5">
        <w:t>, užpilant naujomis medžiagomis,</w:t>
      </w:r>
      <w:r w:rsidR="00C56D52" w:rsidRPr="00CA18A5">
        <w:t xml:space="preserve"> šalinami krūmai nuo kelio griovių šlaitų mechanizuotu būdu.</w:t>
      </w:r>
      <w:r w:rsidR="00DE7842" w:rsidRPr="00CA18A5">
        <w:t xml:space="preserve"> </w:t>
      </w:r>
      <w:r w:rsidR="005D7511" w:rsidRPr="00CA18A5">
        <w:t>Seniūnijoje yra</w:t>
      </w:r>
      <w:r w:rsidR="006C5364" w:rsidRPr="00CA18A5">
        <w:t xml:space="preserve"> 109</w:t>
      </w:r>
      <w:r w:rsidR="00DA6D62" w:rsidRPr="00CA18A5">
        <w:t xml:space="preserve">,149 </w:t>
      </w:r>
      <w:r w:rsidR="006C5364" w:rsidRPr="00CA18A5">
        <w:t>k</w:t>
      </w:r>
      <w:r w:rsidR="003E4D84" w:rsidRPr="00CA18A5">
        <w:t>m</w:t>
      </w:r>
      <w:r w:rsidR="006C5364" w:rsidRPr="00CA18A5">
        <w:t xml:space="preserve"> prižiūrimų gatvių ir kelių</w:t>
      </w:r>
      <w:r w:rsidR="00B55F66" w:rsidRPr="00CA18A5">
        <w:t xml:space="preserve">. </w:t>
      </w:r>
      <w:r w:rsidR="005C782E" w:rsidRPr="00CA18A5">
        <w:t>202</w:t>
      </w:r>
      <w:r w:rsidR="00221FC3">
        <w:t>6</w:t>
      </w:r>
      <w:r w:rsidR="00AE7768" w:rsidRPr="00CA18A5">
        <w:t xml:space="preserve"> </w:t>
      </w:r>
      <w:r w:rsidR="000378BF" w:rsidRPr="00CA18A5">
        <w:t xml:space="preserve">m. </w:t>
      </w:r>
      <w:r w:rsidR="005D7511" w:rsidRPr="00CA18A5">
        <w:t xml:space="preserve">numatoma kelius </w:t>
      </w:r>
      <w:r w:rsidR="003E4D84" w:rsidRPr="00CA18A5">
        <w:t xml:space="preserve">greideriu </w:t>
      </w:r>
      <w:r w:rsidR="000B70F5" w:rsidRPr="00CA18A5">
        <w:t>lyginti</w:t>
      </w:r>
      <w:r w:rsidR="00545332" w:rsidRPr="00CA18A5">
        <w:t xml:space="preserve"> </w:t>
      </w:r>
      <w:r w:rsidR="00B85C15" w:rsidRPr="00CA18A5">
        <w:t>3</w:t>
      </w:r>
      <w:r w:rsidR="005D7511" w:rsidRPr="00CA18A5">
        <w:t xml:space="preserve"> kartus</w:t>
      </w:r>
      <w:r w:rsidR="00545332" w:rsidRPr="00CA18A5">
        <w:t xml:space="preserve"> </w:t>
      </w:r>
      <w:r w:rsidR="000B70F5" w:rsidRPr="00CA18A5">
        <w:t xml:space="preserve">– </w:t>
      </w:r>
      <w:r w:rsidR="00545332" w:rsidRPr="00CA18A5">
        <w:t xml:space="preserve">pavasarį ir rudenį, paskleisti užpiltą žvyrą, </w:t>
      </w:r>
      <w:r w:rsidR="002D7E4C" w:rsidRPr="00CA18A5">
        <w:t>užtaisyti</w:t>
      </w:r>
      <w:r w:rsidR="000904C5" w:rsidRPr="00CA18A5">
        <w:t xml:space="preserve"> kelių į</w:t>
      </w:r>
      <w:r w:rsidR="00545332" w:rsidRPr="00CA18A5">
        <w:t>lūžimus.</w:t>
      </w:r>
      <w:r w:rsidR="005170DC" w:rsidRPr="00CA18A5">
        <w:t xml:space="preserve"> Gatvėse išdaužytos asfalto duob</w:t>
      </w:r>
      <w:r w:rsidR="00985D95" w:rsidRPr="00CA18A5">
        <w:t>ės bus užtaisomos šaltu asfaltu.</w:t>
      </w:r>
      <w:r w:rsidR="005C782E" w:rsidRPr="00CA18A5">
        <w:t xml:space="preserve"> </w:t>
      </w:r>
    </w:p>
    <w:p w14:paraId="71A3B800" w14:textId="1F9A6706" w:rsidR="00BE6209" w:rsidRPr="00CA18A5" w:rsidRDefault="009C6DD8" w:rsidP="00CA18A5">
      <w:pPr>
        <w:pStyle w:val="Sraopastraipa"/>
        <w:numPr>
          <w:ilvl w:val="0"/>
          <w:numId w:val="5"/>
        </w:numPr>
        <w:tabs>
          <w:tab w:val="left" w:pos="624"/>
          <w:tab w:val="left" w:pos="709"/>
        </w:tabs>
        <w:ind w:left="0" w:firstLine="720"/>
        <w:jc w:val="both"/>
      </w:pPr>
      <w:r w:rsidRPr="00CA18A5">
        <w:t>Šakių rajono sa</w:t>
      </w:r>
      <w:r w:rsidR="00163CCE" w:rsidRPr="00CA18A5">
        <w:t>vivaldybės strateginio</w:t>
      </w:r>
      <w:r w:rsidR="00C86A20" w:rsidRPr="00CA18A5">
        <w:t xml:space="preserve"> 202</w:t>
      </w:r>
      <w:r w:rsidR="00221FC3">
        <w:t>6</w:t>
      </w:r>
      <w:r w:rsidR="008A269A" w:rsidRPr="00CA18A5">
        <w:t>–</w:t>
      </w:r>
      <w:r w:rsidRPr="00CA18A5">
        <w:t>202</w:t>
      </w:r>
      <w:r w:rsidR="00221FC3">
        <w:t>8</w:t>
      </w:r>
      <w:r w:rsidRPr="00CA18A5">
        <w:t xml:space="preserve"> metų veiklos plano programos kodas </w:t>
      </w:r>
      <w:r w:rsidR="00DA6D62" w:rsidRPr="00CA18A5">
        <w:t>001 ,,Teritorijų vystymo ir ekonominės aplinkos gerinimo programa“ seniūnijos uždavinio „Užtikrinti savivaldybės teritorijų vystymosi kryptingumą, jų prieinamumą ir atitiktį gyventojų poreikiams“ ir uždavinio priemonę „Aplinkotvarkos ir atliekų tvarkymo sistemos gerinimas“.</w:t>
      </w:r>
    </w:p>
    <w:p w14:paraId="3211B990" w14:textId="335D3696" w:rsidR="00BE6209" w:rsidRPr="004D0751" w:rsidRDefault="009C6DD8" w:rsidP="00CA18A5">
      <w:pPr>
        <w:pStyle w:val="Sraopastraipa"/>
        <w:numPr>
          <w:ilvl w:val="0"/>
          <w:numId w:val="5"/>
        </w:numPr>
        <w:tabs>
          <w:tab w:val="left" w:pos="624"/>
          <w:tab w:val="left" w:pos="709"/>
        </w:tabs>
        <w:ind w:left="0" w:firstLine="720"/>
        <w:jc w:val="both"/>
        <w:rPr>
          <w:color w:val="FF0000"/>
        </w:rPr>
      </w:pPr>
      <w:r w:rsidRPr="00B0465E">
        <w:t xml:space="preserve">Įgyvendinant </w:t>
      </w:r>
      <w:r w:rsidR="00E5669C" w:rsidRPr="00B0465E">
        <w:t>202</w:t>
      </w:r>
      <w:r w:rsidR="0070339A" w:rsidRPr="00B0465E">
        <w:t>6</w:t>
      </w:r>
      <w:r w:rsidR="00E5669C" w:rsidRPr="00B0465E">
        <w:t xml:space="preserve"> m. šias priemones</w:t>
      </w:r>
      <w:r w:rsidRPr="00B0465E">
        <w:t>, seniūnijo</w:t>
      </w:r>
      <w:r w:rsidR="003E4D84" w:rsidRPr="00B0465E">
        <w:t>je</w:t>
      </w:r>
      <w:r w:rsidRPr="00B0465E">
        <w:t xml:space="preserve"> bus atliekami aplinkos tvarkymo darbai, remontuojami ir nuolat tvarkomi pėsčiųjų takai ir šaligatviai, tvarkomi parkai ir skverai, pjaunama veja, sodinamos gėlės, prižiūrimi gėlynai, renkamos šiukšlės, puoselėjamas kraštovaizdis. Aplinkos priežiūrai ir tvar</w:t>
      </w:r>
      <w:r w:rsidR="00E5669C" w:rsidRPr="00B0465E">
        <w:t>kymui seniūnijoje pasitelkiami 8</w:t>
      </w:r>
      <w:r w:rsidRPr="00B0465E">
        <w:t xml:space="preserve"> nuolatiniai darbuotojai</w:t>
      </w:r>
      <w:r w:rsidR="00444DFE" w:rsidRPr="00B0465E">
        <w:t xml:space="preserve">. Prižiūrima teritorija siekia </w:t>
      </w:r>
      <w:r w:rsidR="00E5669C" w:rsidRPr="00B0465E">
        <w:t>daugiai nei 70</w:t>
      </w:r>
      <w:r w:rsidRPr="00B0465E">
        <w:t xml:space="preserve"> hektarų.</w:t>
      </w:r>
      <w:r w:rsidR="003E4D84" w:rsidRPr="00B0465E">
        <w:t xml:space="preserve"> </w:t>
      </w:r>
      <w:r w:rsidRPr="00B0465E">
        <w:t>Seniūnijoje bus apšviečiamos 27 gatvės</w:t>
      </w:r>
      <w:r w:rsidR="00E5669C" w:rsidRPr="00B0465E">
        <w:t xml:space="preserve">, prižiūrimi </w:t>
      </w:r>
      <w:r w:rsidR="0070339A" w:rsidRPr="00B0465E">
        <w:t>700</w:t>
      </w:r>
      <w:r w:rsidR="00E5669C" w:rsidRPr="00B0465E">
        <w:t xml:space="preserve"> šviestuv</w:t>
      </w:r>
      <w:r w:rsidR="0070339A" w:rsidRPr="00B0465E">
        <w:t>ų</w:t>
      </w:r>
      <w:r w:rsidR="00E5669C" w:rsidRPr="00B0465E">
        <w:t>, 3,19 ha veikiančių ir neveikiančių kapinių.</w:t>
      </w:r>
      <w:r w:rsidRPr="00B0465E">
        <w:t xml:space="preserve"> </w:t>
      </w:r>
      <w:r w:rsidR="008A494D" w:rsidRPr="00B0465E">
        <w:t>Į</w:t>
      </w:r>
      <w:r w:rsidR="00C86A20" w:rsidRPr="00B0465E">
        <w:t xml:space="preserve">sigyti daugiamečių augalų – medžių ir žydinčių krūmų, kuriuos planuojame pasodinti Lukšių miestelio </w:t>
      </w:r>
      <w:r w:rsidR="00E5669C" w:rsidRPr="00B0465E">
        <w:t xml:space="preserve">teritorijose. </w:t>
      </w:r>
      <w:r w:rsidR="008A494D" w:rsidRPr="00B0465E">
        <w:t xml:space="preserve">Nuolat vykdomi </w:t>
      </w:r>
      <w:proofErr w:type="spellStart"/>
      <w:r w:rsidR="00162100" w:rsidRPr="00B0465E">
        <w:t>Zyplių</w:t>
      </w:r>
      <w:proofErr w:type="spellEnd"/>
      <w:r w:rsidR="00162100" w:rsidRPr="00B0465E">
        <w:t xml:space="preserve"> dvaro parko</w:t>
      </w:r>
      <w:r w:rsidR="00E5669C" w:rsidRPr="00B0465E">
        <w:t>, kiemo</w:t>
      </w:r>
      <w:r w:rsidR="00162100" w:rsidRPr="00B0465E">
        <w:t xml:space="preserve"> ir pastat</w:t>
      </w:r>
      <w:r w:rsidR="00E5669C" w:rsidRPr="00B0465E">
        <w:t>ų priežiūros bei</w:t>
      </w:r>
      <w:r w:rsidR="00A37715" w:rsidRPr="00B0465E">
        <w:t xml:space="preserve"> tvarkymo darbai</w:t>
      </w:r>
      <w:r w:rsidR="00162100" w:rsidRPr="00B0465E">
        <w:t>.</w:t>
      </w:r>
      <w:r w:rsidR="00750318" w:rsidRPr="00B0465E">
        <w:t xml:space="preserve"> </w:t>
      </w:r>
      <w:r w:rsidR="00045566" w:rsidRPr="00B0465E">
        <w:t xml:space="preserve">Sutvarkysime </w:t>
      </w:r>
      <w:proofErr w:type="spellStart"/>
      <w:r w:rsidR="00045566" w:rsidRPr="00B0465E">
        <w:t>Zyplių</w:t>
      </w:r>
      <w:proofErr w:type="spellEnd"/>
      <w:r w:rsidR="00045566" w:rsidRPr="00B0465E">
        <w:t xml:space="preserve"> dvaro ansamblio dirbtuvių kiemą, </w:t>
      </w:r>
      <w:r w:rsidR="007343CB">
        <w:rPr>
          <w:color w:val="EE0000"/>
        </w:rPr>
        <w:t xml:space="preserve"> </w:t>
      </w:r>
      <w:r w:rsidR="007343CB" w:rsidRPr="004B6B34">
        <w:t xml:space="preserve">perkelsime </w:t>
      </w:r>
      <w:r w:rsidR="00045566" w:rsidRPr="00B0465E">
        <w:t xml:space="preserve">iš </w:t>
      </w:r>
      <w:r w:rsidR="00045566" w:rsidRPr="004B6B34">
        <w:t xml:space="preserve">,,karvidės“ </w:t>
      </w:r>
      <w:r w:rsidR="00045566" w:rsidRPr="00B0465E">
        <w:t>pastato</w:t>
      </w:r>
      <w:r w:rsidR="004B6B34">
        <w:t xml:space="preserve"> </w:t>
      </w:r>
      <w:r w:rsidR="00045566" w:rsidRPr="00B0465E">
        <w:t>stalių dirbtuves į kitas kieme esančias patalpas, pagaminsime 6 (šešis) naujus 12 kv.</w:t>
      </w:r>
      <w:r w:rsidR="007343CB">
        <w:t xml:space="preserve"> </w:t>
      </w:r>
      <w:r w:rsidR="00045566" w:rsidRPr="00B0465E">
        <w:t>m garažų vartus (3m x 4m)</w:t>
      </w:r>
      <w:r w:rsidR="00FA3A52" w:rsidRPr="00B0465E">
        <w:t>.</w:t>
      </w:r>
      <w:r w:rsidR="00045566" w:rsidRPr="00B0465E">
        <w:t xml:space="preserve"> </w:t>
      </w:r>
      <w:r w:rsidRPr="00B0465E">
        <w:t>Miestelio park</w:t>
      </w:r>
      <w:r w:rsidR="00045566" w:rsidRPr="00B0465E">
        <w:t>uose</w:t>
      </w:r>
      <w:r w:rsidR="00EF6B83" w:rsidRPr="00B0465E">
        <w:t xml:space="preserve"> bei kitose viešose erdvėse bus sodinamos gėlės ir prižiūrimi gėlynai</w:t>
      </w:r>
      <w:r w:rsidR="00FA3A52" w:rsidRPr="00B0465E">
        <w:t>.</w:t>
      </w:r>
      <w:r w:rsidR="00045566" w:rsidRPr="00B0465E">
        <w:t xml:space="preserve"> </w:t>
      </w:r>
      <w:r w:rsidR="004B6B34" w:rsidRPr="004B6B34">
        <w:t>P</w:t>
      </w:r>
      <w:r w:rsidR="007343CB" w:rsidRPr="004B6B34">
        <w:t>ritvirtinsime</w:t>
      </w:r>
      <w:r w:rsidR="007343CB">
        <w:t xml:space="preserve"> </w:t>
      </w:r>
      <w:r w:rsidR="00FA3A52" w:rsidRPr="00B0465E">
        <w:t xml:space="preserve">ant „Atminties“ koplytėlės </w:t>
      </w:r>
      <w:r w:rsidR="00045566" w:rsidRPr="00B0465E">
        <w:t xml:space="preserve">naujus kalvio </w:t>
      </w:r>
      <w:r w:rsidR="00FA3A52" w:rsidRPr="00B0465E">
        <w:t>sukurtus ir pagamintus po</w:t>
      </w:r>
      <w:r w:rsidR="00045566" w:rsidRPr="00B0465E">
        <w:t xml:space="preserve"> 4 (keturi) vienetus naujų </w:t>
      </w:r>
      <w:r w:rsidR="00FA3A52" w:rsidRPr="00B0465E">
        <w:t xml:space="preserve">vėliavų laikiklių ir vėliavų antgalių. </w:t>
      </w:r>
      <w:r w:rsidR="00936D64" w:rsidRPr="00B0465E">
        <w:t>Lukšių</w:t>
      </w:r>
      <w:r w:rsidR="000E33CD" w:rsidRPr="00B0465E">
        <w:t xml:space="preserve"> visuomenin</w:t>
      </w:r>
      <w:r w:rsidR="001A68F0" w:rsidRPr="00B0465E">
        <w:t>ėse</w:t>
      </w:r>
      <w:r w:rsidR="00936D64" w:rsidRPr="00B0465E">
        <w:t xml:space="preserve"> </w:t>
      </w:r>
      <w:r w:rsidR="001A68F0" w:rsidRPr="00B0465E">
        <w:t xml:space="preserve">senosiose </w:t>
      </w:r>
      <w:r w:rsidR="00936D64" w:rsidRPr="00B0465E">
        <w:t>kapi</w:t>
      </w:r>
      <w:r w:rsidR="001A68F0" w:rsidRPr="00B0465E">
        <w:t>nėse bus remontuojami</w:t>
      </w:r>
      <w:r w:rsidR="00936D64" w:rsidRPr="00B0465E">
        <w:t xml:space="preserve"> </w:t>
      </w:r>
      <w:r w:rsidR="001A68F0" w:rsidRPr="00B0465E">
        <w:t xml:space="preserve">pagrindiniai </w:t>
      </w:r>
      <w:r w:rsidR="00936D64" w:rsidRPr="00B0465E">
        <w:t>vart</w:t>
      </w:r>
      <w:r w:rsidR="001A68F0" w:rsidRPr="00B0465E">
        <w:t>ai</w:t>
      </w:r>
      <w:r w:rsidR="00936D64" w:rsidRPr="00B0465E">
        <w:t>,</w:t>
      </w:r>
      <w:r w:rsidR="001A68F0" w:rsidRPr="00B0465E">
        <w:t xml:space="preserve"> gaminama ir užtveriama nauja – 700 metrų tvora, bus klojamas naujas - 200 metrų takas. Planuoja</w:t>
      </w:r>
      <w:r w:rsidR="001A68F0" w:rsidRPr="00321836">
        <w:t>m</w:t>
      </w:r>
      <w:r w:rsidR="007343CB" w:rsidRPr="00321836">
        <w:t>a</w:t>
      </w:r>
      <w:r w:rsidR="001A68F0" w:rsidRPr="007343CB">
        <w:rPr>
          <w:color w:val="EE0000"/>
        </w:rPr>
        <w:t xml:space="preserve"> </w:t>
      </w:r>
      <w:r w:rsidR="004D0751" w:rsidRPr="00B0465E">
        <w:t>perstatyti antrojo pasaulinio karo aukų kapinių tvorą – 180 metrų</w:t>
      </w:r>
      <w:r w:rsidR="004D0751" w:rsidRPr="004D0751">
        <w:rPr>
          <w:color w:val="FF0000"/>
        </w:rPr>
        <w:t>.</w:t>
      </w:r>
    </w:p>
    <w:p w14:paraId="0B15E71C" w14:textId="60269835" w:rsidR="006A6940" w:rsidRPr="00CA18A5" w:rsidRDefault="005F7DEC" w:rsidP="00CA18A5">
      <w:pPr>
        <w:pStyle w:val="Sraopastraipa"/>
        <w:numPr>
          <w:ilvl w:val="0"/>
          <w:numId w:val="5"/>
        </w:numPr>
        <w:tabs>
          <w:tab w:val="left" w:pos="624"/>
          <w:tab w:val="left" w:pos="709"/>
        </w:tabs>
        <w:ind w:left="0" w:firstLine="720"/>
        <w:jc w:val="both"/>
      </w:pPr>
      <w:r w:rsidRPr="00CA18A5">
        <w:t>S</w:t>
      </w:r>
      <w:r w:rsidR="009C6DD8" w:rsidRPr="00CA18A5">
        <w:t>urinktas</w:t>
      </w:r>
      <w:r w:rsidRPr="00CA18A5">
        <w:t xml:space="preserve"> kapinių šiukšles pagal galimybes </w:t>
      </w:r>
      <w:r w:rsidR="009C6DD8" w:rsidRPr="00CA18A5">
        <w:t>rūšiuosime, žaliąsias atliekas kompostuosime seniūnijoje esančioje aikštelėje. Stiklo ir plastiko atliekos iš kapinių bus išvežamos pagal grafiką.</w:t>
      </w:r>
      <w:r w:rsidR="006A6940" w:rsidRPr="00CA18A5">
        <w:t xml:space="preserve"> Per metus planuojame surinkti apie</w:t>
      </w:r>
      <w:r w:rsidR="006A6940" w:rsidRPr="007343CB">
        <w:rPr>
          <w:color w:val="EE0000"/>
        </w:rPr>
        <w:t xml:space="preserve"> </w:t>
      </w:r>
      <w:r w:rsidR="004D0751" w:rsidRPr="004B6B34">
        <w:t>6</w:t>
      </w:r>
      <w:r w:rsidR="004B6B34" w:rsidRPr="004B6B34">
        <w:t>9</w:t>
      </w:r>
      <w:r w:rsidR="006A6940" w:rsidRPr="004B6B34">
        <w:t xml:space="preserve"> </w:t>
      </w:r>
      <w:r w:rsidR="006A6940" w:rsidRPr="00CA18A5">
        <w:t>ton</w:t>
      </w:r>
      <w:r w:rsidR="004D0751">
        <w:t>ą.</w:t>
      </w:r>
      <w:r w:rsidR="007343CB">
        <w:t xml:space="preserve"> </w:t>
      </w:r>
    </w:p>
    <w:p w14:paraId="4FAC4FD4" w14:textId="508B6E88" w:rsidR="00BE6209" w:rsidRPr="00CA18A5" w:rsidRDefault="00EF6B83" w:rsidP="00CA18A5">
      <w:pPr>
        <w:pStyle w:val="Sraopastraipa"/>
        <w:numPr>
          <w:ilvl w:val="0"/>
          <w:numId w:val="5"/>
        </w:numPr>
        <w:ind w:left="0" w:firstLine="720"/>
        <w:jc w:val="both"/>
      </w:pPr>
      <w:r w:rsidRPr="00CA18A5">
        <w:t xml:space="preserve">Šakių rajono savivaldybės strateginio </w:t>
      </w:r>
      <w:r w:rsidR="00750318" w:rsidRPr="00CA18A5">
        <w:t>202</w:t>
      </w:r>
      <w:r w:rsidR="004D0751">
        <w:t>6</w:t>
      </w:r>
      <w:r w:rsidR="008A269A" w:rsidRPr="00CA18A5">
        <w:t>–</w:t>
      </w:r>
      <w:r w:rsidR="004138E9" w:rsidRPr="00CA18A5">
        <w:t>202</w:t>
      </w:r>
      <w:r w:rsidR="004D0751">
        <w:t>8</w:t>
      </w:r>
      <w:r w:rsidRPr="00CA18A5">
        <w:t xml:space="preserve"> metų veiklos plano programos </w:t>
      </w:r>
      <w:r w:rsidR="006A6940" w:rsidRPr="00CA18A5">
        <w:t xml:space="preserve">Kodas 003 „Sveikatos stiprinimo ir socialinės integracijos didinimo programa“ </w:t>
      </w:r>
      <w:r w:rsidR="004A4D8E" w:rsidRPr="00CA18A5">
        <w:t>uždavinio „Mažinti socialinės dezintegracijos ir skurdo prielaidas“ ir priemonę „Užtikrinti finansinės pagalbos teikimą Lukšių seniūnijos gyventojams (išmokos mokėjimams ir kt.)“</w:t>
      </w:r>
      <w:r w:rsidR="000F7505" w:rsidRPr="00CA18A5">
        <w:t>.</w:t>
      </w:r>
      <w:r w:rsidR="004A4D8E" w:rsidRPr="00CA18A5">
        <w:t xml:space="preserve"> Įgyvendindama šią priemonę seniūnija sieks, kad darbuotojai tobulintų savo žinias, jas taikytų darbe, dirbant su socialiai remtinais, socialinę atskirtį, socialinių problemų turinčiais bei gaunančius priklausančias išmokas žmonėmis, lankytų vienišus senelius ir kitus socialiai remtinus žmones, kuriems reikalinga materialinė ar moralinė parama. Lukšių seniūnijoje yra apie 4</w:t>
      </w:r>
      <w:r w:rsidR="004D0751">
        <w:t>4</w:t>
      </w:r>
      <w:r w:rsidR="004A4D8E" w:rsidRPr="00CA18A5">
        <w:t xml:space="preserve"> socialiai remtinos šeimos, joms yra mokama socialinė pašalpa, </w:t>
      </w:r>
      <w:r w:rsidR="004D0751">
        <w:t>9</w:t>
      </w:r>
      <w:r w:rsidR="004A4D8E" w:rsidRPr="00CA18A5">
        <w:t xml:space="preserve"> </w:t>
      </w:r>
      <w:r w:rsidR="00E927D9" w:rsidRPr="00CA18A5">
        <w:t>šeimoms</w:t>
      </w:r>
      <w:r w:rsidR="004A4D8E" w:rsidRPr="00CA18A5">
        <w:t xml:space="preserve"> planuojama suteikti vienkartinę piniginę paramą</w:t>
      </w:r>
      <w:r w:rsidR="00E927D9" w:rsidRPr="00CA18A5">
        <w:t>,</w:t>
      </w:r>
      <w:r w:rsidR="004A4D8E" w:rsidRPr="00CA18A5">
        <w:t xml:space="preserve"> dėl sunkios materialinės padėties, pagal atsiradusį poreikį, dėl ligos ar kitos nelaimės. Taip pat seniūnijoje bus priimami žmonės, kurie nori pateikti prašymus</w:t>
      </w:r>
      <w:r w:rsidR="00E927D9" w:rsidRPr="00CA18A5">
        <w:t>,</w:t>
      </w:r>
      <w:r w:rsidR="004A4D8E" w:rsidRPr="00CA18A5">
        <w:t xml:space="preserve"> dėl socialinės finansinės, materialinės paramos, kompensacinės technikos įsigijimo, kuriems reikalingos konsultacijos dėl ligonių slaugos ar priežiūros bei kitais socialiniais klausimais. Lukšių seniūnija bendradarbiaudama su asociacija ,,Lukšių bendruomenės centras“ vykdys tęstinį Lukšių vaikų dienos centro projektą, centrą lankys 25 vaikai iš šeimų turinčių problemų. Projektas finansuojamas Socialinės apsaugos ir darbo ministerijos bei Šakių rajono savivaldybės lėšomis. Lukšių seniūnijoje bus vykdoma visuomenei naudinga veikla, remontuojami socialiniai būstai ir administruojamos negyvenamosios patalpos seniūnijoje.</w:t>
      </w:r>
    </w:p>
    <w:p w14:paraId="01F22DA4" w14:textId="207F65A3" w:rsidR="00EF6B83" w:rsidRPr="00CA18A5" w:rsidRDefault="00F318F8" w:rsidP="00CA18A5">
      <w:pPr>
        <w:pStyle w:val="Sraopastraipa"/>
        <w:numPr>
          <w:ilvl w:val="0"/>
          <w:numId w:val="5"/>
        </w:numPr>
        <w:ind w:left="0" w:firstLine="720"/>
        <w:jc w:val="both"/>
      </w:pPr>
      <w:r w:rsidRPr="00CA18A5">
        <w:t xml:space="preserve">Programos Kodas 003 „Sveikatos stiprinimo ir socialinės integracijos didinimo programa“ </w:t>
      </w:r>
      <w:r w:rsidRPr="00CA18A5">
        <w:rPr>
          <w:bCs/>
        </w:rPr>
        <w:t xml:space="preserve">uždavinio „Mažinti socialinės dezintegracijos ir skurdo prielaidas“ ir priemonę „Savivaldybės </w:t>
      </w:r>
      <w:r w:rsidRPr="00CA18A5">
        <w:rPr>
          <w:bCs/>
        </w:rPr>
        <w:lastRenderedPageBreak/>
        <w:t xml:space="preserve">gyventojų užimtumo skatinimas“ bus </w:t>
      </w:r>
      <w:r w:rsidR="002B1522" w:rsidRPr="00CA18A5">
        <w:t>tvarkomos</w:t>
      </w:r>
      <w:r w:rsidR="00EF6B83" w:rsidRPr="00CA18A5">
        <w:t xml:space="preserve"> gatv</w:t>
      </w:r>
      <w:r w:rsidR="00E54E5B" w:rsidRPr="00CA18A5">
        <w:t>ės,</w:t>
      </w:r>
      <w:r w:rsidR="00EF6B83" w:rsidRPr="00CA18A5">
        <w:t xml:space="preserve"> pakel</w:t>
      </w:r>
      <w:r w:rsidR="00E54E5B" w:rsidRPr="00CA18A5">
        <w:t xml:space="preserve">ės, </w:t>
      </w:r>
      <w:r w:rsidR="00EF6B83" w:rsidRPr="00CA18A5">
        <w:t>tak</w:t>
      </w:r>
      <w:r w:rsidR="00E54E5B" w:rsidRPr="00CA18A5">
        <w:t>ai</w:t>
      </w:r>
      <w:r w:rsidR="00EF6B83" w:rsidRPr="00CA18A5">
        <w:t>, prižiūrimi šaligatviai ir vietinės reikšmės kelių pakraščiai</w:t>
      </w:r>
      <w:r w:rsidR="00E54E5B" w:rsidRPr="00CA18A5">
        <w:t>, pjaunama žolė</w:t>
      </w:r>
      <w:r w:rsidR="00EF6B83" w:rsidRPr="00CA18A5">
        <w:t xml:space="preserve">, </w:t>
      </w:r>
      <w:r w:rsidR="00E54E5B" w:rsidRPr="00CA18A5">
        <w:t>prižiūrimi želdiniai,</w:t>
      </w:r>
      <w:r w:rsidR="00EF6B83" w:rsidRPr="00CA18A5">
        <w:t xml:space="preserve"> tam panaudojant pagal užimtumo didin</w:t>
      </w:r>
      <w:r w:rsidR="00750318" w:rsidRPr="00CA18A5">
        <w:t>imo darbų program</w:t>
      </w:r>
      <w:r w:rsidR="009B59D9" w:rsidRPr="00CA18A5">
        <w:t>ą įdarbinti</w:t>
      </w:r>
      <w:r w:rsidR="004138E9" w:rsidRPr="00CA18A5">
        <w:t xml:space="preserve"> </w:t>
      </w:r>
      <w:r w:rsidR="009B59D9" w:rsidRPr="00CA18A5">
        <w:t>2</w:t>
      </w:r>
      <w:r w:rsidR="003E02D8" w:rsidRPr="00CA18A5">
        <w:t xml:space="preserve"> </w:t>
      </w:r>
      <w:r w:rsidR="009B59D9" w:rsidRPr="00CA18A5">
        <w:t>žmonės, aprūpinant juos</w:t>
      </w:r>
      <w:r w:rsidR="00EF6B83" w:rsidRPr="00CA18A5">
        <w:t xml:space="preserve"> būtinomis darbo priemonėmis.</w:t>
      </w:r>
      <w:r w:rsidR="00E664FA" w:rsidRPr="00CA18A5">
        <w:t xml:space="preserve"> </w:t>
      </w:r>
    </w:p>
    <w:p w14:paraId="7878582D" w14:textId="25D8D326" w:rsidR="00BE6209" w:rsidRPr="00CA18A5" w:rsidRDefault="00EF6B83" w:rsidP="00CA18A5">
      <w:pPr>
        <w:pStyle w:val="Sraopastraipa"/>
        <w:numPr>
          <w:ilvl w:val="0"/>
          <w:numId w:val="5"/>
        </w:numPr>
        <w:autoSpaceDE w:val="0"/>
        <w:autoSpaceDN w:val="0"/>
        <w:adjustRightInd w:val="0"/>
        <w:ind w:left="0" w:firstLine="720"/>
        <w:jc w:val="both"/>
      </w:pPr>
      <w:r w:rsidRPr="00CA18A5">
        <w:t>Šakių rajono sa</w:t>
      </w:r>
      <w:r w:rsidR="004138E9" w:rsidRPr="00CA18A5">
        <w:t>vivaldybė</w:t>
      </w:r>
      <w:r w:rsidR="00F318F8" w:rsidRPr="00CA18A5">
        <w:t>s strateginio 202</w:t>
      </w:r>
      <w:r w:rsidR="00B0465E">
        <w:t>6</w:t>
      </w:r>
      <w:r w:rsidR="008A269A" w:rsidRPr="00CA18A5">
        <w:t>–</w:t>
      </w:r>
      <w:r w:rsidR="00400BCA" w:rsidRPr="00CA18A5">
        <w:t>202</w:t>
      </w:r>
      <w:r w:rsidR="00B0465E">
        <w:t>8</w:t>
      </w:r>
      <w:r w:rsidR="00F318F8" w:rsidRPr="00CA18A5">
        <w:t xml:space="preserve"> metų veiklos plano programos Kodas 004</w:t>
      </w:r>
      <w:r w:rsidRPr="00CA18A5">
        <w:t xml:space="preserve"> „Valdymo programa“ seniūnijos </w:t>
      </w:r>
      <w:r w:rsidR="00B77121" w:rsidRPr="00CA18A5">
        <w:t>uždavinio ,,</w:t>
      </w:r>
      <w:r w:rsidR="009C6DEA" w:rsidRPr="00CA18A5">
        <w:t xml:space="preserve">Užtikrinti savivaldybės funkcijų ir įsipareigojimų vykdymą“ priemonę </w:t>
      </w:r>
      <w:r w:rsidR="002B3FFC" w:rsidRPr="00CA18A5">
        <w:t>,,S</w:t>
      </w:r>
      <w:r w:rsidR="00B77121" w:rsidRPr="00CA18A5">
        <w:t>avivaldybės</w:t>
      </w:r>
      <w:r w:rsidR="002B3FFC" w:rsidRPr="00CA18A5">
        <w:t xml:space="preserve"> valdymo ir funkcionalumo užtikrinimas“.</w:t>
      </w:r>
      <w:r w:rsidR="007343CB">
        <w:t xml:space="preserve"> </w:t>
      </w:r>
      <w:r w:rsidR="00B77121" w:rsidRPr="00CA18A5">
        <w:t>Įgyvendinant šią priemonę</w:t>
      </w:r>
      <w:r w:rsidR="00B77121" w:rsidRPr="00CA18A5">
        <w:rPr>
          <w:b/>
        </w:rPr>
        <w:t xml:space="preserve"> </w:t>
      </w:r>
      <w:r w:rsidR="008C5ECD" w:rsidRPr="00CA18A5">
        <w:t xml:space="preserve">planuojame, kad </w:t>
      </w:r>
      <w:r w:rsidR="002B3FFC" w:rsidRPr="00CA18A5">
        <w:t>vienas</w:t>
      </w:r>
      <w:r w:rsidR="003E02D8" w:rsidRPr="00CA18A5">
        <w:t xml:space="preserve"> </w:t>
      </w:r>
      <w:r w:rsidR="008C5ECD" w:rsidRPr="00CA18A5">
        <w:t>seniūnijos darbuotojas</w:t>
      </w:r>
      <w:r w:rsidR="00B77121" w:rsidRPr="00CA18A5">
        <w:rPr>
          <w:b/>
        </w:rPr>
        <w:t xml:space="preserve"> </w:t>
      </w:r>
      <w:r w:rsidR="00B77121" w:rsidRPr="00CA18A5">
        <w:t>dalyvaus kvalifikacijos kėlimo mokymuose. Mokymo metu įgytas žinias pritaikys vykdydami savo darbo funkcijas</w:t>
      </w:r>
      <w:r w:rsidR="002B3FFC" w:rsidRPr="00CA18A5">
        <w:t>, bus planuojamos išlaidos transporto išlaikymui, kanceliarinių prekių įsigijimui, komunalinių paslaugų apmokėjimui, seniūnijos patalpų išlaikymui</w:t>
      </w:r>
      <w:r w:rsidR="00B77121" w:rsidRPr="00CA18A5">
        <w:t xml:space="preserve">. </w:t>
      </w:r>
    </w:p>
    <w:p w14:paraId="632665EB" w14:textId="7ABBBF5A" w:rsidR="00EF6B83" w:rsidRPr="00CA18A5" w:rsidRDefault="002B3FFC" w:rsidP="00CA18A5">
      <w:pPr>
        <w:pStyle w:val="Sraopastraipa"/>
        <w:numPr>
          <w:ilvl w:val="0"/>
          <w:numId w:val="5"/>
        </w:numPr>
        <w:autoSpaceDE w:val="0"/>
        <w:autoSpaceDN w:val="0"/>
        <w:adjustRightInd w:val="0"/>
        <w:ind w:left="0" w:firstLine="720"/>
        <w:jc w:val="both"/>
      </w:pPr>
      <w:r w:rsidRPr="008D234D">
        <w:t>Šakių rajono savivaldybės strateginio 202</w:t>
      </w:r>
      <w:r w:rsidR="00B0465E" w:rsidRPr="008D234D">
        <w:t>6</w:t>
      </w:r>
      <w:r w:rsidRPr="008D234D">
        <w:t>–202</w:t>
      </w:r>
      <w:r w:rsidR="00B0465E" w:rsidRPr="008D234D">
        <w:t>8</w:t>
      </w:r>
      <w:r w:rsidRPr="008D234D">
        <w:t xml:space="preserve"> metų veiklos plano programos </w:t>
      </w:r>
      <w:r w:rsidRPr="008D234D">
        <w:rPr>
          <w:bCs/>
        </w:rPr>
        <w:t>Kodas 004 „Valdymo</w:t>
      </w:r>
      <w:r w:rsidRPr="00B0465E">
        <w:rPr>
          <w:bCs/>
          <w:color w:val="FF0000"/>
        </w:rPr>
        <w:t xml:space="preserve"> </w:t>
      </w:r>
      <w:r w:rsidRPr="00CA18A5">
        <w:rPr>
          <w:bCs/>
        </w:rPr>
        <w:t xml:space="preserve">programa“ </w:t>
      </w:r>
      <w:r w:rsidRPr="00CA18A5">
        <w:t>seniūnijos uždavinio „Gerinti viešojo valdymo praktiką“ priemonę „Administracinės naštos mažinimo priemonių įgyvendinimas</w:t>
      </w:r>
      <w:r w:rsidR="00072702">
        <w:t>“</w:t>
      </w:r>
      <w:r w:rsidR="006355AF" w:rsidRPr="00CA18A5">
        <w:t>.</w:t>
      </w:r>
      <w:r w:rsidR="00EF6B83" w:rsidRPr="00CA18A5">
        <w:t xml:space="preserve"> </w:t>
      </w:r>
      <w:r w:rsidR="00B06A4D" w:rsidRPr="00CA18A5">
        <w:t xml:space="preserve">Įgyvendinant </w:t>
      </w:r>
      <w:r w:rsidR="006355AF" w:rsidRPr="00CA18A5">
        <w:t xml:space="preserve">šią </w:t>
      </w:r>
      <w:r w:rsidR="00EF6B83" w:rsidRPr="00CA18A5">
        <w:t>priemonę bus</w:t>
      </w:r>
      <w:r w:rsidR="00CF0F69" w:rsidRPr="00CA18A5">
        <w:t xml:space="preserve"> išduot</w:t>
      </w:r>
      <w:r w:rsidR="003E4D84" w:rsidRPr="00CA18A5">
        <w:t>a</w:t>
      </w:r>
      <w:r w:rsidR="00CF0F69" w:rsidRPr="00CA18A5">
        <w:t xml:space="preserve"> per trumpesnį laiką nei nustatyta teisės aktuose leidimai, pažymos</w:t>
      </w:r>
      <w:r w:rsidR="00EF6B83" w:rsidRPr="00CA18A5">
        <w:t>.</w:t>
      </w:r>
      <w:r w:rsidR="00CF0F69" w:rsidRPr="00CA18A5">
        <w:t xml:space="preserve"> Greičiau</w:t>
      </w:r>
      <w:r w:rsidR="006355AF" w:rsidRPr="00CA18A5">
        <w:t>, nei nustatyta teisės aktuose</w:t>
      </w:r>
      <w:r w:rsidR="00CF0F69" w:rsidRPr="00CA18A5">
        <w:t>.</w:t>
      </w:r>
      <w:r w:rsidR="0082123A" w:rsidRPr="00CA18A5">
        <w:t xml:space="preserve"> </w:t>
      </w:r>
      <w:r w:rsidR="00EF6B83" w:rsidRPr="00CA18A5">
        <w:t xml:space="preserve">Įgyvendinant šią priemonę bus dirbama su </w:t>
      </w:r>
      <w:r w:rsidR="00EA01EC" w:rsidRPr="00CA18A5">
        <w:t>Registrų centro Metrikacijos ir gyvenamosios vietos deklaravimo informacine sistema</w:t>
      </w:r>
      <w:r w:rsidR="00EE21DE" w:rsidRPr="00CA18A5">
        <w:t xml:space="preserve"> </w:t>
      </w:r>
      <w:r w:rsidR="00EA01EC" w:rsidRPr="00CA18A5">
        <w:t>(MGVDIS)</w:t>
      </w:r>
      <w:r w:rsidR="00EF6B83" w:rsidRPr="00CA18A5">
        <w:t>,</w:t>
      </w:r>
      <w:r w:rsidR="008A269A" w:rsidRPr="00CA18A5">
        <w:t xml:space="preserve"> </w:t>
      </w:r>
      <w:r w:rsidR="00EF6B83" w:rsidRPr="00CA18A5">
        <w:t>DVS programa (KONTORA),</w:t>
      </w:r>
      <w:r w:rsidR="006355AF" w:rsidRPr="00CA18A5">
        <w:t xml:space="preserve"> VIPIS viešųjų pirkimų sistema. </w:t>
      </w:r>
      <w:r w:rsidR="00EF6B83" w:rsidRPr="00CA18A5">
        <w:t xml:space="preserve">Bus išduodamos pažymos juridiniams faktams patvirtinti ir nuolat </w:t>
      </w:r>
      <w:r w:rsidR="00B06A4D" w:rsidRPr="00CA18A5">
        <w:t>bus susirašinėjama</w:t>
      </w:r>
      <w:r w:rsidR="00EF6B83" w:rsidRPr="00CA18A5">
        <w:t xml:space="preserve"> su įvairiomis institucijomis įstaigos veiklos klausimais. Išduodami leidimai</w:t>
      </w:r>
      <w:r w:rsidR="005F7DEC" w:rsidRPr="00CA18A5">
        <w:t xml:space="preserve"> važiuoti sunkiasvorėmis transporto priemonėmis ir žemės kasimo darbams vykdyti</w:t>
      </w:r>
      <w:r w:rsidR="00EF6B83" w:rsidRPr="00CA18A5">
        <w:t>, taip pat laidojimo leidimai</w:t>
      </w:r>
      <w:r w:rsidR="00EF6B83" w:rsidRPr="00CA18A5">
        <w:rPr>
          <w:color w:val="000000" w:themeColor="text1"/>
        </w:rPr>
        <w:t xml:space="preserve">. </w:t>
      </w:r>
      <w:r w:rsidR="00B65B8E" w:rsidRPr="00CA18A5">
        <w:rPr>
          <w:color w:val="000000" w:themeColor="text1"/>
        </w:rPr>
        <w:t>Išduodamos rekomendacijos gauti leidimui saugotinų medžių ir krūmų kirtimo, persodinimo ar kitokio pašalinimo, genėjimo darbams</w:t>
      </w:r>
      <w:r w:rsidR="00EE21DE" w:rsidRPr="00CA18A5">
        <w:rPr>
          <w:color w:val="000000" w:themeColor="text1"/>
        </w:rPr>
        <w:t xml:space="preserve">. </w:t>
      </w:r>
      <w:r w:rsidR="00B06A4D" w:rsidRPr="00CA18A5">
        <w:rPr>
          <w:color w:val="000000" w:themeColor="text1"/>
        </w:rPr>
        <w:t>Bus įgyvendinamos</w:t>
      </w:r>
      <w:r w:rsidR="00EF6B83" w:rsidRPr="00CA18A5">
        <w:t xml:space="preserve"> gyvenamosios vietos deklaravimo funkcijos: faktinę gyvenamąją vietą pavirtinančių pažymų išdavimas, priimami prašymai dėl gyvenamosios vietos adreso keitimo, tikslinimo, naikinimo, atitinkamų sprendimų priėmimas, gyvenamosios vietos neturinčių asmenų apskaita.</w:t>
      </w:r>
      <w:r w:rsidR="006355AF" w:rsidRPr="00CA18A5">
        <w:t xml:space="preserve"> Atliekami notariniai veiksmai, sudaromi testamentai.</w:t>
      </w:r>
    </w:p>
    <w:p w14:paraId="5320C7D4" w14:textId="4D30A3C9" w:rsidR="00EF6B83" w:rsidRPr="00CA18A5" w:rsidRDefault="00EF6B83" w:rsidP="00CA18A5">
      <w:pPr>
        <w:autoSpaceDE w:val="0"/>
        <w:autoSpaceDN w:val="0"/>
        <w:adjustRightInd w:val="0"/>
        <w:ind w:firstLine="720"/>
        <w:jc w:val="both"/>
        <w:rPr>
          <w:rFonts w:ascii="Times New Roman" w:hAnsi="Times New Roman"/>
        </w:rPr>
      </w:pPr>
      <w:r w:rsidRPr="00CA18A5">
        <w:rPr>
          <w:rFonts w:ascii="Times New Roman" w:hAnsi="Times New Roman"/>
        </w:rPr>
        <w:t>Įgyvendinant</w:t>
      </w:r>
      <w:r w:rsidR="006355AF" w:rsidRPr="00CA18A5">
        <w:rPr>
          <w:rFonts w:ascii="Times New Roman" w:hAnsi="Times New Roman"/>
        </w:rPr>
        <w:t xml:space="preserve"> 202</w:t>
      </w:r>
      <w:r w:rsidR="00E47540">
        <w:rPr>
          <w:rFonts w:ascii="Times New Roman" w:hAnsi="Times New Roman"/>
        </w:rPr>
        <w:t>6</w:t>
      </w:r>
      <w:r w:rsidR="006355AF" w:rsidRPr="00CA18A5">
        <w:rPr>
          <w:rFonts w:ascii="Times New Roman" w:hAnsi="Times New Roman"/>
        </w:rPr>
        <w:t xml:space="preserve"> metų veiklos planą </w:t>
      </w:r>
      <w:r w:rsidRPr="00CA18A5">
        <w:rPr>
          <w:rFonts w:ascii="Times New Roman" w:hAnsi="Times New Roman"/>
        </w:rPr>
        <w:t xml:space="preserve">seniūnijos darbuotojai kartu su seniūnijos teritorijos gyvenamųjų vietovių atstovais </w:t>
      </w:r>
      <w:r w:rsidR="00B06A4D" w:rsidRPr="00CA18A5">
        <w:rPr>
          <w:rFonts w:ascii="Times New Roman" w:hAnsi="Times New Roman"/>
        </w:rPr>
        <w:t>–</w:t>
      </w:r>
      <w:r w:rsidRPr="00CA18A5">
        <w:rPr>
          <w:rFonts w:ascii="Times New Roman" w:hAnsi="Times New Roman"/>
        </w:rPr>
        <w:t xml:space="preserve"> seniūnaičiais, bendruomenių pirmininkais aktyviai dalyvaus savivaldybės institucijose ir savivaldybės teritorijoje veikiančiose valstybinėse įstaigose rengiant sprendimus bei </w:t>
      </w:r>
      <w:r w:rsidR="00B06A4D" w:rsidRPr="00CA18A5">
        <w:rPr>
          <w:rFonts w:ascii="Times New Roman" w:hAnsi="Times New Roman"/>
        </w:rPr>
        <w:t>juos</w:t>
      </w:r>
      <w:r w:rsidRPr="00CA18A5">
        <w:rPr>
          <w:rFonts w:ascii="Times New Roman" w:hAnsi="Times New Roman"/>
        </w:rPr>
        <w:t xml:space="preserve"> įgyvendin</w:t>
      </w:r>
      <w:r w:rsidR="00B06A4D" w:rsidRPr="00CA18A5">
        <w:rPr>
          <w:rFonts w:ascii="Times New Roman" w:hAnsi="Times New Roman"/>
        </w:rPr>
        <w:t>ant.</w:t>
      </w:r>
    </w:p>
    <w:p w14:paraId="2B9EF997" w14:textId="7A7FE3D5" w:rsidR="00444DFE" w:rsidRPr="00CA18A5" w:rsidRDefault="006A30F3" w:rsidP="00CA18A5">
      <w:pPr>
        <w:pStyle w:val="Sraopastraipa"/>
        <w:tabs>
          <w:tab w:val="left" w:pos="1134"/>
        </w:tabs>
        <w:ind w:left="0" w:firstLine="720"/>
        <w:jc w:val="both"/>
      </w:pPr>
      <w:r w:rsidRPr="00CA18A5">
        <w:t xml:space="preserve">Įgyvendinant </w:t>
      </w:r>
      <w:r w:rsidR="006355AF" w:rsidRPr="00CA18A5">
        <w:t>202</w:t>
      </w:r>
      <w:r w:rsidR="00E47540">
        <w:t>6</w:t>
      </w:r>
      <w:r w:rsidR="006355AF" w:rsidRPr="00CA18A5">
        <w:t xml:space="preserve"> m. veiklos planą bei tikslą</w:t>
      </w:r>
      <w:r w:rsidR="00737C1B" w:rsidRPr="00CA18A5">
        <w:t xml:space="preserve"> bus užtikrinamas priskirtos teritorijos visuomenės viešųjų poreikių ir interesų tenkinimas i</w:t>
      </w:r>
      <w:r w:rsidR="001F6685" w:rsidRPr="00CA18A5">
        <w:t xml:space="preserve">r seniūnijos funkcijų vykdymas. </w:t>
      </w:r>
      <w:r w:rsidR="00737C1B" w:rsidRPr="00CA18A5">
        <w:t>Seniūnija įsipareigoja laik</w:t>
      </w:r>
      <w:r w:rsidR="005955D1" w:rsidRPr="00CA18A5">
        <w:t>u</w:t>
      </w:r>
      <w:r w:rsidR="00737C1B" w:rsidRPr="00CA18A5">
        <w:t xml:space="preserve"> planuoti ir efektyviai naudoti finansinius, žmogiškuosius bei materialinius išteklius, apibendrinti statistinius pra</w:t>
      </w:r>
      <w:r w:rsidR="00B06A4D" w:rsidRPr="00CA18A5">
        <w:t>ėjusių</w:t>
      </w:r>
      <w:r w:rsidR="00737C1B" w:rsidRPr="00CA18A5">
        <w:t xml:space="preserve"> metų veiklos duomenis ir pateikti juos ataskaitoje seniūnijos gyventojams ir administracijos direktoriui.</w:t>
      </w:r>
    </w:p>
    <w:p w14:paraId="0CD9ED13" w14:textId="58F92E7D" w:rsidR="00737C1B" w:rsidRDefault="00737C1B" w:rsidP="00CA18A5">
      <w:pPr>
        <w:pStyle w:val="Sraopastraipa"/>
        <w:tabs>
          <w:tab w:val="left" w:pos="1134"/>
        </w:tabs>
        <w:ind w:left="0" w:firstLine="720"/>
        <w:jc w:val="both"/>
        <w:rPr>
          <w:b/>
        </w:rPr>
      </w:pPr>
      <w:r w:rsidRPr="00CA18A5">
        <w:rPr>
          <w:b/>
        </w:rPr>
        <w:t>Seniūnijos funkcijos</w:t>
      </w:r>
      <w:r w:rsidR="003D2C57" w:rsidRPr="00CA18A5">
        <w:rPr>
          <w:b/>
        </w:rPr>
        <w:t xml:space="preserve"> 202</w:t>
      </w:r>
      <w:r w:rsidR="00E47540">
        <w:rPr>
          <w:b/>
        </w:rPr>
        <w:t>6</w:t>
      </w:r>
      <w:r w:rsidR="00F35D27" w:rsidRPr="00CA18A5">
        <w:rPr>
          <w:b/>
        </w:rPr>
        <w:t xml:space="preserve"> </w:t>
      </w:r>
      <w:r w:rsidR="00606E36" w:rsidRPr="00CA18A5">
        <w:rPr>
          <w:b/>
        </w:rPr>
        <w:t>m.</w:t>
      </w:r>
      <w:r w:rsidRPr="00CA18A5">
        <w:rPr>
          <w:b/>
        </w:rPr>
        <w:t>:</w:t>
      </w:r>
    </w:p>
    <w:p w14:paraId="665DBB43" w14:textId="77777777" w:rsidR="004675C7" w:rsidRPr="004675C7" w:rsidRDefault="004675C7" w:rsidP="004675C7">
      <w:pPr>
        <w:pStyle w:val="Sraopastraipa"/>
        <w:numPr>
          <w:ilvl w:val="0"/>
          <w:numId w:val="5"/>
        </w:numPr>
        <w:ind w:left="0" w:firstLine="568"/>
        <w:jc w:val="both"/>
        <w:rPr>
          <w:rFonts w:eastAsia="Calibri"/>
        </w:rPr>
      </w:pPr>
      <w:r w:rsidRPr="004675C7">
        <w:rPr>
          <w:rFonts w:eastAsia="Calibri"/>
        </w:rPr>
        <w:t>neviršydama savo įgaliojimų, Seniūnijos teritorijoje organizuoja ir kontroliuoja savivaldybės institucijų sprendimų įgyvendinimą arba pati juos įgyvendina;</w:t>
      </w:r>
    </w:p>
    <w:p w14:paraId="34E5E34A" w14:textId="77777777" w:rsidR="004675C7" w:rsidRPr="004675C7" w:rsidRDefault="004675C7" w:rsidP="004675C7">
      <w:pPr>
        <w:pStyle w:val="Sraopastraipa"/>
        <w:numPr>
          <w:ilvl w:val="0"/>
          <w:numId w:val="5"/>
        </w:numPr>
        <w:ind w:left="0" w:firstLine="568"/>
        <w:jc w:val="both"/>
        <w:rPr>
          <w:rFonts w:eastAsia="Calibri"/>
        </w:rPr>
      </w:pPr>
      <w:r w:rsidRPr="004675C7">
        <w:rPr>
          <w:rFonts w:eastAsia="Calibri"/>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724D6193" w14:textId="77777777" w:rsidR="004675C7" w:rsidRPr="004675C7" w:rsidRDefault="004675C7" w:rsidP="004675C7">
      <w:pPr>
        <w:pStyle w:val="Sraopastraipa"/>
        <w:numPr>
          <w:ilvl w:val="0"/>
          <w:numId w:val="5"/>
        </w:numPr>
        <w:ind w:left="0" w:firstLine="568"/>
        <w:jc w:val="both"/>
        <w:rPr>
          <w:rFonts w:eastAsia="Calibri"/>
        </w:rPr>
      </w:pPr>
      <w:r w:rsidRPr="004675C7">
        <w:rPr>
          <w:rFonts w:eastAsia="Calibri"/>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1DA5407C" w14:textId="77777777" w:rsidR="004675C7" w:rsidRPr="004675C7" w:rsidRDefault="004675C7" w:rsidP="004675C7">
      <w:pPr>
        <w:pStyle w:val="Sraopastraipa"/>
        <w:numPr>
          <w:ilvl w:val="0"/>
          <w:numId w:val="5"/>
        </w:numPr>
        <w:ind w:left="0" w:firstLine="568"/>
        <w:jc w:val="both"/>
        <w:rPr>
          <w:rFonts w:eastAsia="Calibri"/>
        </w:rPr>
      </w:pPr>
      <w:r w:rsidRPr="004675C7">
        <w:rPr>
          <w:rFonts w:eastAsia="Calibri"/>
        </w:rPr>
        <w:t>renka ir merui teikia duomenis, reikalingus savivaldybės teritorijoje gyvenančių vaikų apskaitai;</w:t>
      </w:r>
    </w:p>
    <w:p w14:paraId="67A7A717" w14:textId="77777777" w:rsidR="004675C7" w:rsidRPr="004675C7" w:rsidRDefault="004675C7" w:rsidP="004675C7">
      <w:pPr>
        <w:pStyle w:val="Sraopastraipa"/>
        <w:numPr>
          <w:ilvl w:val="0"/>
          <w:numId w:val="5"/>
        </w:numPr>
        <w:ind w:left="0" w:firstLine="568"/>
        <w:jc w:val="both"/>
      </w:pPr>
      <w:r w:rsidRPr="004675C7">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25C21997" w14:textId="77777777" w:rsidR="004675C7" w:rsidRPr="004675C7" w:rsidRDefault="004675C7" w:rsidP="004675C7">
      <w:pPr>
        <w:pStyle w:val="Sraopastraipa"/>
        <w:numPr>
          <w:ilvl w:val="0"/>
          <w:numId w:val="5"/>
        </w:numPr>
        <w:jc w:val="both"/>
      </w:pPr>
      <w:r w:rsidRPr="004675C7">
        <w:t>dalyvauja rengiant ir įgyvendinant kaimo plėtros programas;</w:t>
      </w:r>
    </w:p>
    <w:p w14:paraId="225C6F7A" w14:textId="77777777" w:rsidR="004675C7" w:rsidRPr="004675C7" w:rsidRDefault="004675C7" w:rsidP="004675C7">
      <w:pPr>
        <w:pStyle w:val="Sraopastraipa"/>
        <w:numPr>
          <w:ilvl w:val="0"/>
          <w:numId w:val="5"/>
        </w:numPr>
        <w:jc w:val="both"/>
      </w:pPr>
      <w:r w:rsidRPr="004675C7">
        <w:t>dalyvauja organizuojant ir įgyvendinant civilinę saugą;</w:t>
      </w:r>
    </w:p>
    <w:p w14:paraId="4F2D68F2" w14:textId="77777777" w:rsidR="004675C7" w:rsidRPr="004675C7" w:rsidRDefault="004675C7" w:rsidP="004675C7">
      <w:pPr>
        <w:pStyle w:val="Sraopastraipa"/>
        <w:numPr>
          <w:ilvl w:val="0"/>
          <w:numId w:val="5"/>
        </w:numPr>
        <w:jc w:val="both"/>
      </w:pPr>
      <w:r w:rsidRPr="004675C7">
        <w:t>dalyvauja rengiant ir įgyvendinant gyventojų užimtumo programas;</w:t>
      </w:r>
    </w:p>
    <w:p w14:paraId="1C1FECA6" w14:textId="77777777" w:rsidR="004675C7" w:rsidRPr="004675C7" w:rsidRDefault="004675C7" w:rsidP="004675C7">
      <w:pPr>
        <w:pStyle w:val="Sraopastraipa"/>
        <w:numPr>
          <w:ilvl w:val="0"/>
          <w:numId w:val="5"/>
        </w:numPr>
        <w:ind w:left="0" w:firstLine="568"/>
        <w:jc w:val="both"/>
      </w:pPr>
      <w:r w:rsidRPr="004675C7">
        <w:lastRenderedPageBreak/>
        <w:t>dalyvauja organizuojant vietos gyventojų apklausas, atliekant gyventojų ir būstų, kitus visuotinius surašymus;</w:t>
      </w:r>
    </w:p>
    <w:p w14:paraId="48CC7C5A" w14:textId="77777777" w:rsidR="004675C7" w:rsidRPr="004675C7" w:rsidRDefault="004675C7" w:rsidP="004675C7">
      <w:pPr>
        <w:pStyle w:val="Sraopastraipa"/>
        <w:numPr>
          <w:ilvl w:val="0"/>
          <w:numId w:val="5"/>
        </w:numPr>
        <w:jc w:val="both"/>
      </w:pPr>
      <w:r w:rsidRPr="004675C7">
        <w:t>dalyvauja kuriant ir įgyvendinant informacinės visuomenės plėtros programas;</w:t>
      </w:r>
    </w:p>
    <w:p w14:paraId="67CB5306" w14:textId="77777777" w:rsidR="004675C7" w:rsidRPr="004675C7" w:rsidRDefault="004675C7" w:rsidP="004675C7">
      <w:pPr>
        <w:pStyle w:val="Sraopastraipa"/>
        <w:numPr>
          <w:ilvl w:val="0"/>
          <w:numId w:val="5"/>
        </w:numPr>
        <w:jc w:val="both"/>
      </w:pPr>
      <w:r w:rsidRPr="004675C7">
        <w:t>dalyvauja organizuojant gyventojų sporto ir kultūros renginius;</w:t>
      </w:r>
    </w:p>
    <w:p w14:paraId="7E3CEE35" w14:textId="77777777" w:rsidR="004675C7" w:rsidRPr="004675C7" w:rsidRDefault="004675C7" w:rsidP="004675C7">
      <w:pPr>
        <w:pStyle w:val="Sraopastraipa"/>
        <w:numPr>
          <w:ilvl w:val="0"/>
          <w:numId w:val="5"/>
        </w:numPr>
        <w:jc w:val="both"/>
      </w:pPr>
      <w:r w:rsidRPr="004675C7">
        <w:t xml:space="preserve">dalyvauja organizuojant viešuosius darbus ir visuomenei naudingą veiklą; </w:t>
      </w:r>
    </w:p>
    <w:p w14:paraId="028B7014" w14:textId="77777777" w:rsidR="004675C7" w:rsidRPr="004675C7" w:rsidRDefault="004675C7" w:rsidP="004675C7">
      <w:pPr>
        <w:pStyle w:val="Sraopastraipa"/>
        <w:numPr>
          <w:ilvl w:val="0"/>
          <w:numId w:val="5"/>
        </w:numPr>
        <w:jc w:val="both"/>
      </w:pPr>
      <w:r w:rsidRPr="004675C7">
        <w:t xml:space="preserve">organizuoja nemokamus viešuosius darbus nustatyta tvarka pasiųstiems asmenims; </w:t>
      </w:r>
    </w:p>
    <w:p w14:paraId="3A575674" w14:textId="77777777" w:rsidR="004675C7" w:rsidRPr="004675C7" w:rsidRDefault="004675C7" w:rsidP="004675C7">
      <w:pPr>
        <w:pStyle w:val="Sraopastraipa"/>
        <w:numPr>
          <w:ilvl w:val="0"/>
          <w:numId w:val="5"/>
        </w:numPr>
        <w:ind w:left="0" w:firstLine="568"/>
        <w:jc w:val="both"/>
      </w:pPr>
      <w:r w:rsidRPr="004675C7">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439C79E8" w14:textId="77777777" w:rsidR="004675C7" w:rsidRPr="004675C7" w:rsidRDefault="004675C7" w:rsidP="004675C7">
      <w:pPr>
        <w:pStyle w:val="Sraopastraipa"/>
        <w:numPr>
          <w:ilvl w:val="0"/>
          <w:numId w:val="5"/>
        </w:numPr>
        <w:ind w:left="0" w:firstLine="568"/>
        <w:jc w:val="both"/>
      </w:pPr>
      <w:r w:rsidRPr="004675C7">
        <w:t>dalyvauja vykdant socialinės paramos teikimą ir socialinių išmokų, pašalpų mokėjimą bei kontrolę;</w:t>
      </w:r>
    </w:p>
    <w:p w14:paraId="64FD9AFC" w14:textId="77777777" w:rsidR="004675C7" w:rsidRPr="004675C7" w:rsidRDefault="004675C7" w:rsidP="004675C7">
      <w:pPr>
        <w:pStyle w:val="Sraopastraipa"/>
        <w:numPr>
          <w:ilvl w:val="0"/>
          <w:numId w:val="5"/>
        </w:numPr>
        <w:ind w:left="0" w:firstLine="568"/>
        <w:jc w:val="both"/>
      </w:pPr>
      <w:r w:rsidRPr="004675C7">
        <w:t>teisės aktų nustatyta tvarka dalyvauja įgyvendinant valstybės perduotas funkcijas žemės ūkio srityje;</w:t>
      </w:r>
    </w:p>
    <w:p w14:paraId="702FB05A" w14:textId="77777777" w:rsidR="004675C7" w:rsidRPr="004675C7" w:rsidRDefault="004675C7" w:rsidP="004675C7">
      <w:pPr>
        <w:pStyle w:val="Sraopastraipa"/>
        <w:numPr>
          <w:ilvl w:val="0"/>
          <w:numId w:val="5"/>
        </w:numPr>
        <w:ind w:left="0" w:firstLine="568"/>
        <w:jc w:val="both"/>
      </w:pPr>
      <w:r w:rsidRPr="004675C7">
        <w:t>dalyvauja rengiant ir įgyvendinant vietos veiklos grupių programas ir vietos plėtros strategijas;</w:t>
      </w:r>
    </w:p>
    <w:p w14:paraId="708D61BB" w14:textId="77777777" w:rsidR="004675C7" w:rsidRPr="004675C7" w:rsidRDefault="004675C7" w:rsidP="004675C7">
      <w:pPr>
        <w:pStyle w:val="Sraopastraipa"/>
        <w:numPr>
          <w:ilvl w:val="0"/>
          <w:numId w:val="5"/>
        </w:numPr>
        <w:jc w:val="both"/>
      </w:pPr>
      <w:r w:rsidRPr="004675C7">
        <w:t>tvarko priskirtus registrus ir nustatyta tvarka teikia duomenis;</w:t>
      </w:r>
    </w:p>
    <w:p w14:paraId="7AEB38A5" w14:textId="77777777" w:rsidR="004675C7" w:rsidRPr="004675C7" w:rsidRDefault="004675C7" w:rsidP="004675C7">
      <w:pPr>
        <w:pStyle w:val="Sraopastraipa"/>
        <w:numPr>
          <w:ilvl w:val="0"/>
          <w:numId w:val="5"/>
        </w:numPr>
        <w:ind w:left="0" w:firstLine="568"/>
        <w:jc w:val="both"/>
      </w:pPr>
      <w:r w:rsidRPr="004675C7">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2CE8F992" w14:textId="77777777" w:rsidR="004675C7" w:rsidRPr="004675C7" w:rsidRDefault="004675C7" w:rsidP="004675C7">
      <w:pPr>
        <w:pStyle w:val="Sraopastraipa"/>
        <w:numPr>
          <w:ilvl w:val="0"/>
          <w:numId w:val="5"/>
        </w:numPr>
        <w:ind w:left="0" w:firstLine="568"/>
        <w:jc w:val="both"/>
      </w:pPr>
      <w:r w:rsidRPr="004675C7">
        <w:t>Vyriausybės nustatyta tvarka išduoda leidimus laidoti, jeigu seniūnijos aptarnaujamoje teritorijoje atlieka kapinių priežiūrą;</w:t>
      </w:r>
    </w:p>
    <w:p w14:paraId="00BB119C" w14:textId="77777777" w:rsidR="004675C7" w:rsidRPr="004675C7" w:rsidRDefault="004675C7" w:rsidP="004675C7">
      <w:pPr>
        <w:pStyle w:val="Sraopastraipa"/>
        <w:numPr>
          <w:ilvl w:val="0"/>
          <w:numId w:val="5"/>
        </w:numPr>
        <w:ind w:left="0" w:firstLine="568"/>
        <w:jc w:val="both"/>
      </w:pPr>
      <w:r w:rsidRPr="004675C7">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239F50A9" w14:textId="77777777" w:rsidR="004675C7" w:rsidRPr="004675C7" w:rsidRDefault="004675C7" w:rsidP="004675C7">
      <w:pPr>
        <w:pStyle w:val="Sraopastraipa"/>
        <w:numPr>
          <w:ilvl w:val="0"/>
          <w:numId w:val="5"/>
        </w:numPr>
        <w:jc w:val="both"/>
      </w:pPr>
      <w:r w:rsidRPr="004675C7">
        <w:t>užtikrina tinkamą Seniūnijos dokumentų tvarkymą, naudojimą ir saugojimą;</w:t>
      </w:r>
    </w:p>
    <w:p w14:paraId="31E625B5" w14:textId="77777777" w:rsidR="004675C7" w:rsidRPr="004675C7" w:rsidRDefault="004675C7" w:rsidP="004675C7">
      <w:pPr>
        <w:pStyle w:val="Sraopastraipa"/>
        <w:numPr>
          <w:ilvl w:val="0"/>
          <w:numId w:val="5"/>
        </w:numPr>
        <w:jc w:val="both"/>
      </w:pPr>
      <w:r w:rsidRPr="004675C7">
        <w:t>teisės aktų nustatyta tvarka organizuoja Seniūnijoje esančio turto inventorizaciją;</w:t>
      </w:r>
    </w:p>
    <w:p w14:paraId="65416C94" w14:textId="77777777" w:rsidR="004675C7" w:rsidRPr="004675C7" w:rsidRDefault="004675C7" w:rsidP="004675C7">
      <w:pPr>
        <w:pStyle w:val="Sraopastraipa"/>
        <w:numPr>
          <w:ilvl w:val="0"/>
          <w:numId w:val="5"/>
        </w:numPr>
        <w:ind w:left="0" w:firstLine="568"/>
        <w:jc w:val="both"/>
      </w:pPr>
      <w:r w:rsidRPr="004675C7">
        <w:t xml:space="preserve">organizuoja Seniūnijoje esančio ilgalaikio ir trumpalaikio turto efektyvų valdymą ir naudojimą; </w:t>
      </w:r>
    </w:p>
    <w:p w14:paraId="19EF4777" w14:textId="77777777" w:rsidR="004675C7" w:rsidRPr="004675C7" w:rsidRDefault="004675C7" w:rsidP="004675C7">
      <w:pPr>
        <w:pStyle w:val="Sraopastraipa"/>
        <w:numPr>
          <w:ilvl w:val="0"/>
          <w:numId w:val="5"/>
        </w:numPr>
        <w:ind w:left="0" w:firstLine="568"/>
        <w:jc w:val="both"/>
      </w:pPr>
      <w:r w:rsidRPr="004675C7">
        <w:t>dalyvauja įgyvendinant Seniūnijoje kultūrinių renginių, kuriuos rengia kultūros įstaigos, projektus;</w:t>
      </w:r>
    </w:p>
    <w:p w14:paraId="0B956C5C" w14:textId="77777777" w:rsidR="004675C7" w:rsidRPr="004675C7" w:rsidRDefault="004675C7" w:rsidP="004675C7">
      <w:pPr>
        <w:pStyle w:val="Sraopastraipa"/>
        <w:numPr>
          <w:ilvl w:val="0"/>
          <w:numId w:val="5"/>
        </w:numPr>
        <w:ind w:left="0" w:firstLine="568"/>
        <w:jc w:val="both"/>
      </w:pPr>
      <w:r w:rsidRPr="004675C7">
        <w:t>vykdo rajono savivaldybei nuosavybės teise priklausančių gyvenamųjų patalpų administravimą;</w:t>
      </w:r>
    </w:p>
    <w:p w14:paraId="7E6ACDE0" w14:textId="77777777" w:rsidR="004675C7" w:rsidRPr="004675C7" w:rsidRDefault="004675C7" w:rsidP="004675C7">
      <w:pPr>
        <w:pStyle w:val="Sraopastraipa"/>
        <w:numPr>
          <w:ilvl w:val="0"/>
          <w:numId w:val="5"/>
        </w:numPr>
        <w:ind w:left="0" w:firstLine="568"/>
        <w:jc w:val="both"/>
      </w:pPr>
      <w:r w:rsidRPr="004675C7">
        <w:t>atlieka kitas Lietuvos Respublikos vietos savivaldos įstatymo ar Savivaldybės tarybos sprendimu nustatytas, funkcijas.</w:t>
      </w:r>
    </w:p>
    <w:p w14:paraId="37D73620" w14:textId="69859ACE" w:rsidR="009B2458" w:rsidRPr="00CA18A5" w:rsidRDefault="009B2458" w:rsidP="00CA18A5">
      <w:pPr>
        <w:autoSpaceDE w:val="0"/>
        <w:autoSpaceDN w:val="0"/>
        <w:adjustRightInd w:val="0"/>
        <w:ind w:firstLine="720"/>
        <w:jc w:val="both"/>
        <w:rPr>
          <w:rFonts w:ascii="Times New Roman" w:hAnsi="Times New Roman"/>
        </w:rPr>
      </w:pPr>
      <w:r w:rsidRPr="00CA18A5">
        <w:rPr>
          <w:rFonts w:ascii="Times New Roman" w:hAnsi="Times New Roman"/>
        </w:rPr>
        <w:t>Į</w:t>
      </w:r>
      <w:r w:rsidR="00364ACD" w:rsidRPr="00CA18A5">
        <w:rPr>
          <w:rFonts w:ascii="Times New Roman" w:hAnsi="Times New Roman"/>
        </w:rPr>
        <w:t>gyvendinant Lukšių</w:t>
      </w:r>
      <w:r w:rsidRPr="00CA18A5">
        <w:rPr>
          <w:rFonts w:ascii="Times New Roman" w:hAnsi="Times New Roman"/>
        </w:rPr>
        <w:t xml:space="preserve"> seniū</w:t>
      </w:r>
      <w:r w:rsidR="003D2C57" w:rsidRPr="00CA18A5">
        <w:rPr>
          <w:rFonts w:ascii="Times New Roman" w:hAnsi="Times New Roman"/>
        </w:rPr>
        <w:t>nijos 202</w:t>
      </w:r>
      <w:r w:rsidR="00E47540">
        <w:rPr>
          <w:rFonts w:ascii="Times New Roman" w:hAnsi="Times New Roman"/>
        </w:rPr>
        <w:t>6</w:t>
      </w:r>
      <w:r w:rsidRPr="00CA18A5">
        <w:rPr>
          <w:rFonts w:ascii="Times New Roman" w:hAnsi="Times New Roman"/>
        </w:rPr>
        <w:t xml:space="preserve"> metų veiklos plane iškeltus uždavinius ir tikslus, vykdant savarankiškas ir valstybės deleguotas funkcijas, seniūnijos gyventojai bus aptarnaujami laiku ir kokybiškai. </w:t>
      </w:r>
      <w:r w:rsidR="00B06A4D" w:rsidRPr="00CA18A5">
        <w:rPr>
          <w:rFonts w:ascii="Times New Roman" w:hAnsi="Times New Roman"/>
        </w:rPr>
        <w:t>Jiems bus s</w:t>
      </w:r>
      <w:r w:rsidRPr="00CA18A5">
        <w:rPr>
          <w:rFonts w:ascii="Times New Roman" w:hAnsi="Times New Roman"/>
        </w:rPr>
        <w:t>uteikiama reikalinga informacija, išduodamos pažymos, suteikiama reikalinga socialinė pagalba, deklaruojama gyvenamoji vieta ir k</w:t>
      </w:r>
      <w:r w:rsidR="003E4D84" w:rsidRPr="00CA18A5">
        <w:rPr>
          <w:rFonts w:ascii="Times New Roman" w:hAnsi="Times New Roman"/>
        </w:rPr>
        <w:t>t. Bus k</w:t>
      </w:r>
      <w:r w:rsidRPr="00CA18A5">
        <w:rPr>
          <w:rFonts w:ascii="Times New Roman" w:hAnsi="Times New Roman"/>
        </w:rPr>
        <w:t>uriama saugi ir švari aplinka bendruomenės nariams.</w:t>
      </w:r>
    </w:p>
    <w:p w14:paraId="564439F2" w14:textId="77777777" w:rsidR="00AC3BFD" w:rsidRPr="00606E36" w:rsidRDefault="00AC3BFD" w:rsidP="003D2C57">
      <w:pPr>
        <w:ind w:firstLine="720"/>
        <w:jc w:val="both"/>
      </w:pPr>
    </w:p>
    <w:p w14:paraId="0DC96C11" w14:textId="77777777" w:rsidR="00BE7E93" w:rsidRPr="00606E36" w:rsidRDefault="00BE7E93" w:rsidP="002B6C12">
      <w:pPr>
        <w:jc w:val="both"/>
        <w:rPr>
          <w:rFonts w:ascii="Times New Roman" w:hAnsi="Times New Roman"/>
          <w:szCs w:val="24"/>
        </w:rPr>
      </w:pPr>
    </w:p>
    <w:p w14:paraId="03437CEE" w14:textId="77777777" w:rsidR="00AC3BFD" w:rsidRPr="00606E36" w:rsidRDefault="00AC3BFD" w:rsidP="00BE7E93">
      <w:pPr>
        <w:ind w:firstLine="709"/>
        <w:jc w:val="both"/>
        <w:rPr>
          <w:rFonts w:ascii="Times New Roman" w:hAnsi="Times New Roman"/>
          <w:szCs w:val="24"/>
        </w:rPr>
      </w:pPr>
      <w:r w:rsidRPr="00606E36">
        <w:rPr>
          <w:rFonts w:ascii="Times New Roman" w:hAnsi="Times New Roman"/>
          <w:szCs w:val="24"/>
        </w:rPr>
        <w:t xml:space="preserve">Seniūnas                                                                         </w:t>
      </w:r>
      <w:r w:rsidR="00BE7E93" w:rsidRPr="00606E36">
        <w:rPr>
          <w:rFonts w:ascii="Times New Roman" w:hAnsi="Times New Roman"/>
          <w:szCs w:val="24"/>
        </w:rPr>
        <w:t xml:space="preserve">                             </w:t>
      </w:r>
      <w:r w:rsidR="004C6F19">
        <w:rPr>
          <w:rFonts w:ascii="Times New Roman" w:hAnsi="Times New Roman"/>
          <w:szCs w:val="24"/>
        </w:rPr>
        <w:t xml:space="preserve">Vytautas </w:t>
      </w:r>
      <w:proofErr w:type="spellStart"/>
      <w:r w:rsidR="004C6F19">
        <w:rPr>
          <w:rFonts w:ascii="Times New Roman" w:hAnsi="Times New Roman"/>
          <w:szCs w:val="24"/>
        </w:rPr>
        <w:t>Andziulevičius</w:t>
      </w:r>
      <w:proofErr w:type="spellEnd"/>
    </w:p>
    <w:sectPr w:rsidR="00AC3BFD" w:rsidRPr="00606E36" w:rsidSect="00401CAB">
      <w:headerReference w:type="even" r:id="rId8"/>
      <w:head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03ED1" w14:textId="77777777" w:rsidR="00616753" w:rsidRDefault="00616753">
      <w:r>
        <w:separator/>
      </w:r>
    </w:p>
  </w:endnote>
  <w:endnote w:type="continuationSeparator" w:id="0">
    <w:p w14:paraId="5B097693" w14:textId="77777777" w:rsidR="00616753" w:rsidRDefault="00616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969CA" w14:textId="77777777" w:rsidR="00616753" w:rsidRDefault="00616753">
      <w:r>
        <w:separator/>
      </w:r>
    </w:p>
  </w:footnote>
  <w:footnote w:type="continuationSeparator" w:id="0">
    <w:p w14:paraId="14CB6249" w14:textId="77777777" w:rsidR="00616753" w:rsidRDefault="00616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803571"/>
      <w:docPartObj>
        <w:docPartGallery w:val="Page Numbers (Top of Page)"/>
        <w:docPartUnique/>
      </w:docPartObj>
    </w:sdtPr>
    <w:sdtContent>
      <w:p w14:paraId="7DAB4A9B" w14:textId="77777777" w:rsidR="0073512A" w:rsidRDefault="0073512A">
        <w:pPr>
          <w:pStyle w:val="Antrats"/>
          <w:jc w:val="center"/>
        </w:pPr>
        <w:r>
          <w:fldChar w:fldCharType="begin"/>
        </w:r>
        <w:r>
          <w:instrText>PAGE   \* MERGEFORMAT</w:instrText>
        </w:r>
        <w:r>
          <w:fldChar w:fldCharType="separate"/>
        </w:r>
        <w:r>
          <w:rPr>
            <w:noProof/>
          </w:rPr>
          <w:t>4</w:t>
        </w:r>
        <w:r>
          <w:fldChar w:fldCharType="end"/>
        </w:r>
      </w:p>
    </w:sdtContent>
  </w:sdt>
  <w:p w14:paraId="2F5A2009" w14:textId="77777777" w:rsidR="002B6C12" w:rsidRDefault="002B6C1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4165584"/>
      <w:docPartObj>
        <w:docPartGallery w:val="Page Numbers (Top of Page)"/>
        <w:docPartUnique/>
      </w:docPartObj>
    </w:sdtPr>
    <w:sdtContent>
      <w:p w14:paraId="1E51D756" w14:textId="77777777" w:rsidR="0073512A" w:rsidRDefault="0073512A">
        <w:pPr>
          <w:pStyle w:val="Antrats"/>
          <w:jc w:val="center"/>
        </w:pPr>
        <w:r>
          <w:fldChar w:fldCharType="begin"/>
        </w:r>
        <w:r>
          <w:instrText>PAGE   \* MERGEFORMAT</w:instrText>
        </w:r>
        <w:r>
          <w:fldChar w:fldCharType="separate"/>
        </w:r>
        <w:r w:rsidR="00BE6209">
          <w:rPr>
            <w:noProof/>
          </w:rPr>
          <w:t>4</w:t>
        </w:r>
        <w:r>
          <w:fldChar w:fldCharType="end"/>
        </w:r>
      </w:p>
    </w:sdtContent>
  </w:sdt>
  <w:p w14:paraId="44BEAF78" w14:textId="77777777" w:rsidR="0073512A" w:rsidRDefault="0073512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508D1DE"/>
    <w:lvl w:ilvl="0">
      <w:numFmt w:val="bullet"/>
      <w:lvlText w:val="*"/>
      <w:lvlJc w:val="left"/>
    </w:lvl>
  </w:abstractNum>
  <w:abstractNum w:abstractNumId="1" w15:restartNumberingAfterBreak="0">
    <w:nsid w:val="020242B4"/>
    <w:multiLevelType w:val="hybridMultilevel"/>
    <w:tmpl w:val="69542984"/>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0689553E"/>
    <w:multiLevelType w:val="hybridMultilevel"/>
    <w:tmpl w:val="0C7A0460"/>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F782E0B"/>
    <w:multiLevelType w:val="hybridMultilevel"/>
    <w:tmpl w:val="4A3EA31A"/>
    <w:lvl w:ilvl="0" w:tplc="04270001">
      <w:start w:val="1"/>
      <w:numFmt w:val="bullet"/>
      <w:lvlText w:val=""/>
      <w:lvlJc w:val="left"/>
      <w:pPr>
        <w:ind w:left="1146" w:hanging="360"/>
      </w:pPr>
      <w:rPr>
        <w:rFonts w:ascii="Symbol" w:hAnsi="Symbol" w:hint="default"/>
      </w:rPr>
    </w:lvl>
    <w:lvl w:ilvl="1" w:tplc="04270003">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4" w15:restartNumberingAfterBreak="0">
    <w:nsid w:val="140D5B8F"/>
    <w:multiLevelType w:val="hybridMultilevel"/>
    <w:tmpl w:val="9E8004D0"/>
    <w:lvl w:ilvl="0" w:tplc="0427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A0A2D73"/>
    <w:multiLevelType w:val="multilevel"/>
    <w:tmpl w:val="95124370"/>
    <w:lvl w:ilvl="0">
      <w:start w:val="9"/>
      <w:numFmt w:val="decimal"/>
      <w:lvlText w:val="%1."/>
      <w:lvlJc w:val="left"/>
      <w:pPr>
        <w:ind w:left="108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6" w15:restartNumberingAfterBreak="0">
    <w:nsid w:val="1B3D3498"/>
    <w:multiLevelType w:val="hybridMultilevel"/>
    <w:tmpl w:val="B9DCDCDE"/>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C2D3120"/>
    <w:multiLevelType w:val="hybridMultilevel"/>
    <w:tmpl w:val="906CE22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2C4D5342"/>
    <w:multiLevelType w:val="hybridMultilevel"/>
    <w:tmpl w:val="C12412A4"/>
    <w:lvl w:ilvl="0" w:tplc="04270001">
      <w:start w:val="1"/>
      <w:numFmt w:val="bullet"/>
      <w:lvlText w:val=""/>
      <w:lvlJc w:val="left"/>
      <w:pPr>
        <w:ind w:left="1146" w:hanging="360"/>
      </w:pPr>
      <w:rPr>
        <w:rFonts w:ascii="Symbol" w:hAnsi="Symbol" w:hint="default"/>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9"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0" w15:restartNumberingAfterBreak="0">
    <w:nsid w:val="3F4E4B9A"/>
    <w:multiLevelType w:val="hybridMultilevel"/>
    <w:tmpl w:val="4622F674"/>
    <w:lvl w:ilvl="0" w:tplc="04270001">
      <w:start w:val="1"/>
      <w:numFmt w:val="bullet"/>
      <w:lvlText w:val=""/>
      <w:lvlJc w:val="left"/>
      <w:pPr>
        <w:ind w:left="1560" w:hanging="360"/>
      </w:pPr>
      <w:rPr>
        <w:rFonts w:ascii="Symbol" w:hAnsi="Symbol" w:hint="default"/>
      </w:rPr>
    </w:lvl>
    <w:lvl w:ilvl="1" w:tplc="04270003" w:tentative="1">
      <w:start w:val="1"/>
      <w:numFmt w:val="bullet"/>
      <w:lvlText w:val="o"/>
      <w:lvlJc w:val="left"/>
      <w:pPr>
        <w:ind w:left="2280" w:hanging="360"/>
      </w:pPr>
      <w:rPr>
        <w:rFonts w:ascii="Courier New" w:hAnsi="Courier New" w:cs="Courier New" w:hint="default"/>
      </w:rPr>
    </w:lvl>
    <w:lvl w:ilvl="2" w:tplc="04270005" w:tentative="1">
      <w:start w:val="1"/>
      <w:numFmt w:val="bullet"/>
      <w:lvlText w:val=""/>
      <w:lvlJc w:val="left"/>
      <w:pPr>
        <w:ind w:left="3000" w:hanging="360"/>
      </w:pPr>
      <w:rPr>
        <w:rFonts w:ascii="Wingdings" w:hAnsi="Wingdings" w:hint="default"/>
      </w:rPr>
    </w:lvl>
    <w:lvl w:ilvl="3" w:tplc="04270001" w:tentative="1">
      <w:start w:val="1"/>
      <w:numFmt w:val="bullet"/>
      <w:lvlText w:val=""/>
      <w:lvlJc w:val="left"/>
      <w:pPr>
        <w:ind w:left="3720" w:hanging="360"/>
      </w:pPr>
      <w:rPr>
        <w:rFonts w:ascii="Symbol" w:hAnsi="Symbol" w:hint="default"/>
      </w:rPr>
    </w:lvl>
    <w:lvl w:ilvl="4" w:tplc="04270003" w:tentative="1">
      <w:start w:val="1"/>
      <w:numFmt w:val="bullet"/>
      <w:lvlText w:val="o"/>
      <w:lvlJc w:val="left"/>
      <w:pPr>
        <w:ind w:left="4440" w:hanging="360"/>
      </w:pPr>
      <w:rPr>
        <w:rFonts w:ascii="Courier New" w:hAnsi="Courier New" w:cs="Courier New" w:hint="default"/>
      </w:rPr>
    </w:lvl>
    <w:lvl w:ilvl="5" w:tplc="04270005" w:tentative="1">
      <w:start w:val="1"/>
      <w:numFmt w:val="bullet"/>
      <w:lvlText w:val=""/>
      <w:lvlJc w:val="left"/>
      <w:pPr>
        <w:ind w:left="5160" w:hanging="360"/>
      </w:pPr>
      <w:rPr>
        <w:rFonts w:ascii="Wingdings" w:hAnsi="Wingdings" w:hint="default"/>
      </w:rPr>
    </w:lvl>
    <w:lvl w:ilvl="6" w:tplc="04270001" w:tentative="1">
      <w:start w:val="1"/>
      <w:numFmt w:val="bullet"/>
      <w:lvlText w:val=""/>
      <w:lvlJc w:val="left"/>
      <w:pPr>
        <w:ind w:left="5880" w:hanging="360"/>
      </w:pPr>
      <w:rPr>
        <w:rFonts w:ascii="Symbol" w:hAnsi="Symbol" w:hint="default"/>
      </w:rPr>
    </w:lvl>
    <w:lvl w:ilvl="7" w:tplc="04270003" w:tentative="1">
      <w:start w:val="1"/>
      <w:numFmt w:val="bullet"/>
      <w:lvlText w:val="o"/>
      <w:lvlJc w:val="left"/>
      <w:pPr>
        <w:ind w:left="6600" w:hanging="360"/>
      </w:pPr>
      <w:rPr>
        <w:rFonts w:ascii="Courier New" w:hAnsi="Courier New" w:cs="Courier New" w:hint="default"/>
      </w:rPr>
    </w:lvl>
    <w:lvl w:ilvl="8" w:tplc="04270005" w:tentative="1">
      <w:start w:val="1"/>
      <w:numFmt w:val="bullet"/>
      <w:lvlText w:val=""/>
      <w:lvlJc w:val="left"/>
      <w:pPr>
        <w:ind w:left="7320" w:hanging="360"/>
      </w:pPr>
      <w:rPr>
        <w:rFonts w:ascii="Wingdings" w:hAnsi="Wingdings" w:hint="default"/>
      </w:rPr>
    </w:lvl>
  </w:abstractNum>
  <w:abstractNum w:abstractNumId="11" w15:restartNumberingAfterBreak="0">
    <w:nsid w:val="3FFE331B"/>
    <w:multiLevelType w:val="hybridMultilevel"/>
    <w:tmpl w:val="8A206E4A"/>
    <w:lvl w:ilvl="0" w:tplc="04270001">
      <w:start w:val="1"/>
      <w:numFmt w:val="bullet"/>
      <w:lvlText w:val=""/>
      <w:lvlJc w:val="left"/>
      <w:pPr>
        <w:ind w:left="1800" w:hanging="360"/>
      </w:pPr>
      <w:rPr>
        <w:rFonts w:ascii="Symbol" w:hAnsi="Symbol" w:hint="default"/>
      </w:rPr>
    </w:lvl>
    <w:lvl w:ilvl="1" w:tplc="04270003">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12" w15:restartNumberingAfterBreak="0">
    <w:nsid w:val="477F1BD4"/>
    <w:multiLevelType w:val="hybridMultilevel"/>
    <w:tmpl w:val="A7DA033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576F7FD8"/>
    <w:multiLevelType w:val="hybridMultilevel"/>
    <w:tmpl w:val="7B0A8E92"/>
    <w:lvl w:ilvl="0" w:tplc="CA5E3214">
      <w:numFmt w:val="bullet"/>
      <w:lvlText w:val="-"/>
      <w:lvlJc w:val="left"/>
      <w:pPr>
        <w:ind w:left="1353" w:hanging="360"/>
      </w:pPr>
      <w:rPr>
        <w:rFonts w:ascii="Times New Roman" w:eastAsia="Times New Roman" w:hAnsi="Times New Roman" w:cs="Times New Roman"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14" w15:restartNumberingAfterBreak="0">
    <w:nsid w:val="57D432BE"/>
    <w:multiLevelType w:val="hybridMultilevel"/>
    <w:tmpl w:val="C164D160"/>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15" w15:restartNumberingAfterBreak="0">
    <w:nsid w:val="58B02780"/>
    <w:multiLevelType w:val="hybridMultilevel"/>
    <w:tmpl w:val="27A443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5B6E5285"/>
    <w:multiLevelType w:val="hybridMultilevel"/>
    <w:tmpl w:val="B00667AC"/>
    <w:lvl w:ilvl="0" w:tplc="0427000D">
      <w:start w:val="1"/>
      <w:numFmt w:val="bullet"/>
      <w:lvlText w:val=""/>
      <w:lvlJc w:val="left"/>
      <w:pPr>
        <w:ind w:left="720" w:hanging="360"/>
      </w:pPr>
      <w:rPr>
        <w:rFonts w:ascii="Wingdings" w:hAnsi="Wingdings" w:hint="default"/>
      </w:rPr>
    </w:lvl>
    <w:lvl w:ilvl="1" w:tplc="0427000D">
      <w:start w:val="1"/>
      <w:numFmt w:val="bullet"/>
      <w:lvlText w:val=""/>
      <w:lvlJc w:val="left"/>
      <w:pPr>
        <w:ind w:left="1440" w:hanging="360"/>
      </w:pPr>
      <w:rPr>
        <w:rFonts w:ascii="Wingdings" w:hAnsi="Wingdings" w:hint="default"/>
      </w:rPr>
    </w:lvl>
    <w:lvl w:ilvl="2" w:tplc="0427000D">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CC93313"/>
    <w:multiLevelType w:val="hybridMultilevel"/>
    <w:tmpl w:val="5A84CB8A"/>
    <w:lvl w:ilvl="0" w:tplc="04270001">
      <w:start w:val="1"/>
      <w:numFmt w:val="bullet"/>
      <w:lvlText w:val=""/>
      <w:lvlJc w:val="left"/>
      <w:pPr>
        <w:ind w:left="928" w:hanging="360"/>
      </w:pPr>
      <w:rPr>
        <w:rFonts w:ascii="Symbol" w:hAnsi="Symbol" w:hint="default"/>
        <w:color w:val="auto"/>
      </w:rPr>
    </w:lvl>
    <w:lvl w:ilvl="1" w:tplc="04270003">
      <w:start w:val="1"/>
      <w:numFmt w:val="bullet"/>
      <w:lvlText w:val="o"/>
      <w:lvlJc w:val="left"/>
      <w:pPr>
        <w:ind w:left="1932" w:hanging="360"/>
      </w:pPr>
      <w:rPr>
        <w:rFonts w:ascii="Courier New" w:hAnsi="Courier New" w:cs="Courier New" w:hint="default"/>
      </w:rPr>
    </w:lvl>
    <w:lvl w:ilvl="2" w:tplc="04270005">
      <w:start w:val="1"/>
      <w:numFmt w:val="bullet"/>
      <w:lvlText w:val=""/>
      <w:lvlJc w:val="left"/>
      <w:pPr>
        <w:ind w:left="2652" w:hanging="360"/>
      </w:pPr>
      <w:rPr>
        <w:rFonts w:ascii="Wingdings" w:hAnsi="Wingdings" w:hint="default"/>
      </w:rPr>
    </w:lvl>
    <w:lvl w:ilvl="3" w:tplc="04270001">
      <w:start w:val="1"/>
      <w:numFmt w:val="bullet"/>
      <w:lvlText w:val=""/>
      <w:lvlJc w:val="left"/>
      <w:pPr>
        <w:ind w:left="3372" w:hanging="360"/>
      </w:pPr>
      <w:rPr>
        <w:rFonts w:ascii="Symbol" w:hAnsi="Symbol" w:hint="default"/>
      </w:rPr>
    </w:lvl>
    <w:lvl w:ilvl="4" w:tplc="04270003">
      <w:start w:val="1"/>
      <w:numFmt w:val="bullet"/>
      <w:lvlText w:val="o"/>
      <w:lvlJc w:val="left"/>
      <w:pPr>
        <w:ind w:left="4092" w:hanging="360"/>
      </w:pPr>
      <w:rPr>
        <w:rFonts w:ascii="Courier New" w:hAnsi="Courier New" w:cs="Courier New" w:hint="default"/>
      </w:rPr>
    </w:lvl>
    <w:lvl w:ilvl="5" w:tplc="04270005">
      <w:start w:val="1"/>
      <w:numFmt w:val="bullet"/>
      <w:lvlText w:val=""/>
      <w:lvlJc w:val="left"/>
      <w:pPr>
        <w:ind w:left="4812" w:hanging="360"/>
      </w:pPr>
      <w:rPr>
        <w:rFonts w:ascii="Wingdings" w:hAnsi="Wingdings" w:hint="default"/>
      </w:rPr>
    </w:lvl>
    <w:lvl w:ilvl="6" w:tplc="04270001">
      <w:start w:val="1"/>
      <w:numFmt w:val="bullet"/>
      <w:lvlText w:val=""/>
      <w:lvlJc w:val="left"/>
      <w:pPr>
        <w:ind w:left="5532" w:hanging="360"/>
      </w:pPr>
      <w:rPr>
        <w:rFonts w:ascii="Symbol" w:hAnsi="Symbol" w:hint="default"/>
      </w:rPr>
    </w:lvl>
    <w:lvl w:ilvl="7" w:tplc="04270003">
      <w:start w:val="1"/>
      <w:numFmt w:val="bullet"/>
      <w:lvlText w:val="o"/>
      <w:lvlJc w:val="left"/>
      <w:pPr>
        <w:ind w:left="6252" w:hanging="360"/>
      </w:pPr>
      <w:rPr>
        <w:rFonts w:ascii="Courier New" w:hAnsi="Courier New" w:cs="Courier New" w:hint="default"/>
      </w:rPr>
    </w:lvl>
    <w:lvl w:ilvl="8" w:tplc="04270005">
      <w:start w:val="1"/>
      <w:numFmt w:val="bullet"/>
      <w:lvlText w:val=""/>
      <w:lvlJc w:val="left"/>
      <w:pPr>
        <w:ind w:left="6972" w:hanging="360"/>
      </w:pPr>
      <w:rPr>
        <w:rFonts w:ascii="Wingdings" w:hAnsi="Wingdings" w:hint="default"/>
      </w:rPr>
    </w:lvl>
  </w:abstractNum>
  <w:abstractNum w:abstractNumId="18"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start w:val="1"/>
      <w:numFmt w:val="bullet"/>
      <w:lvlText w:val="o"/>
      <w:lvlJc w:val="left"/>
      <w:pPr>
        <w:ind w:left="1505" w:hanging="360"/>
      </w:pPr>
      <w:rPr>
        <w:rFonts w:ascii="Courier New" w:hAnsi="Courier New" w:cs="Courier New" w:hint="default"/>
      </w:rPr>
    </w:lvl>
    <w:lvl w:ilvl="2" w:tplc="04270005">
      <w:start w:val="1"/>
      <w:numFmt w:val="bullet"/>
      <w:lvlText w:val=""/>
      <w:lvlJc w:val="left"/>
      <w:pPr>
        <w:ind w:left="2225" w:hanging="360"/>
      </w:pPr>
      <w:rPr>
        <w:rFonts w:ascii="Wingdings" w:hAnsi="Wingdings" w:hint="default"/>
      </w:rPr>
    </w:lvl>
    <w:lvl w:ilvl="3" w:tplc="04270001">
      <w:start w:val="1"/>
      <w:numFmt w:val="bullet"/>
      <w:lvlText w:val=""/>
      <w:lvlJc w:val="left"/>
      <w:pPr>
        <w:ind w:left="2945" w:hanging="360"/>
      </w:pPr>
      <w:rPr>
        <w:rFonts w:ascii="Symbol" w:hAnsi="Symbol" w:hint="default"/>
      </w:rPr>
    </w:lvl>
    <w:lvl w:ilvl="4" w:tplc="04270003">
      <w:start w:val="1"/>
      <w:numFmt w:val="bullet"/>
      <w:lvlText w:val="o"/>
      <w:lvlJc w:val="left"/>
      <w:pPr>
        <w:ind w:left="3665" w:hanging="360"/>
      </w:pPr>
      <w:rPr>
        <w:rFonts w:ascii="Courier New" w:hAnsi="Courier New" w:cs="Courier New" w:hint="default"/>
      </w:rPr>
    </w:lvl>
    <w:lvl w:ilvl="5" w:tplc="04270005">
      <w:start w:val="1"/>
      <w:numFmt w:val="bullet"/>
      <w:lvlText w:val=""/>
      <w:lvlJc w:val="left"/>
      <w:pPr>
        <w:ind w:left="4385" w:hanging="360"/>
      </w:pPr>
      <w:rPr>
        <w:rFonts w:ascii="Wingdings" w:hAnsi="Wingdings" w:hint="default"/>
      </w:rPr>
    </w:lvl>
    <w:lvl w:ilvl="6" w:tplc="04270001">
      <w:start w:val="1"/>
      <w:numFmt w:val="bullet"/>
      <w:lvlText w:val=""/>
      <w:lvlJc w:val="left"/>
      <w:pPr>
        <w:ind w:left="5105" w:hanging="360"/>
      </w:pPr>
      <w:rPr>
        <w:rFonts w:ascii="Symbol" w:hAnsi="Symbol" w:hint="default"/>
      </w:rPr>
    </w:lvl>
    <w:lvl w:ilvl="7" w:tplc="04270003">
      <w:start w:val="1"/>
      <w:numFmt w:val="bullet"/>
      <w:lvlText w:val="o"/>
      <w:lvlJc w:val="left"/>
      <w:pPr>
        <w:ind w:left="5825" w:hanging="360"/>
      </w:pPr>
      <w:rPr>
        <w:rFonts w:ascii="Courier New" w:hAnsi="Courier New" w:cs="Courier New" w:hint="default"/>
      </w:rPr>
    </w:lvl>
    <w:lvl w:ilvl="8" w:tplc="04270005">
      <w:start w:val="1"/>
      <w:numFmt w:val="bullet"/>
      <w:lvlText w:val=""/>
      <w:lvlJc w:val="left"/>
      <w:pPr>
        <w:ind w:left="6545" w:hanging="360"/>
      </w:pPr>
      <w:rPr>
        <w:rFonts w:ascii="Wingdings" w:hAnsi="Wingdings" w:hint="default"/>
      </w:rPr>
    </w:lvl>
  </w:abstractNum>
  <w:abstractNum w:abstractNumId="19" w15:restartNumberingAfterBreak="0">
    <w:nsid w:val="71232D64"/>
    <w:multiLevelType w:val="hybridMultilevel"/>
    <w:tmpl w:val="28F6CAF0"/>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0" w15:restartNumberingAfterBreak="0">
    <w:nsid w:val="75ED5831"/>
    <w:multiLevelType w:val="hybridMultilevel"/>
    <w:tmpl w:val="1BC23B68"/>
    <w:lvl w:ilvl="0" w:tplc="04270001">
      <w:start w:val="1"/>
      <w:numFmt w:val="bullet"/>
      <w:lvlText w:val=""/>
      <w:lvlJc w:val="left"/>
      <w:pPr>
        <w:ind w:left="1353" w:hanging="360"/>
      </w:pPr>
      <w:rPr>
        <w:rFonts w:ascii="Symbol" w:hAnsi="Symbol" w:hint="default"/>
      </w:rPr>
    </w:lvl>
    <w:lvl w:ilvl="1" w:tplc="04270003">
      <w:start w:val="1"/>
      <w:numFmt w:val="bullet"/>
      <w:lvlText w:val="o"/>
      <w:lvlJc w:val="left"/>
      <w:pPr>
        <w:ind w:left="2291" w:hanging="360"/>
      </w:pPr>
      <w:rPr>
        <w:rFonts w:ascii="Courier New" w:hAnsi="Courier New" w:cs="Courier New" w:hint="default"/>
      </w:rPr>
    </w:lvl>
    <w:lvl w:ilvl="2" w:tplc="04270005">
      <w:start w:val="1"/>
      <w:numFmt w:val="bullet"/>
      <w:lvlText w:val=""/>
      <w:lvlJc w:val="left"/>
      <w:pPr>
        <w:ind w:left="3011" w:hanging="360"/>
      </w:pPr>
      <w:rPr>
        <w:rFonts w:ascii="Wingdings" w:hAnsi="Wingdings" w:hint="default"/>
      </w:rPr>
    </w:lvl>
    <w:lvl w:ilvl="3" w:tplc="04270001">
      <w:start w:val="1"/>
      <w:numFmt w:val="bullet"/>
      <w:lvlText w:val=""/>
      <w:lvlJc w:val="left"/>
      <w:pPr>
        <w:ind w:left="3731" w:hanging="360"/>
      </w:pPr>
      <w:rPr>
        <w:rFonts w:ascii="Symbol" w:hAnsi="Symbol" w:hint="default"/>
      </w:rPr>
    </w:lvl>
    <w:lvl w:ilvl="4" w:tplc="04270003">
      <w:start w:val="1"/>
      <w:numFmt w:val="bullet"/>
      <w:lvlText w:val="o"/>
      <w:lvlJc w:val="left"/>
      <w:pPr>
        <w:ind w:left="4451" w:hanging="360"/>
      </w:pPr>
      <w:rPr>
        <w:rFonts w:ascii="Courier New" w:hAnsi="Courier New" w:cs="Courier New" w:hint="default"/>
      </w:rPr>
    </w:lvl>
    <w:lvl w:ilvl="5" w:tplc="04270005">
      <w:start w:val="1"/>
      <w:numFmt w:val="bullet"/>
      <w:lvlText w:val=""/>
      <w:lvlJc w:val="left"/>
      <w:pPr>
        <w:ind w:left="5171" w:hanging="360"/>
      </w:pPr>
      <w:rPr>
        <w:rFonts w:ascii="Wingdings" w:hAnsi="Wingdings" w:hint="default"/>
      </w:rPr>
    </w:lvl>
    <w:lvl w:ilvl="6" w:tplc="04270001">
      <w:start w:val="1"/>
      <w:numFmt w:val="bullet"/>
      <w:lvlText w:val=""/>
      <w:lvlJc w:val="left"/>
      <w:pPr>
        <w:ind w:left="5891" w:hanging="360"/>
      </w:pPr>
      <w:rPr>
        <w:rFonts w:ascii="Symbol" w:hAnsi="Symbol" w:hint="default"/>
      </w:rPr>
    </w:lvl>
    <w:lvl w:ilvl="7" w:tplc="04270003">
      <w:start w:val="1"/>
      <w:numFmt w:val="bullet"/>
      <w:lvlText w:val="o"/>
      <w:lvlJc w:val="left"/>
      <w:pPr>
        <w:ind w:left="6611" w:hanging="360"/>
      </w:pPr>
      <w:rPr>
        <w:rFonts w:ascii="Courier New" w:hAnsi="Courier New" w:cs="Courier New" w:hint="default"/>
      </w:rPr>
    </w:lvl>
    <w:lvl w:ilvl="8" w:tplc="04270005">
      <w:start w:val="1"/>
      <w:numFmt w:val="bullet"/>
      <w:lvlText w:val=""/>
      <w:lvlJc w:val="left"/>
      <w:pPr>
        <w:ind w:left="7331" w:hanging="360"/>
      </w:pPr>
      <w:rPr>
        <w:rFonts w:ascii="Wingdings" w:hAnsi="Wingdings" w:hint="default"/>
      </w:rPr>
    </w:lvl>
  </w:abstractNum>
  <w:abstractNum w:abstractNumId="21" w15:restartNumberingAfterBreak="0">
    <w:nsid w:val="7C540110"/>
    <w:multiLevelType w:val="hybridMultilevel"/>
    <w:tmpl w:val="C0CCF3A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num w:numId="1" w16cid:durableId="1928029547">
    <w:abstractNumId w:val="13"/>
  </w:num>
  <w:num w:numId="2" w16cid:durableId="17015895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9740503">
    <w:abstractNumId w:val="9"/>
  </w:num>
  <w:num w:numId="4" w16cid:durableId="1999767180">
    <w:abstractNumId w:val="18"/>
  </w:num>
  <w:num w:numId="5" w16cid:durableId="1293443538">
    <w:abstractNumId w:val="17"/>
  </w:num>
  <w:num w:numId="6" w16cid:durableId="1533419211">
    <w:abstractNumId w:val="22"/>
  </w:num>
  <w:num w:numId="7" w16cid:durableId="216359835">
    <w:abstractNumId w:val="12"/>
  </w:num>
  <w:num w:numId="8" w16cid:durableId="606813940">
    <w:abstractNumId w:val="21"/>
  </w:num>
  <w:num w:numId="9" w16cid:durableId="958726748">
    <w:abstractNumId w:val="16"/>
  </w:num>
  <w:num w:numId="10" w16cid:durableId="647907188">
    <w:abstractNumId w:val="19"/>
  </w:num>
  <w:num w:numId="11" w16cid:durableId="1566604829">
    <w:abstractNumId w:val="2"/>
  </w:num>
  <w:num w:numId="12" w16cid:durableId="1845440463">
    <w:abstractNumId w:val="6"/>
  </w:num>
  <w:num w:numId="13" w16cid:durableId="712387626">
    <w:abstractNumId w:val="0"/>
    <w:lvlOverride w:ilvl="0">
      <w:lvl w:ilvl="0">
        <w:numFmt w:val="bullet"/>
        <w:lvlText w:val=""/>
        <w:legacy w:legacy="1" w:legacySpace="0" w:legacyIndent="360"/>
        <w:lvlJc w:val="left"/>
        <w:rPr>
          <w:rFonts w:ascii="Symbol" w:hAnsi="Symbol" w:hint="default"/>
        </w:rPr>
      </w:lvl>
    </w:lvlOverride>
  </w:num>
  <w:num w:numId="14" w16cid:durableId="366684943">
    <w:abstractNumId w:val="20"/>
  </w:num>
  <w:num w:numId="15" w16cid:durableId="651174038">
    <w:abstractNumId w:val="8"/>
  </w:num>
  <w:num w:numId="16" w16cid:durableId="777914581">
    <w:abstractNumId w:val="11"/>
  </w:num>
  <w:num w:numId="17" w16cid:durableId="66151885">
    <w:abstractNumId w:val="3"/>
  </w:num>
  <w:num w:numId="18" w16cid:durableId="1837107097">
    <w:abstractNumId w:val="14"/>
  </w:num>
  <w:num w:numId="19" w16cid:durableId="1915236708">
    <w:abstractNumId w:val="10"/>
  </w:num>
  <w:num w:numId="20" w16cid:durableId="2056856169">
    <w:abstractNumId w:val="15"/>
  </w:num>
  <w:num w:numId="21" w16cid:durableId="1715737072">
    <w:abstractNumId w:val="1"/>
  </w:num>
  <w:num w:numId="22" w16cid:durableId="8722385">
    <w:abstractNumId w:val="4"/>
  </w:num>
  <w:num w:numId="23" w16cid:durableId="17765162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31270680">
    <w:abstractNumId w:val="7"/>
  </w:num>
  <w:num w:numId="25" w16cid:durableId="12697002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4B0"/>
    <w:rsid w:val="00006234"/>
    <w:rsid w:val="00020D0A"/>
    <w:rsid w:val="00022196"/>
    <w:rsid w:val="00035C13"/>
    <w:rsid w:val="000378BF"/>
    <w:rsid w:val="00042EC6"/>
    <w:rsid w:val="00045566"/>
    <w:rsid w:val="00063E91"/>
    <w:rsid w:val="00065821"/>
    <w:rsid w:val="00065F48"/>
    <w:rsid w:val="000712DD"/>
    <w:rsid w:val="000719F5"/>
    <w:rsid w:val="00072702"/>
    <w:rsid w:val="0007687F"/>
    <w:rsid w:val="00077809"/>
    <w:rsid w:val="00081E81"/>
    <w:rsid w:val="00083578"/>
    <w:rsid w:val="000904C5"/>
    <w:rsid w:val="00090974"/>
    <w:rsid w:val="000A3280"/>
    <w:rsid w:val="000B3174"/>
    <w:rsid w:val="000B70F5"/>
    <w:rsid w:val="000B7EC8"/>
    <w:rsid w:val="000C08C5"/>
    <w:rsid w:val="000C1B9D"/>
    <w:rsid w:val="000C6A52"/>
    <w:rsid w:val="000D076D"/>
    <w:rsid w:val="000D6E84"/>
    <w:rsid w:val="000D74AD"/>
    <w:rsid w:val="000E0CA9"/>
    <w:rsid w:val="000E1840"/>
    <w:rsid w:val="000E33CD"/>
    <w:rsid w:val="000E44BD"/>
    <w:rsid w:val="000E7ED2"/>
    <w:rsid w:val="000F7505"/>
    <w:rsid w:val="0010143B"/>
    <w:rsid w:val="0010502C"/>
    <w:rsid w:val="00111187"/>
    <w:rsid w:val="0011648A"/>
    <w:rsid w:val="00117884"/>
    <w:rsid w:val="00124225"/>
    <w:rsid w:val="0013480E"/>
    <w:rsid w:val="00136B6E"/>
    <w:rsid w:val="0014433B"/>
    <w:rsid w:val="00153A60"/>
    <w:rsid w:val="00161D01"/>
    <w:rsid w:val="00162100"/>
    <w:rsid w:val="00163828"/>
    <w:rsid w:val="00163CCE"/>
    <w:rsid w:val="00165BF8"/>
    <w:rsid w:val="00171D05"/>
    <w:rsid w:val="00184A34"/>
    <w:rsid w:val="00187352"/>
    <w:rsid w:val="00195133"/>
    <w:rsid w:val="001966D5"/>
    <w:rsid w:val="00196757"/>
    <w:rsid w:val="001A0A0A"/>
    <w:rsid w:val="001A2922"/>
    <w:rsid w:val="001A414C"/>
    <w:rsid w:val="001A68F0"/>
    <w:rsid w:val="001B095D"/>
    <w:rsid w:val="001B0E62"/>
    <w:rsid w:val="001C140D"/>
    <w:rsid w:val="001D059E"/>
    <w:rsid w:val="001D5C79"/>
    <w:rsid w:val="001E00BD"/>
    <w:rsid w:val="001F6685"/>
    <w:rsid w:val="00201A4F"/>
    <w:rsid w:val="00211B6C"/>
    <w:rsid w:val="00211BE6"/>
    <w:rsid w:val="002133B7"/>
    <w:rsid w:val="00221FC3"/>
    <w:rsid w:val="00225CA9"/>
    <w:rsid w:val="00226289"/>
    <w:rsid w:val="00234CD2"/>
    <w:rsid w:val="00241E45"/>
    <w:rsid w:val="0024544C"/>
    <w:rsid w:val="0024738A"/>
    <w:rsid w:val="002547AE"/>
    <w:rsid w:val="00256118"/>
    <w:rsid w:val="0025755D"/>
    <w:rsid w:val="00261B4B"/>
    <w:rsid w:val="0026329A"/>
    <w:rsid w:val="00267619"/>
    <w:rsid w:val="00274BE6"/>
    <w:rsid w:val="00290C5F"/>
    <w:rsid w:val="002A5E81"/>
    <w:rsid w:val="002A6899"/>
    <w:rsid w:val="002A6FBB"/>
    <w:rsid w:val="002B1522"/>
    <w:rsid w:val="002B3FFC"/>
    <w:rsid w:val="002B6C12"/>
    <w:rsid w:val="002C235D"/>
    <w:rsid w:val="002C4D85"/>
    <w:rsid w:val="002D7E4C"/>
    <w:rsid w:val="002E4E6C"/>
    <w:rsid w:val="002F33D0"/>
    <w:rsid w:val="00313DE9"/>
    <w:rsid w:val="00317EF1"/>
    <w:rsid w:val="00317F37"/>
    <w:rsid w:val="00321836"/>
    <w:rsid w:val="00330E26"/>
    <w:rsid w:val="0033108B"/>
    <w:rsid w:val="00341511"/>
    <w:rsid w:val="00344AC6"/>
    <w:rsid w:val="00363E20"/>
    <w:rsid w:val="00364ACD"/>
    <w:rsid w:val="00367FC8"/>
    <w:rsid w:val="00381B01"/>
    <w:rsid w:val="00393955"/>
    <w:rsid w:val="0039688E"/>
    <w:rsid w:val="003A2950"/>
    <w:rsid w:val="003B0625"/>
    <w:rsid w:val="003B2D4A"/>
    <w:rsid w:val="003C067E"/>
    <w:rsid w:val="003D1081"/>
    <w:rsid w:val="003D2C57"/>
    <w:rsid w:val="003D460C"/>
    <w:rsid w:val="003E02D8"/>
    <w:rsid w:val="003E0656"/>
    <w:rsid w:val="003E4D84"/>
    <w:rsid w:val="003E5EEA"/>
    <w:rsid w:val="003E7D65"/>
    <w:rsid w:val="003E7F1E"/>
    <w:rsid w:val="003F29C8"/>
    <w:rsid w:val="003F45F4"/>
    <w:rsid w:val="003F5F75"/>
    <w:rsid w:val="00400BCA"/>
    <w:rsid w:val="0040189C"/>
    <w:rsid w:val="00401CAB"/>
    <w:rsid w:val="00406CA3"/>
    <w:rsid w:val="004138E9"/>
    <w:rsid w:val="004233B3"/>
    <w:rsid w:val="00442BBE"/>
    <w:rsid w:val="00444DFE"/>
    <w:rsid w:val="004522E3"/>
    <w:rsid w:val="00454B3A"/>
    <w:rsid w:val="00465F85"/>
    <w:rsid w:val="004675C7"/>
    <w:rsid w:val="00480D68"/>
    <w:rsid w:val="00484265"/>
    <w:rsid w:val="00484C41"/>
    <w:rsid w:val="004855F2"/>
    <w:rsid w:val="00485764"/>
    <w:rsid w:val="0049425E"/>
    <w:rsid w:val="00494BFC"/>
    <w:rsid w:val="0049601A"/>
    <w:rsid w:val="004A4D8E"/>
    <w:rsid w:val="004B4DB6"/>
    <w:rsid w:val="004B6B34"/>
    <w:rsid w:val="004B7823"/>
    <w:rsid w:val="004C6F19"/>
    <w:rsid w:val="004D0751"/>
    <w:rsid w:val="004D6DBC"/>
    <w:rsid w:val="004D746E"/>
    <w:rsid w:val="004E1594"/>
    <w:rsid w:val="004F1EEA"/>
    <w:rsid w:val="004F6B46"/>
    <w:rsid w:val="0051308D"/>
    <w:rsid w:val="005170DC"/>
    <w:rsid w:val="00526136"/>
    <w:rsid w:val="00533B97"/>
    <w:rsid w:val="005353BA"/>
    <w:rsid w:val="005406D8"/>
    <w:rsid w:val="00540F43"/>
    <w:rsid w:val="00545332"/>
    <w:rsid w:val="00554A3A"/>
    <w:rsid w:val="005559FA"/>
    <w:rsid w:val="005734FC"/>
    <w:rsid w:val="00577640"/>
    <w:rsid w:val="0059505C"/>
    <w:rsid w:val="005955D1"/>
    <w:rsid w:val="00595C7F"/>
    <w:rsid w:val="005A55FE"/>
    <w:rsid w:val="005C5BFD"/>
    <w:rsid w:val="005C782E"/>
    <w:rsid w:val="005D4F09"/>
    <w:rsid w:val="005D62A1"/>
    <w:rsid w:val="005D6994"/>
    <w:rsid w:val="005D7511"/>
    <w:rsid w:val="005D7FA6"/>
    <w:rsid w:val="005E2065"/>
    <w:rsid w:val="005E2C7F"/>
    <w:rsid w:val="005F7B9B"/>
    <w:rsid w:val="005F7DEC"/>
    <w:rsid w:val="006024CF"/>
    <w:rsid w:val="00605851"/>
    <w:rsid w:val="00606E36"/>
    <w:rsid w:val="0061499B"/>
    <w:rsid w:val="00616090"/>
    <w:rsid w:val="0061645B"/>
    <w:rsid w:val="00616753"/>
    <w:rsid w:val="006213D5"/>
    <w:rsid w:val="00625218"/>
    <w:rsid w:val="0063204B"/>
    <w:rsid w:val="0063236C"/>
    <w:rsid w:val="006355AF"/>
    <w:rsid w:val="00656BB8"/>
    <w:rsid w:val="00660E83"/>
    <w:rsid w:val="00663C78"/>
    <w:rsid w:val="00664CF9"/>
    <w:rsid w:val="00667456"/>
    <w:rsid w:val="00674103"/>
    <w:rsid w:val="006774CC"/>
    <w:rsid w:val="0068249A"/>
    <w:rsid w:val="00694EEF"/>
    <w:rsid w:val="006A0E10"/>
    <w:rsid w:val="006A165C"/>
    <w:rsid w:val="006A30F3"/>
    <w:rsid w:val="006A4FDD"/>
    <w:rsid w:val="006A6940"/>
    <w:rsid w:val="006B5E23"/>
    <w:rsid w:val="006B7CE0"/>
    <w:rsid w:val="006C28B5"/>
    <w:rsid w:val="006C3AA7"/>
    <w:rsid w:val="006C5364"/>
    <w:rsid w:val="006D0648"/>
    <w:rsid w:val="006D50A2"/>
    <w:rsid w:val="006E1C61"/>
    <w:rsid w:val="006E2C5F"/>
    <w:rsid w:val="006F5F7F"/>
    <w:rsid w:val="0070339A"/>
    <w:rsid w:val="007049CE"/>
    <w:rsid w:val="00716360"/>
    <w:rsid w:val="007241A4"/>
    <w:rsid w:val="00727B5E"/>
    <w:rsid w:val="00732A31"/>
    <w:rsid w:val="007343CB"/>
    <w:rsid w:val="0073512A"/>
    <w:rsid w:val="00735455"/>
    <w:rsid w:val="00737168"/>
    <w:rsid w:val="00737C1B"/>
    <w:rsid w:val="00741CAA"/>
    <w:rsid w:val="00746531"/>
    <w:rsid w:val="00750318"/>
    <w:rsid w:val="007508D2"/>
    <w:rsid w:val="00755AB2"/>
    <w:rsid w:val="007752ED"/>
    <w:rsid w:val="0078531E"/>
    <w:rsid w:val="00791C10"/>
    <w:rsid w:val="007951D0"/>
    <w:rsid w:val="00795A0A"/>
    <w:rsid w:val="007971C2"/>
    <w:rsid w:val="007A5085"/>
    <w:rsid w:val="007A6BFE"/>
    <w:rsid w:val="007B292C"/>
    <w:rsid w:val="007B56AC"/>
    <w:rsid w:val="007C10E9"/>
    <w:rsid w:val="007D293A"/>
    <w:rsid w:val="007D29C1"/>
    <w:rsid w:val="007D5ADF"/>
    <w:rsid w:val="007E5095"/>
    <w:rsid w:val="008056B9"/>
    <w:rsid w:val="008111FC"/>
    <w:rsid w:val="00812559"/>
    <w:rsid w:val="00813BE1"/>
    <w:rsid w:val="0082123A"/>
    <w:rsid w:val="0082485D"/>
    <w:rsid w:val="008262BE"/>
    <w:rsid w:val="00854D24"/>
    <w:rsid w:val="00856572"/>
    <w:rsid w:val="008575C9"/>
    <w:rsid w:val="008614B0"/>
    <w:rsid w:val="00862C7F"/>
    <w:rsid w:val="00871A4E"/>
    <w:rsid w:val="00885426"/>
    <w:rsid w:val="00894E4F"/>
    <w:rsid w:val="00896D35"/>
    <w:rsid w:val="008A269A"/>
    <w:rsid w:val="008A494D"/>
    <w:rsid w:val="008B2652"/>
    <w:rsid w:val="008B27B7"/>
    <w:rsid w:val="008B5346"/>
    <w:rsid w:val="008C2B39"/>
    <w:rsid w:val="008C577D"/>
    <w:rsid w:val="008C5ECD"/>
    <w:rsid w:val="008C6855"/>
    <w:rsid w:val="008D234D"/>
    <w:rsid w:val="008E2415"/>
    <w:rsid w:val="008F7246"/>
    <w:rsid w:val="008F7ED4"/>
    <w:rsid w:val="00905C6C"/>
    <w:rsid w:val="009072B0"/>
    <w:rsid w:val="00907A91"/>
    <w:rsid w:val="00910611"/>
    <w:rsid w:val="00910DD5"/>
    <w:rsid w:val="00920B6A"/>
    <w:rsid w:val="00925B50"/>
    <w:rsid w:val="00930C3B"/>
    <w:rsid w:val="00936D64"/>
    <w:rsid w:val="00940CB4"/>
    <w:rsid w:val="009564BE"/>
    <w:rsid w:val="0096114E"/>
    <w:rsid w:val="00961969"/>
    <w:rsid w:val="009619D4"/>
    <w:rsid w:val="009635BD"/>
    <w:rsid w:val="00964F44"/>
    <w:rsid w:val="00973292"/>
    <w:rsid w:val="0097434A"/>
    <w:rsid w:val="00975EFC"/>
    <w:rsid w:val="00975F37"/>
    <w:rsid w:val="0097703A"/>
    <w:rsid w:val="00980C30"/>
    <w:rsid w:val="009813A7"/>
    <w:rsid w:val="00981492"/>
    <w:rsid w:val="00985D95"/>
    <w:rsid w:val="0098656F"/>
    <w:rsid w:val="009A55E4"/>
    <w:rsid w:val="009B2458"/>
    <w:rsid w:val="009B28FE"/>
    <w:rsid w:val="009B2DDC"/>
    <w:rsid w:val="009B59D9"/>
    <w:rsid w:val="009C57A9"/>
    <w:rsid w:val="009C6DD8"/>
    <w:rsid w:val="009C6DEA"/>
    <w:rsid w:val="009D027B"/>
    <w:rsid w:val="009D3EAE"/>
    <w:rsid w:val="009D699C"/>
    <w:rsid w:val="009E16D5"/>
    <w:rsid w:val="009F2D0A"/>
    <w:rsid w:val="009F69E1"/>
    <w:rsid w:val="00A02193"/>
    <w:rsid w:val="00A060B2"/>
    <w:rsid w:val="00A0727D"/>
    <w:rsid w:val="00A15580"/>
    <w:rsid w:val="00A1570A"/>
    <w:rsid w:val="00A15C44"/>
    <w:rsid w:val="00A21011"/>
    <w:rsid w:val="00A252F6"/>
    <w:rsid w:val="00A26EF6"/>
    <w:rsid w:val="00A30080"/>
    <w:rsid w:val="00A37457"/>
    <w:rsid w:val="00A37715"/>
    <w:rsid w:val="00A412C4"/>
    <w:rsid w:val="00A42760"/>
    <w:rsid w:val="00A458B9"/>
    <w:rsid w:val="00A46D7F"/>
    <w:rsid w:val="00A50FA4"/>
    <w:rsid w:val="00A54931"/>
    <w:rsid w:val="00A54F0C"/>
    <w:rsid w:val="00A55639"/>
    <w:rsid w:val="00A723B5"/>
    <w:rsid w:val="00A747FC"/>
    <w:rsid w:val="00A75C72"/>
    <w:rsid w:val="00A85C9E"/>
    <w:rsid w:val="00A870FB"/>
    <w:rsid w:val="00A91352"/>
    <w:rsid w:val="00A93113"/>
    <w:rsid w:val="00A9366A"/>
    <w:rsid w:val="00AA2C73"/>
    <w:rsid w:val="00AA426D"/>
    <w:rsid w:val="00AA53FB"/>
    <w:rsid w:val="00AC3BFD"/>
    <w:rsid w:val="00AD06A3"/>
    <w:rsid w:val="00AD2A57"/>
    <w:rsid w:val="00AD6F1D"/>
    <w:rsid w:val="00AE7768"/>
    <w:rsid w:val="00B0465E"/>
    <w:rsid w:val="00B06389"/>
    <w:rsid w:val="00B068BB"/>
    <w:rsid w:val="00B06A4D"/>
    <w:rsid w:val="00B07904"/>
    <w:rsid w:val="00B1059F"/>
    <w:rsid w:val="00B14558"/>
    <w:rsid w:val="00B16D27"/>
    <w:rsid w:val="00B174D2"/>
    <w:rsid w:val="00B25AD2"/>
    <w:rsid w:val="00B4358F"/>
    <w:rsid w:val="00B44293"/>
    <w:rsid w:val="00B544E0"/>
    <w:rsid w:val="00B55F66"/>
    <w:rsid w:val="00B65B8E"/>
    <w:rsid w:val="00B6611A"/>
    <w:rsid w:val="00B72ABD"/>
    <w:rsid w:val="00B77121"/>
    <w:rsid w:val="00B8287D"/>
    <w:rsid w:val="00B8481A"/>
    <w:rsid w:val="00B85C15"/>
    <w:rsid w:val="00B86A31"/>
    <w:rsid w:val="00B87945"/>
    <w:rsid w:val="00BB24C2"/>
    <w:rsid w:val="00BB32BC"/>
    <w:rsid w:val="00BB636B"/>
    <w:rsid w:val="00BC01E0"/>
    <w:rsid w:val="00BD38B5"/>
    <w:rsid w:val="00BD64AA"/>
    <w:rsid w:val="00BE0CDF"/>
    <w:rsid w:val="00BE6209"/>
    <w:rsid w:val="00BE7E93"/>
    <w:rsid w:val="00BF11A3"/>
    <w:rsid w:val="00C154D1"/>
    <w:rsid w:val="00C25191"/>
    <w:rsid w:val="00C32F7F"/>
    <w:rsid w:val="00C34E24"/>
    <w:rsid w:val="00C47185"/>
    <w:rsid w:val="00C47C27"/>
    <w:rsid w:val="00C518A5"/>
    <w:rsid w:val="00C54647"/>
    <w:rsid w:val="00C56D52"/>
    <w:rsid w:val="00C6029B"/>
    <w:rsid w:val="00C70BBF"/>
    <w:rsid w:val="00C73A74"/>
    <w:rsid w:val="00C77DBC"/>
    <w:rsid w:val="00C8302A"/>
    <w:rsid w:val="00C86A20"/>
    <w:rsid w:val="00C96C4B"/>
    <w:rsid w:val="00CA18A5"/>
    <w:rsid w:val="00CA62C6"/>
    <w:rsid w:val="00CA7E7E"/>
    <w:rsid w:val="00CB5124"/>
    <w:rsid w:val="00CC59E3"/>
    <w:rsid w:val="00CD0FEB"/>
    <w:rsid w:val="00CD507E"/>
    <w:rsid w:val="00CD5CF6"/>
    <w:rsid w:val="00CE1CC1"/>
    <w:rsid w:val="00CE3122"/>
    <w:rsid w:val="00CE7529"/>
    <w:rsid w:val="00CF01A4"/>
    <w:rsid w:val="00CF0F69"/>
    <w:rsid w:val="00D1116B"/>
    <w:rsid w:val="00D1395B"/>
    <w:rsid w:val="00D2229D"/>
    <w:rsid w:val="00D227F6"/>
    <w:rsid w:val="00D3082D"/>
    <w:rsid w:val="00D32928"/>
    <w:rsid w:val="00D4046F"/>
    <w:rsid w:val="00D50F3E"/>
    <w:rsid w:val="00D51889"/>
    <w:rsid w:val="00D61B69"/>
    <w:rsid w:val="00D649FF"/>
    <w:rsid w:val="00D67A2E"/>
    <w:rsid w:val="00D95709"/>
    <w:rsid w:val="00D97778"/>
    <w:rsid w:val="00DA39BB"/>
    <w:rsid w:val="00DA6D62"/>
    <w:rsid w:val="00DB1EAB"/>
    <w:rsid w:val="00DB2B31"/>
    <w:rsid w:val="00DB4ABB"/>
    <w:rsid w:val="00DC1EF7"/>
    <w:rsid w:val="00DC77AA"/>
    <w:rsid w:val="00DD443F"/>
    <w:rsid w:val="00DE1A3F"/>
    <w:rsid w:val="00DE220A"/>
    <w:rsid w:val="00DE7842"/>
    <w:rsid w:val="00E025C8"/>
    <w:rsid w:val="00E03FE7"/>
    <w:rsid w:val="00E043EF"/>
    <w:rsid w:val="00E06615"/>
    <w:rsid w:val="00E16507"/>
    <w:rsid w:val="00E24A21"/>
    <w:rsid w:val="00E364EF"/>
    <w:rsid w:val="00E37F93"/>
    <w:rsid w:val="00E41CED"/>
    <w:rsid w:val="00E43A0E"/>
    <w:rsid w:val="00E47540"/>
    <w:rsid w:val="00E476D0"/>
    <w:rsid w:val="00E515B1"/>
    <w:rsid w:val="00E5455D"/>
    <w:rsid w:val="00E54E5B"/>
    <w:rsid w:val="00E5669C"/>
    <w:rsid w:val="00E56F41"/>
    <w:rsid w:val="00E63117"/>
    <w:rsid w:val="00E64E9C"/>
    <w:rsid w:val="00E65565"/>
    <w:rsid w:val="00E664FA"/>
    <w:rsid w:val="00E72261"/>
    <w:rsid w:val="00E84605"/>
    <w:rsid w:val="00E927D9"/>
    <w:rsid w:val="00E93553"/>
    <w:rsid w:val="00EA01EC"/>
    <w:rsid w:val="00EA7C43"/>
    <w:rsid w:val="00EB5756"/>
    <w:rsid w:val="00EB7A8A"/>
    <w:rsid w:val="00EC39D8"/>
    <w:rsid w:val="00EC7069"/>
    <w:rsid w:val="00ED2419"/>
    <w:rsid w:val="00ED4825"/>
    <w:rsid w:val="00ED76AD"/>
    <w:rsid w:val="00EE21DE"/>
    <w:rsid w:val="00EE32DA"/>
    <w:rsid w:val="00EE4ADC"/>
    <w:rsid w:val="00EF258C"/>
    <w:rsid w:val="00EF69EC"/>
    <w:rsid w:val="00EF6B83"/>
    <w:rsid w:val="00F0051D"/>
    <w:rsid w:val="00F12770"/>
    <w:rsid w:val="00F133D7"/>
    <w:rsid w:val="00F14030"/>
    <w:rsid w:val="00F3122B"/>
    <w:rsid w:val="00F318F8"/>
    <w:rsid w:val="00F3335E"/>
    <w:rsid w:val="00F34206"/>
    <w:rsid w:val="00F35D27"/>
    <w:rsid w:val="00F35EE9"/>
    <w:rsid w:val="00F40845"/>
    <w:rsid w:val="00F4375A"/>
    <w:rsid w:val="00F43E27"/>
    <w:rsid w:val="00F53C66"/>
    <w:rsid w:val="00F56BA9"/>
    <w:rsid w:val="00F6593F"/>
    <w:rsid w:val="00F72934"/>
    <w:rsid w:val="00F764D9"/>
    <w:rsid w:val="00F84C2E"/>
    <w:rsid w:val="00F97152"/>
    <w:rsid w:val="00FA02C7"/>
    <w:rsid w:val="00FA3A52"/>
    <w:rsid w:val="00FA6DF3"/>
    <w:rsid w:val="00FA7889"/>
    <w:rsid w:val="00FB3191"/>
    <w:rsid w:val="00FB4AB4"/>
    <w:rsid w:val="00FB63C7"/>
    <w:rsid w:val="00FC11DA"/>
    <w:rsid w:val="00FC212E"/>
    <w:rsid w:val="00FE4B15"/>
    <w:rsid w:val="00FE6DB4"/>
    <w:rsid w:val="00FF48A0"/>
    <w:rsid w:val="00FF4A81"/>
    <w:rsid w:val="00FF7889"/>
    <w:rsid w:val="00FF7BD5"/>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B30DA"/>
  <w15:chartTrackingRefBased/>
  <w15:docId w15:val="{23EEA978-DF50-40EF-A7C0-005280766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65F85"/>
    <w:rPr>
      <w:rFonts w:ascii="TimesLT" w:hAnsi="TimesLT"/>
      <w:sz w:val="24"/>
      <w:lang w:eastAsia="en-US"/>
    </w:rPr>
  </w:style>
  <w:style w:type="paragraph" w:styleId="Antrat2">
    <w:name w:val="heading 2"/>
    <w:basedOn w:val="prastasis"/>
    <w:next w:val="prastasis"/>
    <w:link w:val="Antrat2Diagrama"/>
    <w:qFormat/>
    <w:rsid w:val="00813BE1"/>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Pr>
      <w:sz w:val="20"/>
    </w:rPr>
  </w:style>
  <w:style w:type="character" w:styleId="Puslapioinaosnuoroda">
    <w:name w:val="footnote reference"/>
    <w:basedOn w:val="Numatytasispastraiposriftas"/>
    <w:semiHidden/>
    <w:rPr>
      <w:vertAlign w:val="superscript"/>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character" w:customStyle="1" w:styleId="AntratsDiagrama">
    <w:name w:val="Antraštės Diagrama"/>
    <w:basedOn w:val="Numatytasispastraiposriftas"/>
    <w:link w:val="Antrats"/>
    <w:uiPriority w:val="99"/>
    <w:rsid w:val="00CA7E7E"/>
    <w:rPr>
      <w:rFonts w:ascii="TimesLT" w:hAnsi="TimesLT"/>
      <w:sz w:val="24"/>
      <w:lang w:eastAsia="en-US"/>
    </w:rPr>
  </w:style>
  <w:style w:type="paragraph" w:styleId="Debesliotekstas">
    <w:name w:val="Balloon Text"/>
    <w:basedOn w:val="prastasis"/>
    <w:link w:val="DebesliotekstasDiagrama"/>
    <w:rsid w:val="00716360"/>
    <w:rPr>
      <w:rFonts w:ascii="Segoe UI" w:hAnsi="Segoe UI" w:cs="Segoe UI"/>
      <w:sz w:val="18"/>
      <w:szCs w:val="18"/>
    </w:rPr>
  </w:style>
  <w:style w:type="character" w:customStyle="1" w:styleId="DebesliotekstasDiagrama">
    <w:name w:val="Debesėlio tekstas Diagrama"/>
    <w:basedOn w:val="Numatytasispastraiposriftas"/>
    <w:link w:val="Debesliotekstas"/>
    <w:rsid w:val="00716360"/>
    <w:rPr>
      <w:rFonts w:ascii="Segoe UI" w:hAnsi="Segoe UI" w:cs="Segoe UI"/>
      <w:sz w:val="18"/>
      <w:szCs w:val="18"/>
      <w:lang w:eastAsia="en-US"/>
    </w:rPr>
  </w:style>
  <w:style w:type="paragraph" w:styleId="Sraopastraipa">
    <w:name w:val="List Paragraph"/>
    <w:basedOn w:val="prastasis"/>
    <w:uiPriority w:val="34"/>
    <w:qFormat/>
    <w:rsid w:val="009619D4"/>
    <w:pPr>
      <w:ind w:left="720"/>
      <w:contextualSpacing/>
    </w:pPr>
    <w:rPr>
      <w:rFonts w:ascii="Times New Roman" w:hAnsi="Times New Roman"/>
      <w:szCs w:val="24"/>
      <w:lang w:eastAsia="lt-LT"/>
    </w:rPr>
  </w:style>
  <w:style w:type="table" w:styleId="Lentelstinklelis">
    <w:name w:val="Table Grid"/>
    <w:basedOn w:val="prastojilentel"/>
    <w:uiPriority w:val="39"/>
    <w:rsid w:val="009619D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rsid w:val="00813BE1"/>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48367">
      <w:bodyDiv w:val="1"/>
      <w:marLeft w:val="0"/>
      <w:marRight w:val="0"/>
      <w:marTop w:val="0"/>
      <w:marBottom w:val="0"/>
      <w:divBdr>
        <w:top w:val="none" w:sz="0" w:space="0" w:color="auto"/>
        <w:left w:val="none" w:sz="0" w:space="0" w:color="auto"/>
        <w:bottom w:val="none" w:sz="0" w:space="0" w:color="auto"/>
        <w:right w:val="none" w:sz="0" w:space="0" w:color="auto"/>
      </w:divBdr>
    </w:div>
    <w:div w:id="117648700">
      <w:bodyDiv w:val="1"/>
      <w:marLeft w:val="0"/>
      <w:marRight w:val="0"/>
      <w:marTop w:val="0"/>
      <w:marBottom w:val="0"/>
      <w:divBdr>
        <w:top w:val="none" w:sz="0" w:space="0" w:color="auto"/>
        <w:left w:val="none" w:sz="0" w:space="0" w:color="auto"/>
        <w:bottom w:val="none" w:sz="0" w:space="0" w:color="auto"/>
        <w:right w:val="none" w:sz="0" w:space="0" w:color="auto"/>
      </w:divBdr>
    </w:div>
    <w:div w:id="398483614">
      <w:bodyDiv w:val="1"/>
      <w:marLeft w:val="0"/>
      <w:marRight w:val="0"/>
      <w:marTop w:val="0"/>
      <w:marBottom w:val="0"/>
      <w:divBdr>
        <w:top w:val="none" w:sz="0" w:space="0" w:color="auto"/>
        <w:left w:val="none" w:sz="0" w:space="0" w:color="auto"/>
        <w:bottom w:val="none" w:sz="0" w:space="0" w:color="auto"/>
        <w:right w:val="none" w:sz="0" w:space="0" w:color="auto"/>
      </w:divBdr>
    </w:div>
    <w:div w:id="451217528">
      <w:bodyDiv w:val="1"/>
      <w:marLeft w:val="0"/>
      <w:marRight w:val="0"/>
      <w:marTop w:val="0"/>
      <w:marBottom w:val="0"/>
      <w:divBdr>
        <w:top w:val="none" w:sz="0" w:space="0" w:color="auto"/>
        <w:left w:val="none" w:sz="0" w:space="0" w:color="auto"/>
        <w:bottom w:val="none" w:sz="0" w:space="0" w:color="auto"/>
        <w:right w:val="none" w:sz="0" w:space="0" w:color="auto"/>
      </w:divBdr>
    </w:div>
    <w:div w:id="495345826">
      <w:bodyDiv w:val="1"/>
      <w:marLeft w:val="0"/>
      <w:marRight w:val="0"/>
      <w:marTop w:val="0"/>
      <w:marBottom w:val="0"/>
      <w:divBdr>
        <w:top w:val="none" w:sz="0" w:space="0" w:color="auto"/>
        <w:left w:val="none" w:sz="0" w:space="0" w:color="auto"/>
        <w:bottom w:val="none" w:sz="0" w:space="0" w:color="auto"/>
        <w:right w:val="none" w:sz="0" w:space="0" w:color="auto"/>
      </w:divBdr>
    </w:div>
    <w:div w:id="590088573">
      <w:bodyDiv w:val="1"/>
      <w:marLeft w:val="0"/>
      <w:marRight w:val="0"/>
      <w:marTop w:val="0"/>
      <w:marBottom w:val="0"/>
      <w:divBdr>
        <w:top w:val="none" w:sz="0" w:space="0" w:color="auto"/>
        <w:left w:val="none" w:sz="0" w:space="0" w:color="auto"/>
        <w:bottom w:val="none" w:sz="0" w:space="0" w:color="auto"/>
        <w:right w:val="none" w:sz="0" w:space="0" w:color="auto"/>
      </w:divBdr>
    </w:div>
    <w:div w:id="649137914">
      <w:bodyDiv w:val="1"/>
      <w:marLeft w:val="0"/>
      <w:marRight w:val="0"/>
      <w:marTop w:val="0"/>
      <w:marBottom w:val="0"/>
      <w:divBdr>
        <w:top w:val="none" w:sz="0" w:space="0" w:color="auto"/>
        <w:left w:val="none" w:sz="0" w:space="0" w:color="auto"/>
        <w:bottom w:val="none" w:sz="0" w:space="0" w:color="auto"/>
        <w:right w:val="none" w:sz="0" w:space="0" w:color="auto"/>
      </w:divBdr>
    </w:div>
    <w:div w:id="1028945902">
      <w:bodyDiv w:val="1"/>
      <w:marLeft w:val="0"/>
      <w:marRight w:val="0"/>
      <w:marTop w:val="0"/>
      <w:marBottom w:val="0"/>
      <w:divBdr>
        <w:top w:val="none" w:sz="0" w:space="0" w:color="auto"/>
        <w:left w:val="none" w:sz="0" w:space="0" w:color="auto"/>
        <w:bottom w:val="none" w:sz="0" w:space="0" w:color="auto"/>
        <w:right w:val="none" w:sz="0" w:space="0" w:color="auto"/>
      </w:divBdr>
    </w:div>
    <w:div w:id="1072192284">
      <w:bodyDiv w:val="1"/>
      <w:marLeft w:val="0"/>
      <w:marRight w:val="0"/>
      <w:marTop w:val="0"/>
      <w:marBottom w:val="0"/>
      <w:divBdr>
        <w:top w:val="none" w:sz="0" w:space="0" w:color="auto"/>
        <w:left w:val="none" w:sz="0" w:space="0" w:color="auto"/>
        <w:bottom w:val="none" w:sz="0" w:space="0" w:color="auto"/>
        <w:right w:val="none" w:sz="0" w:space="0" w:color="auto"/>
      </w:divBdr>
    </w:div>
    <w:div w:id="1180000491">
      <w:bodyDiv w:val="1"/>
      <w:marLeft w:val="0"/>
      <w:marRight w:val="0"/>
      <w:marTop w:val="0"/>
      <w:marBottom w:val="0"/>
      <w:divBdr>
        <w:top w:val="none" w:sz="0" w:space="0" w:color="auto"/>
        <w:left w:val="none" w:sz="0" w:space="0" w:color="auto"/>
        <w:bottom w:val="none" w:sz="0" w:space="0" w:color="auto"/>
        <w:right w:val="none" w:sz="0" w:space="0" w:color="auto"/>
      </w:divBdr>
    </w:div>
    <w:div w:id="1525090459">
      <w:bodyDiv w:val="1"/>
      <w:marLeft w:val="0"/>
      <w:marRight w:val="0"/>
      <w:marTop w:val="0"/>
      <w:marBottom w:val="0"/>
      <w:divBdr>
        <w:top w:val="none" w:sz="0" w:space="0" w:color="auto"/>
        <w:left w:val="none" w:sz="0" w:space="0" w:color="auto"/>
        <w:bottom w:val="none" w:sz="0" w:space="0" w:color="auto"/>
        <w:right w:val="none" w:sz="0" w:space="0" w:color="auto"/>
      </w:divBdr>
    </w:div>
    <w:div w:id="1597834500">
      <w:bodyDiv w:val="1"/>
      <w:marLeft w:val="0"/>
      <w:marRight w:val="0"/>
      <w:marTop w:val="0"/>
      <w:marBottom w:val="0"/>
      <w:divBdr>
        <w:top w:val="none" w:sz="0" w:space="0" w:color="auto"/>
        <w:left w:val="none" w:sz="0" w:space="0" w:color="auto"/>
        <w:bottom w:val="none" w:sz="0" w:space="0" w:color="auto"/>
        <w:right w:val="none" w:sz="0" w:space="0" w:color="auto"/>
      </w:divBdr>
    </w:div>
    <w:div w:id="1815872492">
      <w:bodyDiv w:val="1"/>
      <w:marLeft w:val="0"/>
      <w:marRight w:val="0"/>
      <w:marTop w:val="0"/>
      <w:marBottom w:val="0"/>
      <w:divBdr>
        <w:top w:val="none" w:sz="0" w:space="0" w:color="auto"/>
        <w:left w:val="none" w:sz="0" w:space="0" w:color="auto"/>
        <w:bottom w:val="none" w:sz="0" w:space="0" w:color="auto"/>
        <w:right w:val="none" w:sz="0" w:space="0" w:color="auto"/>
      </w:divBdr>
    </w:div>
    <w:div w:id="1925724076">
      <w:bodyDiv w:val="1"/>
      <w:marLeft w:val="0"/>
      <w:marRight w:val="0"/>
      <w:marTop w:val="0"/>
      <w:marBottom w:val="0"/>
      <w:divBdr>
        <w:top w:val="none" w:sz="0" w:space="0" w:color="auto"/>
        <w:left w:val="none" w:sz="0" w:space="0" w:color="auto"/>
        <w:bottom w:val="none" w:sz="0" w:space="0" w:color="auto"/>
        <w:right w:val="none" w:sz="0" w:space="0" w:color="auto"/>
      </w:divBdr>
    </w:div>
    <w:div w:id="2024091166">
      <w:bodyDiv w:val="1"/>
      <w:marLeft w:val="0"/>
      <w:marRight w:val="0"/>
      <w:marTop w:val="0"/>
      <w:marBottom w:val="0"/>
      <w:divBdr>
        <w:top w:val="none" w:sz="0" w:space="0" w:color="auto"/>
        <w:left w:val="none" w:sz="0" w:space="0" w:color="auto"/>
        <w:bottom w:val="none" w:sz="0" w:space="0" w:color="auto"/>
        <w:right w:val="none" w:sz="0" w:space="0" w:color="auto"/>
      </w:divBdr>
    </w:div>
    <w:div w:id="213937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C973EE-4850-4F14-80A8-FA61B82E454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7154E-55AB-41E5-A6E5-3AF30A726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3</TotalTime>
  <Pages>5</Pages>
  <Words>10932</Words>
  <Characters>6232</Characters>
  <Application>Microsoft Office Word</Application>
  <DocSecurity>0</DocSecurity>
  <Lines>51</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Vartotojas</dc:creator>
  <cp:keywords/>
  <dc:description/>
  <cp:lastModifiedBy>Ingrida Maksvytienė</cp:lastModifiedBy>
  <cp:revision>4</cp:revision>
  <cp:lastPrinted>2017-04-11T07:51:00Z</cp:lastPrinted>
  <dcterms:created xsi:type="dcterms:W3CDTF">2026-03-06T06:44:00Z</dcterms:created>
  <dcterms:modified xsi:type="dcterms:W3CDTF">2026-03-12T13:31:00Z</dcterms:modified>
</cp:coreProperties>
</file>