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46FA77F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202BAF8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EA6C9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A6C92">
        <w:rPr>
          <w:rFonts w:ascii="Times New Roman" w:hAnsi="Times New Roman"/>
        </w:rPr>
        <w:t>kovo</w:t>
      </w:r>
      <w:r w:rsidR="000C0E31">
        <w:rPr>
          <w:rFonts w:ascii="Times New Roman" w:hAnsi="Times New Roman"/>
        </w:rPr>
        <w:t xml:space="preserve"> 17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2B30A914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dalimi, </w:t>
      </w:r>
      <w:r w:rsidR="009E6074">
        <w:rPr>
          <w:rFonts w:ascii="Times New Roman" w:hAnsi="Times New Roman"/>
        </w:rPr>
        <w:t xml:space="preserve">Lietuvos </w:t>
      </w:r>
      <w:r w:rsidR="009E6074" w:rsidRPr="009E6074">
        <w:rPr>
          <w:rFonts w:ascii="Times New Roman" w:hAnsi="Times New Roman"/>
        </w:rPr>
        <w:t xml:space="preserve">Respublikos </w:t>
      </w:r>
      <w:r w:rsidR="00133639" w:rsidRPr="009E6074">
        <w:rPr>
          <w:rFonts w:ascii="Times New Roman" w:hAnsi="Times New Roman"/>
        </w:rPr>
        <w:t>valstybės ir savivaldybių turto valdymo, naudojimo ir disponavimo juo įstatymo 12 straipsnio 3 dalimi</w:t>
      </w:r>
      <w:r w:rsidR="00133639">
        <w:rPr>
          <w:rFonts w:ascii="Times New Roman" w:hAnsi="Times New Roman"/>
        </w:rPr>
        <w:t xml:space="preserve">, </w:t>
      </w:r>
      <w:r w:rsidR="00FC0EC0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FC0EC0">
        <w:rPr>
          <w:rFonts w:ascii="Times New Roman" w:hAnsi="Times New Roman"/>
        </w:rPr>
        <w:t>,</w:t>
      </w:r>
    </w:p>
    <w:p w14:paraId="3B524CDD" w14:textId="2E4A54B6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EA6C92" w:rsidRPr="00EA6C92">
        <w:rPr>
          <w:rFonts w:ascii="Times New Roman" w:hAnsi="Times New Roman"/>
        </w:rPr>
        <w:t>Šaki</w:t>
      </w:r>
      <w:r w:rsidR="00EA6C92" w:rsidRPr="00EA6C92">
        <w:rPr>
          <w:rFonts w:ascii="Times New Roman" w:hAnsi="Times New Roman" w:hint="eastAsia"/>
        </w:rPr>
        <w:t>ų</w:t>
      </w:r>
      <w:r w:rsidR="00EA6C92" w:rsidRPr="00EA6C92">
        <w:rPr>
          <w:rFonts w:ascii="Times New Roman" w:hAnsi="Times New Roman"/>
        </w:rPr>
        <w:t xml:space="preserve"> rajono savivaldyb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s administracijos Švietimo, kult</w:t>
      </w:r>
      <w:r w:rsidR="00EA6C92" w:rsidRPr="00EA6C92">
        <w:rPr>
          <w:rFonts w:ascii="Times New Roman" w:hAnsi="Times New Roman" w:hint="eastAsia"/>
        </w:rPr>
        <w:t>ū</w:t>
      </w:r>
      <w:r w:rsidR="00EA6C92" w:rsidRPr="00EA6C92">
        <w:rPr>
          <w:rFonts w:ascii="Times New Roman" w:hAnsi="Times New Roman"/>
        </w:rPr>
        <w:t>ros ir sporto skyriaus ved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j</w:t>
      </w:r>
      <w:r w:rsidR="00EA6C92" w:rsidRPr="00EA6C92">
        <w:rPr>
          <w:rFonts w:ascii="Times New Roman" w:hAnsi="Times New Roman" w:hint="eastAsia"/>
        </w:rPr>
        <w:t>ą</w:t>
      </w:r>
      <w:r w:rsidR="00EA6C92" w:rsidRPr="00EA6C92">
        <w:rPr>
          <w:rFonts w:ascii="Times New Roman" w:hAnsi="Times New Roman"/>
        </w:rPr>
        <w:t xml:space="preserve"> atsakingu už Savivaldyb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s turto patik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jimo teis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s sutarties Nr. VL E-</w:t>
      </w:r>
      <w:r w:rsidR="00EA6C92">
        <w:rPr>
          <w:rFonts w:ascii="Times New Roman" w:hAnsi="Times New Roman"/>
        </w:rPr>
        <w:t>145</w:t>
      </w:r>
      <w:r w:rsidR="00EA6C92" w:rsidRPr="00EA6C92">
        <w:rPr>
          <w:rFonts w:ascii="Times New Roman" w:hAnsi="Times New Roman"/>
        </w:rPr>
        <w:t>, sudarytos 202</w:t>
      </w:r>
      <w:r w:rsidR="00AC1FD9">
        <w:rPr>
          <w:rFonts w:ascii="Times New Roman" w:hAnsi="Times New Roman"/>
        </w:rPr>
        <w:t>6</w:t>
      </w:r>
      <w:r w:rsidR="00EA6C92" w:rsidRPr="00EA6C92">
        <w:rPr>
          <w:rFonts w:ascii="Times New Roman" w:hAnsi="Times New Roman"/>
        </w:rPr>
        <w:t xml:space="preserve"> m. vasario </w:t>
      </w:r>
      <w:r w:rsidR="00AC1FD9">
        <w:rPr>
          <w:rFonts w:ascii="Times New Roman" w:hAnsi="Times New Roman"/>
        </w:rPr>
        <w:t>19</w:t>
      </w:r>
      <w:r w:rsidR="00EA6C92" w:rsidRPr="00EA6C92">
        <w:rPr>
          <w:rFonts w:ascii="Times New Roman" w:hAnsi="Times New Roman"/>
        </w:rPr>
        <w:t xml:space="preserve"> d. su vieš</w:t>
      </w:r>
      <w:r w:rsidR="00EA6C92" w:rsidRPr="00EA6C92">
        <w:rPr>
          <w:rFonts w:ascii="Times New Roman" w:hAnsi="Times New Roman" w:hint="eastAsia"/>
        </w:rPr>
        <w:t>ą</w:t>
      </w:r>
      <w:r w:rsidR="00EA6C92" w:rsidRPr="00EA6C92">
        <w:rPr>
          <w:rFonts w:ascii="Times New Roman" w:hAnsi="Times New Roman"/>
        </w:rPr>
        <w:t xml:space="preserve">ja </w:t>
      </w:r>
      <w:r w:rsidR="00EA6C92" w:rsidRPr="00EA6C92">
        <w:rPr>
          <w:rFonts w:ascii="Times New Roman" w:hAnsi="Times New Roman" w:hint="eastAsia"/>
        </w:rPr>
        <w:t>į</w:t>
      </w:r>
      <w:r w:rsidR="00EA6C92" w:rsidRPr="00EA6C92">
        <w:rPr>
          <w:rFonts w:ascii="Times New Roman" w:hAnsi="Times New Roman"/>
        </w:rPr>
        <w:t>staiga Vytauto Didžiojo universiteto Šaki</w:t>
      </w:r>
      <w:r w:rsidR="00EA6C92" w:rsidRPr="00EA6C92">
        <w:rPr>
          <w:rFonts w:ascii="Times New Roman" w:hAnsi="Times New Roman" w:hint="eastAsia"/>
        </w:rPr>
        <w:t>ų</w:t>
      </w:r>
      <w:r w:rsidR="00EA6C92" w:rsidRPr="00EA6C92">
        <w:rPr>
          <w:rFonts w:ascii="Times New Roman" w:hAnsi="Times New Roman"/>
        </w:rPr>
        <w:t xml:space="preserve"> „Žiburio“ gimnazija, vykdym</w:t>
      </w:r>
      <w:r w:rsidR="00EA6C92" w:rsidRPr="00EA6C92">
        <w:rPr>
          <w:rFonts w:ascii="Times New Roman" w:hAnsi="Times New Roman" w:hint="eastAsia"/>
        </w:rPr>
        <w:t>ą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74A0A561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C1FD9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412B64C8" w:rsidR="003E13CC" w:rsidRDefault="000761AE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Aurelija Urbonienė</w:t>
      </w:r>
    </w:p>
    <w:p w14:paraId="7D9F6945" w14:textId="10D650E2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EA6C92">
        <w:rPr>
          <w:rFonts w:ascii="Times New Roman" w:hAnsi="Times New Roman"/>
        </w:rPr>
        <w:t>6-03-17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C6D91" w14:textId="77777777" w:rsidR="000B49DB" w:rsidRDefault="000B49DB">
      <w:r>
        <w:separator/>
      </w:r>
    </w:p>
  </w:endnote>
  <w:endnote w:type="continuationSeparator" w:id="0">
    <w:p w14:paraId="06902977" w14:textId="77777777" w:rsidR="000B49DB" w:rsidRDefault="000B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F8CA2" w14:textId="77777777" w:rsidR="000B49DB" w:rsidRDefault="000B49DB">
      <w:r>
        <w:separator/>
      </w:r>
    </w:p>
  </w:footnote>
  <w:footnote w:type="continuationSeparator" w:id="0">
    <w:p w14:paraId="5E5ABA6B" w14:textId="77777777" w:rsidR="000B49DB" w:rsidRDefault="000B4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761AE"/>
    <w:rsid w:val="0009047B"/>
    <w:rsid w:val="00091FA9"/>
    <w:rsid w:val="000B49DB"/>
    <w:rsid w:val="000B7F2B"/>
    <w:rsid w:val="000C0E31"/>
    <w:rsid w:val="000D250E"/>
    <w:rsid w:val="00117499"/>
    <w:rsid w:val="00133639"/>
    <w:rsid w:val="001352C7"/>
    <w:rsid w:val="001B2B63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5006E9"/>
    <w:rsid w:val="00516E1A"/>
    <w:rsid w:val="00521D86"/>
    <w:rsid w:val="005248D7"/>
    <w:rsid w:val="00574B05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7F5012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E6074"/>
    <w:rsid w:val="009F065C"/>
    <w:rsid w:val="009F1D04"/>
    <w:rsid w:val="00A03B4E"/>
    <w:rsid w:val="00A2042E"/>
    <w:rsid w:val="00A23F57"/>
    <w:rsid w:val="00A277E3"/>
    <w:rsid w:val="00A452A4"/>
    <w:rsid w:val="00A666A0"/>
    <w:rsid w:val="00A82F12"/>
    <w:rsid w:val="00A92247"/>
    <w:rsid w:val="00AC0508"/>
    <w:rsid w:val="00AC1FD9"/>
    <w:rsid w:val="00AC554F"/>
    <w:rsid w:val="00AE7378"/>
    <w:rsid w:val="00B1720F"/>
    <w:rsid w:val="00B47628"/>
    <w:rsid w:val="00B75F85"/>
    <w:rsid w:val="00B80F03"/>
    <w:rsid w:val="00B97BFA"/>
    <w:rsid w:val="00BB087A"/>
    <w:rsid w:val="00BE1E33"/>
    <w:rsid w:val="00BE4C6A"/>
    <w:rsid w:val="00BE6D25"/>
    <w:rsid w:val="00C13F47"/>
    <w:rsid w:val="00C2225A"/>
    <w:rsid w:val="00C5188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00CB6"/>
    <w:rsid w:val="00D34A6E"/>
    <w:rsid w:val="00D42CBE"/>
    <w:rsid w:val="00D73E67"/>
    <w:rsid w:val="00D8069B"/>
    <w:rsid w:val="00DD47CE"/>
    <w:rsid w:val="00E357C4"/>
    <w:rsid w:val="00E407C2"/>
    <w:rsid w:val="00E41774"/>
    <w:rsid w:val="00E432CF"/>
    <w:rsid w:val="00E918BB"/>
    <w:rsid w:val="00E95215"/>
    <w:rsid w:val="00EA6C92"/>
    <w:rsid w:val="00ED113F"/>
    <w:rsid w:val="00ED4830"/>
    <w:rsid w:val="00EE2CE3"/>
    <w:rsid w:val="00F01EF6"/>
    <w:rsid w:val="00F57F72"/>
    <w:rsid w:val="00F64ACF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3B6A964-3ACF-4C50-BF52-1B1BB2132C7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141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4</cp:revision>
  <cp:lastPrinted>2024-09-27T07:53:00Z</cp:lastPrinted>
  <dcterms:created xsi:type="dcterms:W3CDTF">2026-03-17T07:32:00Z</dcterms:created>
  <dcterms:modified xsi:type="dcterms:W3CDTF">2026-03-17T11:42:00Z</dcterms:modified>
</cp:coreProperties>
</file>