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0836D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0836D3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FC439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7F308C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0836D3">
        <w:rPr>
          <w:rFonts w:ascii="Times New Roman" w:hAnsi="Times New Roman"/>
          <w:b/>
          <w:sz w:val="24"/>
          <w:lang w:val="lt-LT"/>
        </w:rPr>
        <w:t>Š</w:t>
      </w:r>
      <w:r w:rsidRPr="007F308C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7F308C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7F308C" w:rsidRDefault="00434A6F">
      <w:pPr>
        <w:pStyle w:val="Antrat3"/>
        <w:rPr>
          <w:b/>
          <w:lang w:val="lt-LT"/>
        </w:rPr>
      </w:pPr>
      <w:r w:rsidRPr="007F308C">
        <w:rPr>
          <w:b/>
          <w:lang w:val="lt-LT"/>
        </w:rPr>
        <w:t>POTVARKIS</w:t>
      </w:r>
    </w:p>
    <w:p w14:paraId="14362F84" w14:textId="3C5AAE8E" w:rsidR="00097933" w:rsidRPr="000836D3" w:rsidRDefault="00434A6F">
      <w:pPr>
        <w:pStyle w:val="Antrat1"/>
        <w:jc w:val="center"/>
        <w:rPr>
          <w:b/>
          <w:lang w:val="lt-LT"/>
        </w:rPr>
      </w:pPr>
      <w:r w:rsidRPr="007F308C">
        <w:rPr>
          <w:b/>
          <w:caps/>
          <w:lang w:val="lt-LT"/>
        </w:rPr>
        <w:t>D</w:t>
      </w:r>
      <w:r w:rsidRPr="000836D3">
        <w:rPr>
          <w:b/>
          <w:caps/>
          <w:lang w:val="lt-LT"/>
        </w:rPr>
        <w:t>ĖL</w:t>
      </w:r>
      <w:r w:rsidR="00D171B1" w:rsidRPr="000836D3">
        <w:rPr>
          <w:b/>
          <w:caps/>
          <w:lang w:val="lt-LT"/>
        </w:rPr>
        <w:t xml:space="preserve"> </w:t>
      </w:r>
      <w:r w:rsidR="002F04F1">
        <w:rPr>
          <w:b/>
          <w:caps/>
          <w:lang w:val="lt-LT"/>
        </w:rPr>
        <w:t xml:space="preserve">Šakių kultūros centro </w:t>
      </w:r>
      <w:r w:rsidR="00D171B1" w:rsidRPr="000836D3">
        <w:rPr>
          <w:b/>
          <w:caps/>
          <w:lang w:val="lt-LT"/>
        </w:rPr>
        <w:t>202</w:t>
      </w:r>
      <w:r w:rsidR="0076649B">
        <w:rPr>
          <w:b/>
          <w:caps/>
          <w:lang w:val="lt-LT"/>
        </w:rPr>
        <w:t>5</w:t>
      </w:r>
      <w:r w:rsidR="00D171B1" w:rsidRPr="000836D3">
        <w:rPr>
          <w:b/>
          <w:caps/>
          <w:lang w:val="lt-LT"/>
        </w:rPr>
        <w:t xml:space="preserve"> M</w:t>
      </w:r>
      <w:r w:rsidR="007F308C">
        <w:rPr>
          <w:b/>
          <w:caps/>
          <w:lang w:val="lt-LT"/>
        </w:rPr>
        <w:t>ETŲ</w:t>
      </w:r>
      <w:r w:rsidR="00D171B1" w:rsidRPr="000836D3">
        <w:rPr>
          <w:b/>
          <w:lang w:val="lt-LT"/>
        </w:rPr>
        <w:t xml:space="preserve"> ATASKAITŲ </w:t>
      </w:r>
      <w:r w:rsidR="00363865" w:rsidRPr="000836D3">
        <w:rPr>
          <w:b/>
          <w:lang w:val="lt-LT"/>
        </w:rPr>
        <w:t>R</w:t>
      </w:r>
      <w:r w:rsidR="00D171B1" w:rsidRPr="000836D3">
        <w:rPr>
          <w:b/>
          <w:lang w:val="lt-LT"/>
        </w:rPr>
        <w:t>INKINIO PATVIRTINIMO</w:t>
      </w:r>
    </w:p>
    <w:p w14:paraId="7DC99744" w14:textId="77777777" w:rsidR="00097933" w:rsidRPr="007F308C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FA5CB7A" w:rsidR="00097933" w:rsidRPr="007F308C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7F308C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7F308C">
        <w:rPr>
          <w:rFonts w:ascii="Times New Roman" w:hAnsi="Times New Roman"/>
          <w:sz w:val="24"/>
          <w:szCs w:val="24"/>
          <w:lang w:val="lt-LT"/>
        </w:rPr>
        <w:t>2</w:t>
      </w:r>
      <w:r w:rsidR="00F91D2C">
        <w:rPr>
          <w:rFonts w:ascii="Times New Roman" w:hAnsi="Times New Roman"/>
          <w:sz w:val="24"/>
          <w:szCs w:val="24"/>
          <w:lang w:val="lt-LT"/>
        </w:rPr>
        <w:t>6</w:t>
      </w:r>
      <w:r w:rsidRPr="007F308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C2163" w:rsidRPr="007F308C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CD311D" w:rsidRPr="007F308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C439D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Pr="007F308C">
        <w:rPr>
          <w:rFonts w:ascii="Times New Roman" w:hAnsi="Times New Roman"/>
          <w:sz w:val="24"/>
          <w:szCs w:val="24"/>
          <w:lang w:val="lt-LT"/>
        </w:rPr>
        <w:t>d.</w:t>
      </w:r>
      <w:r w:rsidRPr="007F308C">
        <w:rPr>
          <w:rFonts w:ascii="Times New Roman" w:hAnsi="Times New Roman"/>
          <w:lang w:val="lt-LT"/>
        </w:rPr>
        <w:t xml:space="preserve"> </w:t>
      </w:r>
      <w:r w:rsidR="00434A6F" w:rsidRPr="007F308C">
        <w:rPr>
          <w:rFonts w:ascii="Times New Roman" w:hAnsi="Times New Roman"/>
          <w:bCs/>
          <w:sz w:val="24"/>
          <w:lang w:val="lt-LT"/>
        </w:rPr>
        <w:t>Nr.</w:t>
      </w:r>
      <w:r w:rsidR="00FC439D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0836D3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836D3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0836D3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1A4695A0" w:rsidR="00580752" w:rsidRPr="00F1399C" w:rsidRDefault="00580752" w:rsidP="00363865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836D3">
        <w:rPr>
          <w:rFonts w:ascii="Times New Roman" w:hAnsi="Times New Roman"/>
          <w:sz w:val="24"/>
          <w:szCs w:val="24"/>
          <w:lang w:val="lt-LT"/>
        </w:rPr>
        <w:t>Vadovaudamasi</w:t>
      </w:r>
      <w:r w:rsidR="00DB13D6">
        <w:rPr>
          <w:rFonts w:ascii="Times New Roman" w:hAnsi="Times New Roman"/>
          <w:sz w:val="24"/>
          <w:szCs w:val="24"/>
          <w:lang w:val="lt-LT"/>
        </w:rPr>
        <w:t>s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C439D" w:rsidRPr="000836D3">
        <w:rPr>
          <w:rFonts w:ascii="Times New Roman" w:hAnsi="Times New Roman"/>
          <w:sz w:val="24"/>
          <w:szCs w:val="24"/>
          <w:lang w:val="lt-LT"/>
        </w:rPr>
        <w:t>Lietuvos Respublikos viešojo sektoriaus atskaitomybės įstatymo 6 straipsnio 1 dalimi</w:t>
      </w:r>
      <w:r w:rsidR="00FC439D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FC439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</w:t>
      </w:r>
      <w:r w:rsidR="002F3016" w:rsidRPr="00F1399C">
        <w:rPr>
          <w:rFonts w:ascii="Times New Roman" w:hAnsi="Times New Roman"/>
          <w:color w:val="000000"/>
          <w:sz w:val="24"/>
          <w:szCs w:val="24"/>
          <w:lang w:val="lt-LT"/>
        </w:rPr>
        <w:t>, priskirtus paprastajai savivaldybės tarybos kompetencijai“</w:t>
      </w:r>
      <w:r w:rsidR="00FC439D" w:rsidRPr="00F1399C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F1399C">
        <w:rPr>
          <w:rFonts w:ascii="Times New Roman" w:hAnsi="Times New Roman"/>
          <w:color w:val="000000"/>
          <w:sz w:val="24"/>
          <w:szCs w:val="24"/>
          <w:lang w:val="lt-LT"/>
        </w:rPr>
        <w:t>1.1</w:t>
      </w:r>
      <w:r w:rsidR="005D2F11" w:rsidRPr="00F1399C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F1399C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 w:rsidRPr="00F1399C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FC439D" w:rsidRPr="00F1399C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 w:rsidRPr="00F1399C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</w:t>
      </w:r>
      <w:r w:rsidR="00363865" w:rsidRPr="00F1399C">
        <w:rPr>
          <w:rFonts w:ascii="Times New Roman" w:hAnsi="Times New Roman"/>
          <w:sz w:val="24"/>
          <w:szCs w:val="24"/>
          <w:lang w:val="lt-LT"/>
        </w:rPr>
        <w:t>kovo</w:t>
      </w:r>
      <w:r w:rsidR="005D2F11" w:rsidRPr="00F1399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2163" w:rsidRPr="00F1399C">
        <w:rPr>
          <w:rFonts w:ascii="Times New Roman" w:hAnsi="Times New Roman"/>
          <w:sz w:val="24"/>
          <w:szCs w:val="24"/>
          <w:lang w:val="lt-LT"/>
        </w:rPr>
        <w:t>2</w:t>
      </w:r>
      <w:r w:rsidR="0076649B" w:rsidRPr="00F1399C">
        <w:rPr>
          <w:rFonts w:ascii="Times New Roman" w:hAnsi="Times New Roman"/>
          <w:sz w:val="24"/>
          <w:szCs w:val="24"/>
          <w:lang w:val="lt-LT"/>
        </w:rPr>
        <w:t>4</w:t>
      </w:r>
      <w:r w:rsidR="00363865" w:rsidRPr="00F1399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2F11" w:rsidRPr="00F1399C">
        <w:rPr>
          <w:rFonts w:ascii="Times New Roman" w:hAnsi="Times New Roman"/>
          <w:sz w:val="24"/>
          <w:szCs w:val="24"/>
          <w:lang w:val="lt-LT"/>
        </w:rPr>
        <w:t>d. protokolą Nr.</w:t>
      </w:r>
      <w:r w:rsidRPr="00F1399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C439D" w:rsidRPr="00F1399C">
        <w:rPr>
          <w:rFonts w:ascii="Times New Roman" w:hAnsi="Times New Roman"/>
          <w:sz w:val="24"/>
          <w:szCs w:val="24"/>
          <w:lang w:val="lt-LT"/>
        </w:rPr>
        <w:t>SK-</w:t>
      </w:r>
      <w:r w:rsidR="00BD4131">
        <w:rPr>
          <w:rFonts w:ascii="Times New Roman" w:hAnsi="Times New Roman"/>
          <w:sz w:val="24"/>
          <w:szCs w:val="24"/>
          <w:lang w:val="lt-LT"/>
        </w:rPr>
        <w:t>1</w:t>
      </w:r>
      <w:r w:rsidR="002F3016" w:rsidRPr="00F1399C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436249BA" w:rsidR="00580752" w:rsidRPr="008162CC" w:rsidRDefault="00580752" w:rsidP="00580752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1399C">
        <w:rPr>
          <w:rFonts w:ascii="Times New Roman" w:hAnsi="Times New Roman"/>
          <w:sz w:val="24"/>
          <w:szCs w:val="24"/>
          <w:lang w:val="lt-LT"/>
        </w:rPr>
        <w:tab/>
      </w:r>
      <w:r w:rsidR="002F3016" w:rsidRPr="00F1399C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F1399C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 w:rsidRPr="00F1399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F04F1" w:rsidRPr="00F1399C">
        <w:rPr>
          <w:rFonts w:ascii="Times New Roman" w:hAnsi="Times New Roman"/>
          <w:sz w:val="24"/>
          <w:szCs w:val="24"/>
          <w:lang w:val="lt-LT"/>
        </w:rPr>
        <w:t xml:space="preserve">Šakių kultūros centro </w:t>
      </w:r>
      <w:r w:rsidRPr="00F1399C">
        <w:rPr>
          <w:rFonts w:ascii="Times New Roman" w:hAnsi="Times New Roman"/>
          <w:sz w:val="24"/>
          <w:szCs w:val="24"/>
          <w:lang w:val="lt-LT"/>
        </w:rPr>
        <w:t>202</w:t>
      </w:r>
      <w:r w:rsidR="00F91D2C" w:rsidRPr="00F1399C">
        <w:rPr>
          <w:rFonts w:ascii="Times New Roman" w:hAnsi="Times New Roman"/>
          <w:sz w:val="24"/>
          <w:szCs w:val="24"/>
          <w:lang w:val="lt-LT"/>
        </w:rPr>
        <w:t>5</w:t>
      </w:r>
      <w:r w:rsidRPr="00F1399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35B711CF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FC439D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4B3300A6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EACC0F5" w14:textId="44738358" w:rsidR="00FC439D" w:rsidRDefault="00FC43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E82A90D" w14:textId="159C28A6" w:rsidR="00FC439D" w:rsidRDefault="00FC43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D02260" w14:textId="25C38DF3" w:rsidR="00FC439D" w:rsidRDefault="00FC43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A296B48" w14:textId="0205985B" w:rsidR="00FC439D" w:rsidRDefault="00FC43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BB27D74" w14:textId="77777777" w:rsidR="00FC439D" w:rsidRDefault="00FC43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7F308C">
        <w:rPr>
          <w:rFonts w:ascii="Times New Roman" w:hAnsi="Times New Roman"/>
          <w:sz w:val="24"/>
          <w:szCs w:val="24"/>
          <w:lang w:val="lt-LT"/>
        </w:rPr>
        <w:tab/>
      </w:r>
      <w:r w:rsidR="00580752" w:rsidRPr="007F308C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7F308C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7F308C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47275CF6" w:rsidR="00580752" w:rsidRPr="00D4057E" w:rsidRDefault="00DB13D6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v</w:t>
      </w:r>
      <w:r w:rsidR="00363865">
        <w:rPr>
          <w:rFonts w:ascii="Times New Roman" w:hAnsi="Times New Roman"/>
          <w:sz w:val="24"/>
          <w:szCs w:val="24"/>
          <w:lang w:val="pt-BR"/>
        </w:rPr>
        <w:t>edėjo pavaduotoja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3F1E9066" w:rsidR="00580752" w:rsidRPr="00D4057E" w:rsidRDefault="00363865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Eglė Plančiūnienė</w:t>
      </w:r>
    </w:p>
    <w:p w14:paraId="54E20F65" w14:textId="0BE8931F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F91D2C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363865">
        <w:rPr>
          <w:rFonts w:ascii="Times New Roman" w:hAnsi="Times New Roman"/>
          <w:sz w:val="24"/>
          <w:szCs w:val="24"/>
        </w:rPr>
        <w:t>3</w:t>
      </w:r>
      <w:r w:rsidR="00FD6DBB">
        <w:rPr>
          <w:rFonts w:ascii="Times New Roman" w:hAnsi="Times New Roman"/>
          <w:sz w:val="24"/>
          <w:szCs w:val="24"/>
        </w:rPr>
        <w:t>-</w:t>
      </w:r>
      <w:r w:rsidR="00F91D2C">
        <w:rPr>
          <w:rFonts w:ascii="Times New Roman" w:hAnsi="Times New Roman"/>
          <w:sz w:val="24"/>
          <w:szCs w:val="24"/>
        </w:rPr>
        <w:t>1</w:t>
      </w:r>
      <w:r w:rsidR="00251B9C">
        <w:rPr>
          <w:rFonts w:ascii="Times New Roman" w:hAnsi="Times New Roman"/>
          <w:sz w:val="24"/>
          <w:szCs w:val="24"/>
        </w:rPr>
        <w:t>6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19AB4" w14:textId="77777777" w:rsidR="004B113B" w:rsidRDefault="004B113B">
      <w:r>
        <w:separator/>
      </w:r>
    </w:p>
  </w:endnote>
  <w:endnote w:type="continuationSeparator" w:id="0">
    <w:p w14:paraId="2623AC15" w14:textId="77777777" w:rsidR="004B113B" w:rsidRDefault="004B1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2297C" w14:textId="77777777" w:rsidR="004B113B" w:rsidRDefault="004B113B">
      <w:r>
        <w:separator/>
      </w:r>
    </w:p>
  </w:footnote>
  <w:footnote w:type="continuationSeparator" w:id="0">
    <w:p w14:paraId="3BABD098" w14:textId="77777777" w:rsidR="004B113B" w:rsidRDefault="004B1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6D3"/>
    <w:rsid w:val="0008766B"/>
    <w:rsid w:val="00093E2D"/>
    <w:rsid w:val="00097933"/>
    <w:rsid w:val="000E20F8"/>
    <w:rsid w:val="000E4D28"/>
    <w:rsid w:val="000F7744"/>
    <w:rsid w:val="001256EE"/>
    <w:rsid w:val="00144B0F"/>
    <w:rsid w:val="00146E5A"/>
    <w:rsid w:val="00155142"/>
    <w:rsid w:val="00184730"/>
    <w:rsid w:val="001849ED"/>
    <w:rsid w:val="002501AB"/>
    <w:rsid w:val="00251B9C"/>
    <w:rsid w:val="002846F8"/>
    <w:rsid w:val="002A3FAD"/>
    <w:rsid w:val="002F04F1"/>
    <w:rsid w:val="002F3016"/>
    <w:rsid w:val="00363865"/>
    <w:rsid w:val="0039095D"/>
    <w:rsid w:val="003B4B30"/>
    <w:rsid w:val="00434A6F"/>
    <w:rsid w:val="00461CBE"/>
    <w:rsid w:val="00486DAB"/>
    <w:rsid w:val="004B113B"/>
    <w:rsid w:val="004B73CC"/>
    <w:rsid w:val="004E031A"/>
    <w:rsid w:val="00580752"/>
    <w:rsid w:val="00595CB9"/>
    <w:rsid w:val="005C0ED1"/>
    <w:rsid w:val="005C2163"/>
    <w:rsid w:val="005D2F11"/>
    <w:rsid w:val="005E1D61"/>
    <w:rsid w:val="00614DAC"/>
    <w:rsid w:val="006240ED"/>
    <w:rsid w:val="006C2076"/>
    <w:rsid w:val="007104DF"/>
    <w:rsid w:val="0076649B"/>
    <w:rsid w:val="00771148"/>
    <w:rsid w:val="007F308C"/>
    <w:rsid w:val="00890873"/>
    <w:rsid w:val="008A18C5"/>
    <w:rsid w:val="008B3622"/>
    <w:rsid w:val="00965D6E"/>
    <w:rsid w:val="00981862"/>
    <w:rsid w:val="00984CDF"/>
    <w:rsid w:val="009B1576"/>
    <w:rsid w:val="00A7611D"/>
    <w:rsid w:val="00AB5CEA"/>
    <w:rsid w:val="00AD7CBF"/>
    <w:rsid w:val="00AE16F5"/>
    <w:rsid w:val="00AE35AD"/>
    <w:rsid w:val="00AE39A4"/>
    <w:rsid w:val="00AF2372"/>
    <w:rsid w:val="00B04902"/>
    <w:rsid w:val="00B10719"/>
    <w:rsid w:val="00B477F7"/>
    <w:rsid w:val="00BA7E5B"/>
    <w:rsid w:val="00BD4131"/>
    <w:rsid w:val="00CB4BFD"/>
    <w:rsid w:val="00CD311D"/>
    <w:rsid w:val="00D11C3C"/>
    <w:rsid w:val="00D171B1"/>
    <w:rsid w:val="00D42E04"/>
    <w:rsid w:val="00D47EAB"/>
    <w:rsid w:val="00D76CA6"/>
    <w:rsid w:val="00D957EE"/>
    <w:rsid w:val="00D96CF7"/>
    <w:rsid w:val="00DA232D"/>
    <w:rsid w:val="00DA27CC"/>
    <w:rsid w:val="00DB13D6"/>
    <w:rsid w:val="00DB4DA7"/>
    <w:rsid w:val="00DC7F35"/>
    <w:rsid w:val="00DF1426"/>
    <w:rsid w:val="00E50D01"/>
    <w:rsid w:val="00E538D5"/>
    <w:rsid w:val="00E55706"/>
    <w:rsid w:val="00ED3C3C"/>
    <w:rsid w:val="00EF003D"/>
    <w:rsid w:val="00EF75F3"/>
    <w:rsid w:val="00F1399C"/>
    <w:rsid w:val="00F16A69"/>
    <w:rsid w:val="00F349AE"/>
    <w:rsid w:val="00F36C7E"/>
    <w:rsid w:val="00F413A6"/>
    <w:rsid w:val="00F5660E"/>
    <w:rsid w:val="00F91D2C"/>
    <w:rsid w:val="00FC439D"/>
    <w:rsid w:val="00FD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186</TotalTime>
  <Pages>1</Pages>
  <Words>107</Words>
  <Characters>767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873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23</cp:revision>
  <cp:lastPrinted>2025-03-03T09:19:00Z</cp:lastPrinted>
  <dcterms:created xsi:type="dcterms:W3CDTF">2025-03-03T08:52:00Z</dcterms:created>
  <dcterms:modified xsi:type="dcterms:W3CDTF">2026-03-24T10:05:00Z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c437f9ba5776515ea60f608ca436ae0b47204b9bdec618275327ff5665a0f1b8</vt:lpwstr>
  </property>
</Properties>
</file>