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2BD69" w14:textId="3C1C3494" w:rsidR="009C2A1F" w:rsidRDefault="00437AA9" w:rsidP="009C2A1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26155583" wp14:editId="5E8AF7B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9E503" w14:textId="77777777" w:rsidR="00044DB3" w:rsidRPr="00044DB3" w:rsidRDefault="00044DB3" w:rsidP="009C2A1F">
      <w:pPr>
        <w:jc w:val="center"/>
        <w:rPr>
          <w:rFonts w:ascii="Times New Roman" w:hAnsi="Times New Roman"/>
          <w:b/>
          <w:sz w:val="20"/>
        </w:rPr>
      </w:pPr>
    </w:p>
    <w:p w14:paraId="773F3E93" w14:textId="37D9058D" w:rsidR="00B3576F" w:rsidRPr="00B3576F" w:rsidRDefault="00B3576F" w:rsidP="00C70860">
      <w:pPr>
        <w:jc w:val="center"/>
        <w:rPr>
          <w:rFonts w:ascii="Times New Roman" w:hAnsi="Times New Roman"/>
          <w:b/>
          <w:szCs w:val="24"/>
        </w:rPr>
      </w:pPr>
      <w:r w:rsidRPr="00B3576F">
        <w:rPr>
          <w:rFonts w:ascii="Times New Roman" w:hAnsi="Times New Roman"/>
          <w:b/>
          <w:szCs w:val="24"/>
        </w:rPr>
        <w:t>ŠAKIŲ RAJONO SAVIVALDYBĖS MERAS</w:t>
      </w:r>
    </w:p>
    <w:p w14:paraId="505082D0" w14:textId="77777777" w:rsidR="00B3576F" w:rsidRPr="00B3576F" w:rsidRDefault="00B3576F" w:rsidP="00B3576F">
      <w:pPr>
        <w:jc w:val="center"/>
        <w:rPr>
          <w:rFonts w:ascii="Times New Roman" w:hAnsi="Times New Roman"/>
          <w:b/>
          <w:szCs w:val="24"/>
        </w:rPr>
      </w:pPr>
    </w:p>
    <w:p w14:paraId="3BB757AE" w14:textId="77777777" w:rsidR="00B3576F" w:rsidRDefault="00B3576F" w:rsidP="00B3576F">
      <w:pPr>
        <w:jc w:val="center"/>
        <w:rPr>
          <w:rFonts w:ascii="Times New Roman" w:hAnsi="Times New Roman"/>
          <w:b/>
          <w:szCs w:val="24"/>
        </w:rPr>
      </w:pPr>
      <w:r w:rsidRPr="00B3576F">
        <w:rPr>
          <w:rFonts w:ascii="Times New Roman" w:hAnsi="Times New Roman"/>
          <w:b/>
          <w:szCs w:val="24"/>
        </w:rPr>
        <w:t>POTVARKIS</w:t>
      </w:r>
    </w:p>
    <w:p w14:paraId="2206501F" w14:textId="795AB5B6" w:rsidR="00087F9F" w:rsidRDefault="00C70860" w:rsidP="00B56830">
      <w:pPr>
        <w:jc w:val="center"/>
        <w:rPr>
          <w:rFonts w:ascii="Times New Roman" w:hAnsi="Times New Roman"/>
          <w:b/>
          <w:szCs w:val="24"/>
        </w:rPr>
      </w:pPr>
      <w:r w:rsidRPr="00C70860">
        <w:rPr>
          <w:rFonts w:ascii="Times New Roman" w:hAnsi="Times New Roman"/>
          <w:b/>
          <w:szCs w:val="24"/>
        </w:rPr>
        <w:t>DĖL Š</w:t>
      </w:r>
      <w:r>
        <w:rPr>
          <w:rFonts w:ascii="Times New Roman" w:hAnsi="Times New Roman"/>
          <w:b/>
          <w:szCs w:val="24"/>
        </w:rPr>
        <w:t>AKIŲ</w:t>
      </w:r>
      <w:r w:rsidRPr="00C70860">
        <w:rPr>
          <w:rFonts w:ascii="Times New Roman" w:hAnsi="Times New Roman"/>
          <w:b/>
          <w:szCs w:val="24"/>
        </w:rPr>
        <w:t xml:space="preserve"> RAJONO SAVIVALDYBĖS VISUOMENĖS SVEIKATOS BIURO </w:t>
      </w:r>
    </w:p>
    <w:p w14:paraId="36E34D56" w14:textId="1BB621F2" w:rsidR="00C70860" w:rsidRPr="00C70860" w:rsidRDefault="006279D4" w:rsidP="00723D1B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202</w:t>
      </w:r>
      <w:r w:rsidR="006B5493">
        <w:rPr>
          <w:rFonts w:ascii="Times New Roman" w:hAnsi="Times New Roman"/>
          <w:b/>
          <w:szCs w:val="24"/>
        </w:rPr>
        <w:t>5</w:t>
      </w:r>
      <w:r>
        <w:rPr>
          <w:rFonts w:ascii="Times New Roman" w:hAnsi="Times New Roman"/>
          <w:b/>
          <w:szCs w:val="24"/>
        </w:rPr>
        <w:t xml:space="preserve"> METŲ</w:t>
      </w:r>
      <w:r w:rsidR="00552A6C">
        <w:rPr>
          <w:rFonts w:ascii="Times New Roman" w:hAnsi="Times New Roman"/>
          <w:b/>
          <w:szCs w:val="24"/>
        </w:rPr>
        <w:t xml:space="preserve"> </w:t>
      </w:r>
      <w:r w:rsidR="00087F9F">
        <w:rPr>
          <w:rFonts w:ascii="Times New Roman" w:hAnsi="Times New Roman"/>
          <w:b/>
          <w:szCs w:val="24"/>
        </w:rPr>
        <w:t>ATASKAIT</w:t>
      </w:r>
      <w:r w:rsidR="00723D1B">
        <w:rPr>
          <w:rFonts w:ascii="Times New Roman" w:hAnsi="Times New Roman"/>
          <w:b/>
          <w:szCs w:val="24"/>
        </w:rPr>
        <w:t xml:space="preserve">Ų RINKINIO </w:t>
      </w:r>
      <w:r w:rsidR="00C70860" w:rsidRPr="00C70860">
        <w:rPr>
          <w:rFonts w:ascii="Times New Roman" w:hAnsi="Times New Roman"/>
          <w:b/>
          <w:szCs w:val="24"/>
        </w:rPr>
        <w:t>PATVIRTINIMO</w:t>
      </w:r>
    </w:p>
    <w:p w14:paraId="4CB42B05" w14:textId="77777777" w:rsidR="00C70860" w:rsidRPr="00B3576F" w:rsidRDefault="00C70860" w:rsidP="00B3576F">
      <w:pPr>
        <w:jc w:val="center"/>
        <w:rPr>
          <w:rFonts w:ascii="Times New Roman" w:hAnsi="Times New Roman"/>
          <w:b/>
          <w:szCs w:val="24"/>
        </w:rPr>
      </w:pPr>
    </w:p>
    <w:p w14:paraId="2A938AF8" w14:textId="0B7495CE" w:rsidR="009C2A1F" w:rsidRDefault="009C2A1F" w:rsidP="009C2A1F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37AA9">
        <w:rPr>
          <w:rFonts w:ascii="Times New Roman" w:hAnsi="Times New Roman"/>
          <w:szCs w:val="24"/>
        </w:rPr>
        <w:t>2</w:t>
      </w:r>
      <w:r w:rsidR="0069792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m. </w:t>
      </w:r>
      <w:r w:rsidR="001F5EDB">
        <w:rPr>
          <w:rFonts w:ascii="Times New Roman" w:hAnsi="Times New Roman"/>
          <w:szCs w:val="24"/>
        </w:rPr>
        <w:t>kovo</w:t>
      </w:r>
      <w:r w:rsidR="00437AA9">
        <w:rPr>
          <w:rFonts w:ascii="Times New Roman" w:hAnsi="Times New Roman"/>
          <w:szCs w:val="24"/>
        </w:rPr>
        <w:t xml:space="preserve"> </w:t>
      </w:r>
      <w:r w:rsidR="00066301">
        <w:rPr>
          <w:rFonts w:ascii="Times New Roman" w:hAnsi="Times New Roman"/>
          <w:szCs w:val="24"/>
        </w:rPr>
        <w:t xml:space="preserve">   </w:t>
      </w:r>
      <w:r w:rsidR="00437A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d. Nr. </w:t>
      </w:r>
      <w:r w:rsidR="00B3576F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>T-</w:t>
      </w:r>
    </w:p>
    <w:p w14:paraId="35A7601D" w14:textId="2CDF80D7" w:rsidR="009C2A1F" w:rsidRDefault="009C2A1F" w:rsidP="00DC57B5">
      <w:pPr>
        <w:pStyle w:val="Antrat1"/>
        <w:ind w:left="0" w:firstLine="0"/>
        <w:jc w:val="center"/>
        <w:rPr>
          <w:szCs w:val="24"/>
        </w:rPr>
      </w:pPr>
      <w:r>
        <w:rPr>
          <w:szCs w:val="24"/>
        </w:rPr>
        <w:t>Šakiai</w:t>
      </w:r>
    </w:p>
    <w:p w14:paraId="60FA6056" w14:textId="77777777" w:rsidR="00DC57B5" w:rsidRDefault="00DC57B5" w:rsidP="009C2A1F">
      <w:pPr>
        <w:rPr>
          <w:rFonts w:ascii="Times New Roman" w:hAnsi="Times New Roman"/>
          <w:szCs w:val="24"/>
        </w:rPr>
      </w:pPr>
    </w:p>
    <w:p w14:paraId="3C0FE6F7" w14:textId="2C3F996E" w:rsidR="00DC57B5" w:rsidRPr="00475489" w:rsidRDefault="00DC57B5" w:rsidP="00B56830">
      <w:pPr>
        <w:pStyle w:val="HTMLiankstoformatuotas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489">
        <w:rPr>
          <w:rFonts w:ascii="Times New Roman" w:hAnsi="Times New Roman" w:cs="Times New Roman"/>
          <w:sz w:val="24"/>
          <w:szCs w:val="24"/>
        </w:rPr>
        <w:t xml:space="preserve">Vadovaudamasis Lietuvos Respublikos biudžetinių įstaigų įstatymo 21 straipsniu, Lietuvos Respublikos viešojo sektoriaus atskaitomybės įstatymo 6 straipsnio 1 dalimi, 15 straipsnio 2 dalimi, Lietuvos Respublikos vietos savivaldos įstatymo </w:t>
      </w:r>
      <w:r w:rsidR="00044DB3">
        <w:rPr>
          <w:rFonts w:ascii="Times New Roman" w:hAnsi="Times New Roman" w:cs="Times New Roman"/>
          <w:sz w:val="24"/>
          <w:szCs w:val="24"/>
        </w:rPr>
        <w:t>2</w:t>
      </w:r>
      <w:r w:rsidRPr="00475489">
        <w:rPr>
          <w:rFonts w:ascii="Times New Roman" w:hAnsi="Times New Roman" w:cs="Times New Roman"/>
          <w:sz w:val="24"/>
          <w:szCs w:val="24"/>
        </w:rPr>
        <w:t xml:space="preserve">5 straipsnio </w:t>
      </w:r>
      <w:r w:rsidR="00044DB3">
        <w:rPr>
          <w:rFonts w:ascii="Times New Roman" w:hAnsi="Times New Roman" w:cs="Times New Roman"/>
          <w:sz w:val="24"/>
          <w:szCs w:val="24"/>
        </w:rPr>
        <w:t>5</w:t>
      </w:r>
      <w:r w:rsidRPr="00475489">
        <w:rPr>
          <w:rFonts w:ascii="Times New Roman" w:hAnsi="Times New Roman" w:cs="Times New Roman"/>
          <w:sz w:val="24"/>
          <w:szCs w:val="24"/>
        </w:rPr>
        <w:t xml:space="preserve"> dali</w:t>
      </w:r>
      <w:r w:rsidR="00044DB3">
        <w:rPr>
          <w:rFonts w:ascii="Times New Roman" w:hAnsi="Times New Roman" w:cs="Times New Roman"/>
          <w:sz w:val="24"/>
          <w:szCs w:val="24"/>
        </w:rPr>
        <w:t>mi</w:t>
      </w:r>
      <w:r w:rsidRPr="00475489">
        <w:rPr>
          <w:rFonts w:ascii="Times New Roman" w:hAnsi="Times New Roman" w:cs="Times New Roman"/>
          <w:sz w:val="24"/>
          <w:szCs w:val="24"/>
        </w:rPr>
        <w:t>,</w:t>
      </w:r>
      <w:r w:rsidR="006279D4">
        <w:rPr>
          <w:rFonts w:ascii="Times New Roman" w:hAnsi="Times New Roman" w:cs="Times New Roman"/>
          <w:sz w:val="24"/>
          <w:szCs w:val="24"/>
        </w:rPr>
        <w:t xml:space="preserve">  </w:t>
      </w:r>
      <w:r w:rsidR="00A31370">
        <w:rPr>
          <w:rFonts w:ascii="Times New Roman" w:hAnsi="Times New Roman" w:cs="Times New Roman"/>
          <w:sz w:val="24"/>
          <w:szCs w:val="24"/>
        </w:rPr>
        <w:t xml:space="preserve">Šakių </w:t>
      </w:r>
      <w:r w:rsidRPr="00475489">
        <w:rPr>
          <w:rFonts w:ascii="Times New Roman" w:hAnsi="Times New Roman" w:cs="Times New Roman"/>
          <w:sz w:val="24"/>
          <w:szCs w:val="24"/>
        </w:rPr>
        <w:t>rajono savivaldybės tarybos 202</w:t>
      </w:r>
      <w:r w:rsidR="00A31370">
        <w:rPr>
          <w:rFonts w:ascii="Times New Roman" w:hAnsi="Times New Roman" w:cs="Times New Roman"/>
          <w:sz w:val="24"/>
          <w:szCs w:val="24"/>
        </w:rPr>
        <w:t>4</w:t>
      </w:r>
      <w:r w:rsidRPr="00475489">
        <w:rPr>
          <w:rFonts w:ascii="Times New Roman" w:hAnsi="Times New Roman" w:cs="Times New Roman"/>
          <w:sz w:val="24"/>
          <w:szCs w:val="24"/>
        </w:rPr>
        <w:t xml:space="preserve"> m. </w:t>
      </w:r>
      <w:r w:rsidR="00EF7021">
        <w:rPr>
          <w:rFonts w:ascii="Times New Roman" w:hAnsi="Times New Roman" w:cs="Times New Roman"/>
          <w:sz w:val="24"/>
          <w:szCs w:val="24"/>
        </w:rPr>
        <w:t xml:space="preserve">lapkričio </w:t>
      </w:r>
      <w:r w:rsidRPr="00475489">
        <w:rPr>
          <w:rFonts w:ascii="Times New Roman" w:hAnsi="Times New Roman" w:cs="Times New Roman"/>
          <w:sz w:val="24"/>
          <w:szCs w:val="24"/>
        </w:rPr>
        <w:t>2</w:t>
      </w:r>
      <w:r w:rsidR="00EF7021">
        <w:rPr>
          <w:rFonts w:ascii="Times New Roman" w:hAnsi="Times New Roman" w:cs="Times New Roman"/>
          <w:sz w:val="24"/>
          <w:szCs w:val="24"/>
        </w:rPr>
        <w:t>2</w:t>
      </w:r>
      <w:r w:rsidRPr="00475489">
        <w:rPr>
          <w:rFonts w:ascii="Times New Roman" w:hAnsi="Times New Roman" w:cs="Times New Roman"/>
          <w:sz w:val="24"/>
          <w:szCs w:val="24"/>
        </w:rPr>
        <w:t xml:space="preserve"> d. </w:t>
      </w:r>
      <w:r w:rsidRPr="00EF7021">
        <w:rPr>
          <w:rFonts w:ascii="Times New Roman" w:hAnsi="Times New Roman" w:cs="Times New Roman"/>
          <w:sz w:val="24"/>
          <w:szCs w:val="24"/>
        </w:rPr>
        <w:t xml:space="preserve">sprendimo </w:t>
      </w:r>
      <w:bookmarkStart w:id="0" w:name="n_0"/>
      <w:r w:rsidRPr="00EF7021">
        <w:rPr>
          <w:rFonts w:ascii="Times New Roman" w:hAnsi="Times New Roman" w:cs="Times New Roman"/>
          <w:sz w:val="24"/>
          <w:szCs w:val="24"/>
        </w:rPr>
        <w:t>Nr. T-</w:t>
      </w:r>
      <w:bookmarkEnd w:id="0"/>
      <w:r w:rsidR="00EF7021" w:rsidRPr="00EF7021">
        <w:rPr>
          <w:rFonts w:ascii="Times New Roman" w:hAnsi="Times New Roman" w:cs="Times New Roman"/>
          <w:sz w:val="24"/>
          <w:szCs w:val="24"/>
        </w:rPr>
        <w:t>395</w:t>
      </w:r>
      <w:r w:rsidRPr="00EF7021">
        <w:rPr>
          <w:rFonts w:ascii="Times New Roman" w:hAnsi="Times New Roman" w:cs="Times New Roman"/>
          <w:sz w:val="24"/>
          <w:szCs w:val="24"/>
        </w:rPr>
        <w:t xml:space="preserve"> „Dėl</w:t>
      </w:r>
      <w:r w:rsidR="00EF7021" w:rsidRPr="00EF7021">
        <w:rPr>
          <w:rFonts w:ascii="Times New Roman" w:hAnsi="Times New Roman" w:cs="Times New Roman"/>
          <w:sz w:val="24"/>
          <w:szCs w:val="24"/>
        </w:rPr>
        <w:t xml:space="preserve"> pavedimo Šakių rajono savivaldybės merui </w:t>
      </w:r>
      <w:r w:rsidRPr="00EF7021">
        <w:rPr>
          <w:rFonts w:ascii="Times New Roman" w:hAnsi="Times New Roman" w:cs="Times New Roman"/>
          <w:sz w:val="24"/>
          <w:szCs w:val="24"/>
        </w:rPr>
        <w:t>vykdyti</w:t>
      </w:r>
      <w:r w:rsidR="00EF7021" w:rsidRPr="00EF7021">
        <w:rPr>
          <w:rFonts w:ascii="Times New Roman" w:hAnsi="Times New Roman" w:cs="Times New Roman"/>
          <w:sz w:val="24"/>
          <w:szCs w:val="24"/>
        </w:rPr>
        <w:t xml:space="preserve"> įgaliojimus, priskirtus paprastajai </w:t>
      </w:r>
      <w:r w:rsidRPr="00EF7021">
        <w:rPr>
          <w:rFonts w:ascii="Times New Roman" w:hAnsi="Times New Roman" w:cs="Times New Roman"/>
          <w:sz w:val="24"/>
          <w:szCs w:val="24"/>
        </w:rPr>
        <w:t>Savivaldybės tarybos kompetencij</w:t>
      </w:r>
      <w:r w:rsidR="00EF7021" w:rsidRPr="00EF7021">
        <w:rPr>
          <w:rFonts w:ascii="Times New Roman" w:hAnsi="Times New Roman" w:cs="Times New Roman"/>
          <w:sz w:val="24"/>
          <w:szCs w:val="24"/>
        </w:rPr>
        <w:t>ai</w:t>
      </w:r>
      <w:r w:rsidRPr="00EF7021">
        <w:rPr>
          <w:rFonts w:ascii="Times New Roman" w:hAnsi="Times New Roman" w:cs="Times New Roman"/>
          <w:sz w:val="24"/>
          <w:szCs w:val="24"/>
        </w:rPr>
        <w:t>“</w:t>
      </w:r>
      <w:r w:rsidR="00FB769F">
        <w:rPr>
          <w:rFonts w:ascii="Times New Roman" w:hAnsi="Times New Roman" w:cs="Times New Roman"/>
          <w:sz w:val="24"/>
          <w:szCs w:val="24"/>
        </w:rPr>
        <w:t>,</w:t>
      </w:r>
      <w:r w:rsidRPr="00EF7021">
        <w:rPr>
          <w:rFonts w:ascii="Times New Roman" w:hAnsi="Times New Roman" w:cs="Times New Roman"/>
          <w:sz w:val="24"/>
          <w:szCs w:val="24"/>
        </w:rPr>
        <w:t xml:space="preserve"> 1.1 papunkčiu</w:t>
      </w:r>
      <w:r w:rsidR="00044DB3">
        <w:rPr>
          <w:rFonts w:ascii="Times New Roman" w:hAnsi="Times New Roman" w:cs="Times New Roman"/>
          <w:sz w:val="24"/>
          <w:szCs w:val="24"/>
        </w:rPr>
        <w:t xml:space="preserve"> ir</w:t>
      </w:r>
      <w:r w:rsidR="00FF621A">
        <w:rPr>
          <w:rFonts w:ascii="Times New Roman" w:hAnsi="Times New Roman" w:cs="Times New Roman"/>
          <w:sz w:val="24"/>
          <w:szCs w:val="24"/>
        </w:rPr>
        <w:t xml:space="preserve"> </w:t>
      </w:r>
      <w:r w:rsidR="00BC39A3">
        <w:rPr>
          <w:rFonts w:ascii="Times New Roman" w:hAnsi="Times New Roman" w:cs="Times New Roman"/>
          <w:sz w:val="24"/>
          <w:szCs w:val="24"/>
        </w:rPr>
        <w:t>atsižvelgdamas į Šakių rajono savivaldybės kolegijos 202</w:t>
      </w:r>
      <w:r w:rsidR="004525E4">
        <w:rPr>
          <w:rFonts w:ascii="Times New Roman" w:hAnsi="Times New Roman" w:cs="Times New Roman"/>
          <w:sz w:val="24"/>
          <w:szCs w:val="24"/>
        </w:rPr>
        <w:t>6</w:t>
      </w:r>
      <w:r w:rsidR="00BC39A3">
        <w:rPr>
          <w:rFonts w:ascii="Times New Roman" w:hAnsi="Times New Roman" w:cs="Times New Roman"/>
          <w:sz w:val="24"/>
          <w:szCs w:val="24"/>
        </w:rPr>
        <w:t xml:space="preserve"> m. kovo</w:t>
      </w:r>
      <w:r w:rsidR="00C33494">
        <w:rPr>
          <w:rFonts w:ascii="Times New Roman" w:hAnsi="Times New Roman" w:cs="Times New Roman"/>
          <w:sz w:val="24"/>
          <w:szCs w:val="24"/>
        </w:rPr>
        <w:t xml:space="preserve"> 24</w:t>
      </w:r>
      <w:r w:rsidR="00BC39A3">
        <w:rPr>
          <w:rFonts w:ascii="Times New Roman" w:hAnsi="Times New Roman" w:cs="Times New Roman"/>
          <w:sz w:val="24"/>
          <w:szCs w:val="24"/>
        </w:rPr>
        <w:t xml:space="preserve"> d. protokol</w:t>
      </w:r>
      <w:r w:rsidR="00044DB3">
        <w:rPr>
          <w:rFonts w:ascii="Times New Roman" w:hAnsi="Times New Roman" w:cs="Times New Roman"/>
          <w:sz w:val="24"/>
          <w:szCs w:val="24"/>
        </w:rPr>
        <w:t>ą</w:t>
      </w:r>
      <w:r w:rsidR="00BC39A3">
        <w:rPr>
          <w:rFonts w:ascii="Times New Roman" w:hAnsi="Times New Roman" w:cs="Times New Roman"/>
          <w:sz w:val="24"/>
          <w:szCs w:val="24"/>
        </w:rPr>
        <w:t xml:space="preserve"> Nr. </w:t>
      </w:r>
      <w:r w:rsidR="00044DB3">
        <w:rPr>
          <w:rFonts w:ascii="Times New Roman" w:hAnsi="Times New Roman" w:cs="Times New Roman"/>
          <w:sz w:val="24"/>
          <w:szCs w:val="24"/>
        </w:rPr>
        <w:t>SK-</w:t>
      </w:r>
      <w:r w:rsidR="00C33494">
        <w:rPr>
          <w:rFonts w:ascii="Times New Roman" w:hAnsi="Times New Roman" w:cs="Times New Roman"/>
          <w:sz w:val="24"/>
          <w:szCs w:val="24"/>
        </w:rPr>
        <w:t>1</w:t>
      </w:r>
      <w:r w:rsidR="00BC39A3">
        <w:rPr>
          <w:rFonts w:ascii="Times New Roman" w:hAnsi="Times New Roman" w:cs="Times New Roman"/>
          <w:sz w:val="24"/>
          <w:szCs w:val="24"/>
        </w:rPr>
        <w:t xml:space="preserve">, </w:t>
      </w:r>
      <w:r w:rsidRPr="0047548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14EB8EF" w14:textId="1AEECF58" w:rsidR="00B56830" w:rsidRPr="00B56830" w:rsidRDefault="00DC57B5" w:rsidP="00B56830">
      <w:pPr>
        <w:pStyle w:val="HTMLiankstoformatuotas"/>
        <w:spacing w:line="360" w:lineRule="auto"/>
        <w:ind w:left="0" w:firstLine="709"/>
        <w:jc w:val="both"/>
        <w:rPr>
          <w:rFonts w:asciiTheme="majorBidi" w:hAnsiTheme="majorBidi" w:cstheme="majorBidi"/>
          <w:sz w:val="24"/>
          <w:szCs w:val="24"/>
        </w:rPr>
      </w:pPr>
      <w:r w:rsidRPr="00044DB3">
        <w:rPr>
          <w:rFonts w:ascii="Times New Roman" w:hAnsi="Times New Roman" w:cs="Times New Roman"/>
          <w:spacing w:val="60"/>
          <w:sz w:val="24"/>
          <w:szCs w:val="24"/>
        </w:rPr>
        <w:t>tvirtinu</w:t>
      </w:r>
      <w:r w:rsidRPr="00475489">
        <w:rPr>
          <w:rFonts w:ascii="Times New Roman" w:hAnsi="Times New Roman" w:cs="Times New Roman"/>
          <w:sz w:val="24"/>
          <w:szCs w:val="24"/>
        </w:rPr>
        <w:t xml:space="preserve"> Š</w:t>
      </w:r>
      <w:r w:rsidR="00F74589">
        <w:rPr>
          <w:rFonts w:ascii="Times New Roman" w:hAnsi="Times New Roman" w:cs="Times New Roman"/>
          <w:sz w:val="24"/>
          <w:szCs w:val="24"/>
        </w:rPr>
        <w:t>akių</w:t>
      </w:r>
      <w:r w:rsidRPr="00475489">
        <w:rPr>
          <w:rFonts w:ascii="Times New Roman" w:hAnsi="Times New Roman" w:cs="Times New Roman"/>
          <w:sz w:val="24"/>
          <w:szCs w:val="24"/>
        </w:rPr>
        <w:t xml:space="preserve"> rajono </w:t>
      </w:r>
      <w:r>
        <w:rPr>
          <w:rFonts w:ascii="Times New Roman" w:hAnsi="Times New Roman" w:cs="Times New Roman"/>
          <w:sz w:val="24"/>
          <w:szCs w:val="24"/>
        </w:rPr>
        <w:t xml:space="preserve">savivaldybės visuomenės sveikatos biuro </w:t>
      </w:r>
      <w:r w:rsidRPr="00762FCB">
        <w:rPr>
          <w:rFonts w:ascii="Times New Roman" w:hAnsi="Times New Roman" w:cs="Times New Roman"/>
          <w:sz w:val="24"/>
          <w:szCs w:val="24"/>
        </w:rPr>
        <w:t>202</w:t>
      </w:r>
      <w:r w:rsidR="006B5493">
        <w:rPr>
          <w:rFonts w:ascii="Times New Roman" w:hAnsi="Times New Roman" w:cs="Times New Roman"/>
          <w:sz w:val="24"/>
          <w:szCs w:val="24"/>
        </w:rPr>
        <w:t>5</w:t>
      </w:r>
      <w:r w:rsidRPr="00762FCB">
        <w:rPr>
          <w:rFonts w:ascii="Times New Roman" w:hAnsi="Times New Roman" w:cs="Times New Roman"/>
          <w:sz w:val="24"/>
          <w:szCs w:val="24"/>
        </w:rPr>
        <w:t xml:space="preserve"> m</w:t>
      </w:r>
      <w:r w:rsidR="002858E5">
        <w:rPr>
          <w:rFonts w:ascii="Times New Roman" w:hAnsi="Times New Roman" w:cs="Times New Roman"/>
          <w:sz w:val="24"/>
          <w:szCs w:val="24"/>
        </w:rPr>
        <w:t>.</w:t>
      </w:r>
      <w:r w:rsidR="00552A6C">
        <w:rPr>
          <w:rFonts w:ascii="Times New Roman" w:hAnsi="Times New Roman" w:cs="Times New Roman"/>
          <w:sz w:val="24"/>
          <w:szCs w:val="24"/>
        </w:rPr>
        <w:t xml:space="preserve"> ataskaitų </w:t>
      </w:r>
      <w:r w:rsidR="00723D1B">
        <w:rPr>
          <w:rFonts w:ascii="Times New Roman" w:hAnsi="Times New Roman" w:cs="Times New Roman"/>
          <w:sz w:val="24"/>
          <w:szCs w:val="24"/>
        </w:rPr>
        <w:t>rinkinį</w:t>
      </w:r>
      <w:r w:rsidR="00B56830" w:rsidRPr="00B56830">
        <w:rPr>
          <w:rFonts w:asciiTheme="majorBidi" w:hAnsiTheme="majorBidi" w:cstheme="majorBidi"/>
          <w:sz w:val="24"/>
          <w:szCs w:val="24"/>
        </w:rPr>
        <w:t xml:space="preserve"> (pridedama).</w:t>
      </w:r>
    </w:p>
    <w:p w14:paraId="63AE5EC5" w14:textId="66EEB654" w:rsidR="00211902" w:rsidRPr="00211902" w:rsidRDefault="00211902" w:rsidP="00B56830">
      <w:pPr>
        <w:pStyle w:val="HTMLiankstoformatuotas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2B662C2" w14:textId="77777777" w:rsidR="00DC57B5" w:rsidRPr="00211902" w:rsidRDefault="00DC57B5" w:rsidP="00B56830">
      <w:pPr>
        <w:spacing w:line="360" w:lineRule="auto"/>
        <w:rPr>
          <w:rFonts w:ascii="Times New Roman" w:hAnsi="Times New Roman"/>
          <w:szCs w:val="24"/>
        </w:rPr>
      </w:pPr>
    </w:p>
    <w:p w14:paraId="0CAC7998" w14:textId="267EB790" w:rsidR="00B3576F" w:rsidRPr="00B3576F" w:rsidRDefault="00B3576F" w:rsidP="00044DB3">
      <w:pPr>
        <w:rPr>
          <w:rFonts w:ascii="Times New Roman" w:hAnsi="Times New Roman"/>
          <w:szCs w:val="24"/>
        </w:rPr>
      </w:pPr>
      <w:r w:rsidRPr="00B3576F">
        <w:rPr>
          <w:rFonts w:ascii="Times New Roman" w:hAnsi="Times New Roman"/>
          <w:szCs w:val="24"/>
        </w:rPr>
        <w:t>Savivaldybės meras</w:t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  <w:t xml:space="preserve"> </w:t>
      </w:r>
      <w:r w:rsidRPr="00B3576F">
        <w:rPr>
          <w:rFonts w:ascii="Times New Roman" w:hAnsi="Times New Roman"/>
          <w:szCs w:val="24"/>
        </w:rPr>
        <w:t>Raimondas Januševičius</w:t>
      </w:r>
    </w:p>
    <w:p w14:paraId="4FC161C2" w14:textId="77777777" w:rsidR="00B3576F" w:rsidRPr="00B3576F" w:rsidRDefault="00B3576F" w:rsidP="00B3576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73A628E9" w14:textId="77777777" w:rsidR="009C2A1F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30F0D36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3E277E86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EB2B82A" w14:textId="67C9FEE5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B44784C" w14:textId="1CC7E509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3BAA538D" w14:textId="1054146E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4A06907" w14:textId="18E9D357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5D5D6102" w14:textId="625F709A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26FACD9" w14:textId="77777777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B37CA91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D52FABB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DDB7A7E" w14:textId="77777777" w:rsidR="00FB769F" w:rsidRDefault="00C70860" w:rsidP="00B56830">
      <w:pPr>
        <w:rPr>
          <w:rFonts w:ascii="Times New Roman" w:hAnsi="Times New Roman"/>
          <w:szCs w:val="24"/>
        </w:rPr>
      </w:pPr>
      <w:r w:rsidRPr="00C70860">
        <w:rPr>
          <w:rFonts w:ascii="Times New Roman" w:hAnsi="Times New Roman"/>
          <w:szCs w:val="24"/>
        </w:rPr>
        <w:t>Parengė</w:t>
      </w:r>
    </w:p>
    <w:p w14:paraId="4CB0E196" w14:textId="265E7E17" w:rsidR="00DC57B5" w:rsidRDefault="00FB769F" w:rsidP="00B568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C70860" w:rsidRPr="00C70860">
        <w:rPr>
          <w:rFonts w:ascii="Times New Roman" w:hAnsi="Times New Roman"/>
          <w:szCs w:val="24"/>
        </w:rPr>
        <w:t xml:space="preserve">veikatos reikalų koordinatorė </w:t>
      </w:r>
    </w:p>
    <w:p w14:paraId="3C238C04" w14:textId="566917E7" w:rsidR="00FB769F" w:rsidRDefault="00C70860" w:rsidP="00B56830">
      <w:pPr>
        <w:rPr>
          <w:rFonts w:ascii="Times New Roman" w:hAnsi="Times New Roman"/>
          <w:szCs w:val="24"/>
        </w:rPr>
      </w:pPr>
      <w:r w:rsidRPr="00C70860">
        <w:rPr>
          <w:rFonts w:ascii="Times New Roman" w:hAnsi="Times New Roman"/>
          <w:szCs w:val="24"/>
        </w:rPr>
        <w:t>(savivaldybės administracijos vyriausioji specialistė)</w:t>
      </w:r>
    </w:p>
    <w:p w14:paraId="18C6DC5A" w14:textId="77777777" w:rsidR="00FB769F" w:rsidRDefault="00FB769F" w:rsidP="00B56830">
      <w:pPr>
        <w:rPr>
          <w:rFonts w:ascii="Times New Roman" w:hAnsi="Times New Roman"/>
          <w:szCs w:val="24"/>
        </w:rPr>
      </w:pPr>
    </w:p>
    <w:p w14:paraId="7E42E1BF" w14:textId="3ABF428E" w:rsidR="00C70860" w:rsidRDefault="00C70860" w:rsidP="00B56830">
      <w:pPr>
        <w:rPr>
          <w:rFonts w:ascii="Times New Roman" w:hAnsi="Times New Roman"/>
          <w:szCs w:val="24"/>
        </w:rPr>
      </w:pPr>
      <w:r w:rsidRPr="00C70860">
        <w:rPr>
          <w:rFonts w:ascii="Times New Roman" w:hAnsi="Times New Roman"/>
          <w:szCs w:val="24"/>
        </w:rPr>
        <w:t>Edita Zubrickienė</w:t>
      </w:r>
    </w:p>
    <w:p w14:paraId="1C5E73FC" w14:textId="1EBA4426" w:rsidR="00AC137D" w:rsidRPr="00DC57B5" w:rsidRDefault="00916CC1" w:rsidP="00DC57B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69792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C33494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C33494">
        <w:rPr>
          <w:rFonts w:ascii="Times New Roman" w:hAnsi="Times New Roman"/>
          <w:szCs w:val="24"/>
        </w:rPr>
        <w:t>23</w:t>
      </w:r>
    </w:p>
    <w:sectPr w:rsidR="00AC137D" w:rsidRPr="00DC57B5" w:rsidSect="00A33858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97C29" w14:textId="77777777" w:rsidR="002F6981" w:rsidRDefault="002F6981">
      <w:r>
        <w:separator/>
      </w:r>
    </w:p>
  </w:endnote>
  <w:endnote w:type="continuationSeparator" w:id="0">
    <w:p w14:paraId="72CBE039" w14:textId="77777777" w:rsidR="002F6981" w:rsidRDefault="002F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87B53" w14:textId="77777777"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EB91B" w14:textId="77777777" w:rsidR="002F6981" w:rsidRDefault="002F6981">
      <w:r>
        <w:separator/>
      </w:r>
    </w:p>
  </w:footnote>
  <w:footnote w:type="continuationSeparator" w:id="0">
    <w:p w14:paraId="5695F12B" w14:textId="77777777" w:rsidR="002F6981" w:rsidRDefault="002F6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E75D" w14:textId="77777777"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35C6"/>
    <w:rsid w:val="00022337"/>
    <w:rsid w:val="0003577B"/>
    <w:rsid w:val="00040AF7"/>
    <w:rsid w:val="00044DB3"/>
    <w:rsid w:val="00053E93"/>
    <w:rsid w:val="00054652"/>
    <w:rsid w:val="00066301"/>
    <w:rsid w:val="0007545F"/>
    <w:rsid w:val="00087F9F"/>
    <w:rsid w:val="000950BC"/>
    <w:rsid w:val="000D4B68"/>
    <w:rsid w:val="00100576"/>
    <w:rsid w:val="0010061D"/>
    <w:rsid w:val="00117499"/>
    <w:rsid w:val="001303BA"/>
    <w:rsid w:val="00130B7A"/>
    <w:rsid w:val="0015666F"/>
    <w:rsid w:val="00157D23"/>
    <w:rsid w:val="0016348F"/>
    <w:rsid w:val="00167714"/>
    <w:rsid w:val="00173EA6"/>
    <w:rsid w:val="0017662D"/>
    <w:rsid w:val="00183348"/>
    <w:rsid w:val="001972B1"/>
    <w:rsid w:val="001C22A1"/>
    <w:rsid w:val="001C64C6"/>
    <w:rsid w:val="001D151F"/>
    <w:rsid w:val="001D38EF"/>
    <w:rsid w:val="001E7250"/>
    <w:rsid w:val="001F10E4"/>
    <w:rsid w:val="001F5EDB"/>
    <w:rsid w:val="001F69D3"/>
    <w:rsid w:val="00200C01"/>
    <w:rsid w:val="0020721D"/>
    <w:rsid w:val="00211902"/>
    <w:rsid w:val="00223ECD"/>
    <w:rsid w:val="002245F8"/>
    <w:rsid w:val="00246E5F"/>
    <w:rsid w:val="0024790C"/>
    <w:rsid w:val="00252829"/>
    <w:rsid w:val="00277C13"/>
    <w:rsid w:val="002858E5"/>
    <w:rsid w:val="0028720A"/>
    <w:rsid w:val="002A13E2"/>
    <w:rsid w:val="002C7C16"/>
    <w:rsid w:val="002D37D8"/>
    <w:rsid w:val="002D3872"/>
    <w:rsid w:val="002D3ABC"/>
    <w:rsid w:val="002D69BF"/>
    <w:rsid w:val="002E2189"/>
    <w:rsid w:val="002F1757"/>
    <w:rsid w:val="002F1A8A"/>
    <w:rsid w:val="002F6981"/>
    <w:rsid w:val="00307DC4"/>
    <w:rsid w:val="00312BC9"/>
    <w:rsid w:val="00313CF0"/>
    <w:rsid w:val="0032613C"/>
    <w:rsid w:val="00342E29"/>
    <w:rsid w:val="00351CD3"/>
    <w:rsid w:val="003548D0"/>
    <w:rsid w:val="00354E8A"/>
    <w:rsid w:val="00356E73"/>
    <w:rsid w:val="003749F1"/>
    <w:rsid w:val="0038315E"/>
    <w:rsid w:val="003933AE"/>
    <w:rsid w:val="003936DA"/>
    <w:rsid w:val="003A4796"/>
    <w:rsid w:val="003A4E93"/>
    <w:rsid w:val="003B1F64"/>
    <w:rsid w:val="003D5031"/>
    <w:rsid w:val="003E47A2"/>
    <w:rsid w:val="00425038"/>
    <w:rsid w:val="0043228D"/>
    <w:rsid w:val="00434430"/>
    <w:rsid w:val="00434DE7"/>
    <w:rsid w:val="00437AA9"/>
    <w:rsid w:val="00446B04"/>
    <w:rsid w:val="004525E4"/>
    <w:rsid w:val="00460CC8"/>
    <w:rsid w:val="0048512C"/>
    <w:rsid w:val="004B777B"/>
    <w:rsid w:val="004D31D1"/>
    <w:rsid w:val="00500440"/>
    <w:rsid w:val="00504CDC"/>
    <w:rsid w:val="00521D86"/>
    <w:rsid w:val="00527119"/>
    <w:rsid w:val="005315EF"/>
    <w:rsid w:val="00550137"/>
    <w:rsid w:val="00552A6C"/>
    <w:rsid w:val="00556E49"/>
    <w:rsid w:val="00581BA3"/>
    <w:rsid w:val="00590284"/>
    <w:rsid w:val="00590DBD"/>
    <w:rsid w:val="00591470"/>
    <w:rsid w:val="005949E0"/>
    <w:rsid w:val="005A70A3"/>
    <w:rsid w:val="005B5A1E"/>
    <w:rsid w:val="005D59EB"/>
    <w:rsid w:val="005E5B95"/>
    <w:rsid w:val="005F4F4F"/>
    <w:rsid w:val="005F5857"/>
    <w:rsid w:val="006032A8"/>
    <w:rsid w:val="00610881"/>
    <w:rsid w:val="0062244C"/>
    <w:rsid w:val="0062294D"/>
    <w:rsid w:val="006279D4"/>
    <w:rsid w:val="006360B5"/>
    <w:rsid w:val="006523C5"/>
    <w:rsid w:val="00653DEC"/>
    <w:rsid w:val="00656C04"/>
    <w:rsid w:val="00690D0B"/>
    <w:rsid w:val="00697928"/>
    <w:rsid w:val="006B5493"/>
    <w:rsid w:val="006C1DE1"/>
    <w:rsid w:val="006D7700"/>
    <w:rsid w:val="006F2596"/>
    <w:rsid w:val="0070001E"/>
    <w:rsid w:val="007100D0"/>
    <w:rsid w:val="00710496"/>
    <w:rsid w:val="00717041"/>
    <w:rsid w:val="00723D1B"/>
    <w:rsid w:val="007253D3"/>
    <w:rsid w:val="00744421"/>
    <w:rsid w:val="007615F0"/>
    <w:rsid w:val="007732DD"/>
    <w:rsid w:val="00796A87"/>
    <w:rsid w:val="007B0470"/>
    <w:rsid w:val="007B34C3"/>
    <w:rsid w:val="007C6CE4"/>
    <w:rsid w:val="007D1597"/>
    <w:rsid w:val="007D4644"/>
    <w:rsid w:val="007E2D1A"/>
    <w:rsid w:val="007F77FE"/>
    <w:rsid w:val="007F788C"/>
    <w:rsid w:val="00806171"/>
    <w:rsid w:val="00817AC3"/>
    <w:rsid w:val="00833F54"/>
    <w:rsid w:val="00835B3B"/>
    <w:rsid w:val="00842F7A"/>
    <w:rsid w:val="008466E7"/>
    <w:rsid w:val="00850149"/>
    <w:rsid w:val="00885336"/>
    <w:rsid w:val="00890F08"/>
    <w:rsid w:val="008947F3"/>
    <w:rsid w:val="008A18A1"/>
    <w:rsid w:val="008B7AC6"/>
    <w:rsid w:val="008D6D35"/>
    <w:rsid w:val="008E151F"/>
    <w:rsid w:val="008F6802"/>
    <w:rsid w:val="00916CC1"/>
    <w:rsid w:val="009254B9"/>
    <w:rsid w:val="00926B66"/>
    <w:rsid w:val="0093719A"/>
    <w:rsid w:val="009401DB"/>
    <w:rsid w:val="009438D0"/>
    <w:rsid w:val="00966B7B"/>
    <w:rsid w:val="009670B5"/>
    <w:rsid w:val="00976765"/>
    <w:rsid w:val="0098205C"/>
    <w:rsid w:val="00982A2C"/>
    <w:rsid w:val="009A0659"/>
    <w:rsid w:val="009A2CDA"/>
    <w:rsid w:val="009B4C92"/>
    <w:rsid w:val="009B602B"/>
    <w:rsid w:val="009C05D1"/>
    <w:rsid w:val="009C2A1F"/>
    <w:rsid w:val="009C4E40"/>
    <w:rsid w:val="009C4EAB"/>
    <w:rsid w:val="009F065C"/>
    <w:rsid w:val="00A06421"/>
    <w:rsid w:val="00A227DE"/>
    <w:rsid w:val="00A23358"/>
    <w:rsid w:val="00A27920"/>
    <w:rsid w:val="00A31370"/>
    <w:rsid w:val="00A33858"/>
    <w:rsid w:val="00A42DD3"/>
    <w:rsid w:val="00A73877"/>
    <w:rsid w:val="00A87B1E"/>
    <w:rsid w:val="00A90A20"/>
    <w:rsid w:val="00A940D4"/>
    <w:rsid w:val="00AA2465"/>
    <w:rsid w:val="00AB4867"/>
    <w:rsid w:val="00AC0EBF"/>
    <w:rsid w:val="00AC137D"/>
    <w:rsid w:val="00AC6364"/>
    <w:rsid w:val="00AF2892"/>
    <w:rsid w:val="00B05A48"/>
    <w:rsid w:val="00B17000"/>
    <w:rsid w:val="00B17177"/>
    <w:rsid w:val="00B3576F"/>
    <w:rsid w:val="00B56830"/>
    <w:rsid w:val="00B7351B"/>
    <w:rsid w:val="00B9556F"/>
    <w:rsid w:val="00BA3963"/>
    <w:rsid w:val="00BB1B30"/>
    <w:rsid w:val="00BB5B82"/>
    <w:rsid w:val="00BC185C"/>
    <w:rsid w:val="00BC39A3"/>
    <w:rsid w:val="00BE12E9"/>
    <w:rsid w:val="00BE1E33"/>
    <w:rsid w:val="00BE6D25"/>
    <w:rsid w:val="00BF113C"/>
    <w:rsid w:val="00C241BF"/>
    <w:rsid w:val="00C321C0"/>
    <w:rsid w:val="00C33494"/>
    <w:rsid w:val="00C61647"/>
    <w:rsid w:val="00C62786"/>
    <w:rsid w:val="00C63094"/>
    <w:rsid w:val="00C70860"/>
    <w:rsid w:val="00C7160E"/>
    <w:rsid w:val="00C77EF3"/>
    <w:rsid w:val="00C838D9"/>
    <w:rsid w:val="00C921BD"/>
    <w:rsid w:val="00CA6ECE"/>
    <w:rsid w:val="00CC273D"/>
    <w:rsid w:val="00CD6426"/>
    <w:rsid w:val="00D12F36"/>
    <w:rsid w:val="00D62B94"/>
    <w:rsid w:val="00DA2430"/>
    <w:rsid w:val="00DA680C"/>
    <w:rsid w:val="00DC57B5"/>
    <w:rsid w:val="00DD270F"/>
    <w:rsid w:val="00DD47CE"/>
    <w:rsid w:val="00DD5309"/>
    <w:rsid w:val="00DF122C"/>
    <w:rsid w:val="00E2515C"/>
    <w:rsid w:val="00E26E68"/>
    <w:rsid w:val="00E63C07"/>
    <w:rsid w:val="00E76197"/>
    <w:rsid w:val="00E85507"/>
    <w:rsid w:val="00E918BB"/>
    <w:rsid w:val="00EC0949"/>
    <w:rsid w:val="00ED113F"/>
    <w:rsid w:val="00EF3AAC"/>
    <w:rsid w:val="00EF7021"/>
    <w:rsid w:val="00F01EF6"/>
    <w:rsid w:val="00F1647D"/>
    <w:rsid w:val="00F25F65"/>
    <w:rsid w:val="00F34C65"/>
    <w:rsid w:val="00F41AD1"/>
    <w:rsid w:val="00F46657"/>
    <w:rsid w:val="00F47377"/>
    <w:rsid w:val="00F631A4"/>
    <w:rsid w:val="00F644FB"/>
    <w:rsid w:val="00F74589"/>
    <w:rsid w:val="00F832F3"/>
    <w:rsid w:val="00F857FA"/>
    <w:rsid w:val="00F91A5A"/>
    <w:rsid w:val="00FB769F"/>
    <w:rsid w:val="00FD604C"/>
    <w:rsid w:val="00FD7433"/>
    <w:rsid w:val="00FD7814"/>
    <w:rsid w:val="00FE5315"/>
    <w:rsid w:val="00FE5D89"/>
    <w:rsid w:val="00FF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90BC5"/>
  <w15:docId w15:val="{CFB4AAD9-92DA-4ADD-8206-9147B65B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FE5D89"/>
  </w:style>
  <w:style w:type="character" w:customStyle="1" w:styleId="Antrat1Diagrama">
    <w:name w:val="Antraštė 1 Diagrama"/>
    <w:basedOn w:val="Numatytasispastraiposriftas"/>
    <w:link w:val="Antrat1"/>
    <w:rsid w:val="009C2A1F"/>
    <w:rPr>
      <w:sz w:val="24"/>
    </w:rPr>
  </w:style>
  <w:style w:type="paragraph" w:customStyle="1" w:styleId="Betarp1">
    <w:name w:val="Be tarpų1"/>
    <w:uiPriority w:val="1"/>
    <w:qFormat/>
    <w:rsid w:val="00DC57B5"/>
    <w:rPr>
      <w:rFonts w:ascii="Calibri" w:eastAsia="Calibri" w:hAnsi="Calibri"/>
      <w:sz w:val="22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DC57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DC57B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B1D4E2-8008-4885-802F-2F9526A80D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124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4</cp:revision>
  <cp:lastPrinted>2018-03-15T08:44:00Z</cp:lastPrinted>
  <dcterms:created xsi:type="dcterms:W3CDTF">2026-02-19T11:30:00Z</dcterms:created>
  <dcterms:modified xsi:type="dcterms:W3CDTF">2026-03-24T11:09:00Z</dcterms:modified>
</cp:coreProperties>
</file>