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5E3966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049D06B1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D04665">
        <w:rPr>
          <w:b/>
          <w:szCs w:val="24"/>
          <w:lang w:val="lt-LT"/>
        </w:rPr>
        <w:t>VIEŠOSIOS ĮSTAIGOS ŠAKIŲ PIRMINĖS ASMENS SVEIKATOS PRIEŽIŪROS CEN</w:t>
      </w:r>
      <w:r w:rsidR="003C4BAD">
        <w:rPr>
          <w:b/>
          <w:szCs w:val="24"/>
          <w:lang w:val="lt-LT"/>
        </w:rPr>
        <w:t>TRO 202</w:t>
      </w:r>
      <w:r w:rsidR="00467970">
        <w:rPr>
          <w:b/>
          <w:szCs w:val="24"/>
          <w:lang w:val="lt-LT"/>
        </w:rPr>
        <w:t>5</w:t>
      </w:r>
      <w:r w:rsidR="003C4BAD">
        <w:rPr>
          <w:b/>
          <w:szCs w:val="24"/>
          <w:lang w:val="lt-LT"/>
        </w:rPr>
        <w:t xml:space="preserve"> METŲ</w:t>
      </w:r>
      <w:r w:rsidR="00D04665">
        <w:rPr>
          <w:b/>
          <w:szCs w:val="24"/>
          <w:lang w:val="lt-LT"/>
        </w:rPr>
        <w:t xml:space="preserve"> ATASKAITŲ RINKINIO </w:t>
      </w:r>
      <w:r w:rsidR="003C4BAD">
        <w:rPr>
          <w:b/>
          <w:szCs w:val="24"/>
          <w:lang w:val="lt-LT"/>
        </w:rPr>
        <w:t xml:space="preserve">IR VEIKLOS ATASKAITOS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1FCAA7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67970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665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E3966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29672D1" w14:textId="5482A89F" w:rsidR="001B6D83" w:rsidRDefault="00675AB0" w:rsidP="001B6D83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Lietuvos </w:t>
      </w:r>
      <w:r w:rsidR="003C4BAD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valstybės ir savivaldybių turto valdymo, naudojimo ir disponavimo juo įstatymo 23 straipsnio 1 dalimi,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 27 straipsnio 2 dalies 9 punktu,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</w:t>
      </w:r>
      <w:r w:rsidR="00387DE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R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espublikos viešųjų įstaigų įstatymo 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 straipsnio 3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</w:t>
      </w:r>
      <w:r w:rsidR="002A57D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1.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</w:t>
      </w:r>
      <w:r w:rsidR="0046797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m. kovo </w:t>
      </w:r>
      <w:r w:rsidR="00E513D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24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d. </w:t>
      </w:r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posėdžio</w:t>
      </w:r>
      <w:r w:rsidR="002A57D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protokol</w:t>
      </w:r>
      <w:r w:rsidR="00AA612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 </w:t>
      </w:r>
      <w:proofErr w:type="spellStart"/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</w:t>
      </w:r>
      <w:proofErr w:type="spellEnd"/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-</w:t>
      </w:r>
      <w:r w:rsidR="00E513D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2A57D1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: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606C2483" w:rsid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</w:r>
      <w:r w:rsidR="00080DF9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</w:t>
      </w: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1.</w:t>
      </w:r>
      <w:r w:rsidR="005E396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5E3966">
        <w:rPr>
          <w:rFonts w:ascii="Times New Roman" w:hAnsi="Times New Roman"/>
          <w:bCs/>
          <w:color w:val="000000"/>
          <w:spacing w:val="60"/>
          <w:sz w:val="24"/>
          <w:lang w:val="lt-LT"/>
        </w:rPr>
        <w:t>T</w:t>
      </w:r>
      <w:r w:rsidR="000E5A5F" w:rsidRPr="005E3966">
        <w:rPr>
          <w:rFonts w:ascii="Times New Roman" w:hAnsi="Times New Roman"/>
          <w:bCs/>
          <w:color w:val="000000"/>
          <w:spacing w:val="60"/>
          <w:sz w:val="24"/>
          <w:lang w:val="lt-LT"/>
        </w:rPr>
        <w:t>virtinu</w:t>
      </w:r>
      <w:r w:rsidR="000E5A5F" w:rsidRPr="001B6D83">
        <w:rPr>
          <w:rFonts w:ascii="Times New Roman" w:hAnsi="Times New Roman"/>
          <w:bCs/>
          <w:color w:val="000000"/>
          <w:sz w:val="24"/>
          <w:lang w:val="lt-LT"/>
        </w:rPr>
        <w:t xml:space="preserve"> 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</w:t>
      </w:r>
      <w:r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iešosios įstaigos</w:t>
      </w:r>
      <w:r w:rsidR="00675AB0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pirminės asmens sveikatos priežiūros centr</w:t>
      </w:r>
      <w:r w:rsidR="000E5A5F" w:rsidRPr="001B6D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o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202</w:t>
      </w:r>
      <w:r w:rsidR="0046797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etų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ataskaitų rinkinį ir</w:t>
      </w:r>
      <w:r w:rsidR="003C4BAD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veiklos ataskaitą (pridedama). </w:t>
      </w:r>
    </w:p>
    <w:p w14:paraId="7C20A1EC" w14:textId="2FC1AC5A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</w:r>
      <w:r w:rsidR="00080DF9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</w:t>
      </w: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2. </w:t>
      </w:r>
      <w:r w:rsidRPr="005E3966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Nus</w:t>
      </w:r>
      <w:r w:rsidR="005E3966" w:rsidRPr="005E3966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t</w:t>
      </w:r>
      <w:r w:rsidRPr="005E3966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atau</w:t>
      </w:r>
      <w:r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kad šis potvarkis skelbiamas Šakių rajono savivaldybės interneto svetainėje.  </w:t>
      </w:r>
    </w:p>
    <w:p w14:paraId="63A0DA19" w14:textId="7388EBAC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09EE87C0" w14:textId="77777777" w:rsidR="002A57D1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Sveikatos reikalų koordinatorė</w:t>
      </w:r>
    </w:p>
    <w:p w14:paraId="5AE68A83" w14:textId="3F601EA2" w:rsidR="00CC52EF" w:rsidRDefault="00CC52EF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(</w:t>
      </w:r>
      <w:r w:rsidR="00C32D23">
        <w:rPr>
          <w:rFonts w:ascii="Times New Roman" w:hAnsi="Times New Roman"/>
          <w:sz w:val="24"/>
          <w:szCs w:val="24"/>
          <w:lang w:val="lt-LT"/>
        </w:rPr>
        <w:t xml:space="preserve">savivaldybės administracijos </w:t>
      </w:r>
      <w:r w:rsidRPr="00FB4338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6583F515" w14:textId="77777777" w:rsidR="002A57D1" w:rsidRPr="00FB4338" w:rsidRDefault="002A57D1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319ED610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1"/>
    </w:p>
    <w:p w14:paraId="4514F77D" w14:textId="2AF00A0A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467970">
        <w:rPr>
          <w:rFonts w:ascii="Times New Roman" w:hAnsi="Times New Roman"/>
          <w:sz w:val="24"/>
          <w:szCs w:val="24"/>
          <w:lang w:val="lt-LT"/>
        </w:rPr>
        <w:t>6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080DF9">
        <w:rPr>
          <w:rFonts w:ascii="Times New Roman" w:hAnsi="Times New Roman"/>
          <w:sz w:val="24"/>
          <w:szCs w:val="24"/>
          <w:lang w:val="lt-LT"/>
        </w:rPr>
        <w:t>10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E216" w14:textId="77777777" w:rsidR="0066379C" w:rsidRDefault="0066379C">
      <w:r>
        <w:separator/>
      </w:r>
    </w:p>
  </w:endnote>
  <w:endnote w:type="continuationSeparator" w:id="0">
    <w:p w14:paraId="5B94BAE5" w14:textId="77777777" w:rsidR="0066379C" w:rsidRDefault="0066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FC923" w14:textId="77777777" w:rsidR="0066379C" w:rsidRDefault="0066379C">
      <w:r>
        <w:separator/>
      </w:r>
    </w:p>
  </w:footnote>
  <w:footnote w:type="continuationSeparator" w:id="0">
    <w:p w14:paraId="5A6147F7" w14:textId="77777777" w:rsidR="0066379C" w:rsidRDefault="0066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0DF9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0F199E"/>
    <w:rsid w:val="0012103D"/>
    <w:rsid w:val="00122A31"/>
    <w:rsid w:val="001248A3"/>
    <w:rsid w:val="001277F3"/>
    <w:rsid w:val="00145B33"/>
    <w:rsid w:val="00146E5A"/>
    <w:rsid w:val="00150154"/>
    <w:rsid w:val="00174E51"/>
    <w:rsid w:val="001750B1"/>
    <w:rsid w:val="001964D3"/>
    <w:rsid w:val="001A4D1C"/>
    <w:rsid w:val="001B6D83"/>
    <w:rsid w:val="001B715A"/>
    <w:rsid w:val="001C5273"/>
    <w:rsid w:val="001D2024"/>
    <w:rsid w:val="001E10C2"/>
    <w:rsid w:val="001F7223"/>
    <w:rsid w:val="001F7C5A"/>
    <w:rsid w:val="00206104"/>
    <w:rsid w:val="0021201E"/>
    <w:rsid w:val="00242B12"/>
    <w:rsid w:val="00242FAD"/>
    <w:rsid w:val="00254168"/>
    <w:rsid w:val="00256DCA"/>
    <w:rsid w:val="0027496B"/>
    <w:rsid w:val="00292B3A"/>
    <w:rsid w:val="002A15E3"/>
    <w:rsid w:val="002A2094"/>
    <w:rsid w:val="002A57D1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87DED"/>
    <w:rsid w:val="00397AAA"/>
    <w:rsid w:val="003A2C07"/>
    <w:rsid w:val="003B3CEF"/>
    <w:rsid w:val="003B4A39"/>
    <w:rsid w:val="003C1F49"/>
    <w:rsid w:val="003C4BAD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67970"/>
    <w:rsid w:val="0047324D"/>
    <w:rsid w:val="00481E9E"/>
    <w:rsid w:val="00490295"/>
    <w:rsid w:val="004944DC"/>
    <w:rsid w:val="00496524"/>
    <w:rsid w:val="004A27CD"/>
    <w:rsid w:val="004A35A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3966"/>
    <w:rsid w:val="005E6714"/>
    <w:rsid w:val="00604F8B"/>
    <w:rsid w:val="00615CE1"/>
    <w:rsid w:val="006274B9"/>
    <w:rsid w:val="00652292"/>
    <w:rsid w:val="00655918"/>
    <w:rsid w:val="00656C04"/>
    <w:rsid w:val="00657840"/>
    <w:rsid w:val="0066379C"/>
    <w:rsid w:val="00675AB0"/>
    <w:rsid w:val="00685765"/>
    <w:rsid w:val="006A42C6"/>
    <w:rsid w:val="006B1B85"/>
    <w:rsid w:val="006B5879"/>
    <w:rsid w:val="006B7468"/>
    <w:rsid w:val="006C6CE0"/>
    <w:rsid w:val="006C7D9D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0A0E"/>
    <w:rsid w:val="00AA175C"/>
    <w:rsid w:val="00AA2D80"/>
    <w:rsid w:val="00AA612E"/>
    <w:rsid w:val="00AB4177"/>
    <w:rsid w:val="00AB5CEA"/>
    <w:rsid w:val="00AD7CBF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2D23"/>
    <w:rsid w:val="00C35D91"/>
    <w:rsid w:val="00C43C76"/>
    <w:rsid w:val="00C573EE"/>
    <w:rsid w:val="00C66D0A"/>
    <w:rsid w:val="00C70103"/>
    <w:rsid w:val="00C77F3C"/>
    <w:rsid w:val="00C91567"/>
    <w:rsid w:val="00C9402B"/>
    <w:rsid w:val="00CA2005"/>
    <w:rsid w:val="00CA5A63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129B"/>
    <w:rsid w:val="00DA350F"/>
    <w:rsid w:val="00DA7B2B"/>
    <w:rsid w:val="00DD0339"/>
    <w:rsid w:val="00DD294F"/>
    <w:rsid w:val="00DE7BD2"/>
    <w:rsid w:val="00E07FE1"/>
    <w:rsid w:val="00E21DAF"/>
    <w:rsid w:val="00E27BE2"/>
    <w:rsid w:val="00E513D8"/>
    <w:rsid w:val="00E55706"/>
    <w:rsid w:val="00E63890"/>
    <w:rsid w:val="00E83A2C"/>
    <w:rsid w:val="00E92AF5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121B"/>
    <w:rsid w:val="00F36C7E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C0F729-8050-471E-8CCE-0E67D0620A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14</TotalTime>
  <Pages>1</Pages>
  <Words>164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2024-04-09T07:03:00Z</cp:lastPrinted>
  <dcterms:created xsi:type="dcterms:W3CDTF">2026-02-19T13:05:00Z</dcterms:created>
  <dcterms:modified xsi:type="dcterms:W3CDTF">2026-03-24T12:11:00Z</dcterms:modified>
</cp:coreProperties>
</file>