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2337DE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2FCD895D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AA6C96">
        <w:rPr>
          <w:b/>
          <w:szCs w:val="24"/>
          <w:lang w:val="lt-LT"/>
        </w:rPr>
        <w:t>LEKĖČIŲ</w:t>
      </w:r>
      <w:r w:rsidR="004F6776">
        <w:rPr>
          <w:b/>
          <w:szCs w:val="24"/>
          <w:lang w:val="lt-LT"/>
        </w:rPr>
        <w:t xml:space="preserve"> AMBULATORIJOS </w:t>
      </w:r>
      <w:r w:rsidR="003D1B8E">
        <w:rPr>
          <w:b/>
          <w:szCs w:val="24"/>
          <w:lang w:val="lt-LT"/>
        </w:rPr>
        <w:t>202</w:t>
      </w:r>
      <w:r w:rsidR="00A54B2A">
        <w:rPr>
          <w:b/>
          <w:szCs w:val="24"/>
          <w:lang w:val="lt-LT"/>
        </w:rPr>
        <w:t>5</w:t>
      </w:r>
      <w:r w:rsidR="003D1B8E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>MET</w:t>
      </w:r>
      <w:r w:rsidR="003D1B8E">
        <w:rPr>
          <w:b/>
          <w:szCs w:val="24"/>
          <w:lang w:val="lt-LT"/>
        </w:rPr>
        <w:t>Ų</w:t>
      </w:r>
      <w:r w:rsidR="00BC5350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ATASKAITŲ RINKINIO </w:t>
      </w:r>
      <w:r w:rsidR="003D1B8E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AB16801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54B2A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337DE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117AF434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3D1B8E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</w:t>
      </w:r>
      <w:r w:rsidR="00BC535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 1.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</w:t>
      </w:r>
      <w:r w:rsidR="00660F2C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kovo</w:t>
      </w:r>
      <w:r w:rsidR="009223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B87A5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24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2337D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r w:rsidR="002337D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SK-</w:t>
      </w:r>
      <w:r w:rsidR="00B87A5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502D9427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BC535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2337DE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2337DE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BC5350">
        <w:rPr>
          <w:rFonts w:ascii="Times New Roman" w:hAnsi="Times New Roman"/>
          <w:bCs/>
          <w:color w:val="000000"/>
          <w:sz w:val="24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A6C9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Lekėčių</w:t>
      </w:r>
      <w:r w:rsidR="004F677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ambulatorijos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</w:t>
      </w:r>
      <w:r w:rsidR="00660F2C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etų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ataskaitų rinkinį</w:t>
      </w:r>
      <w:r w:rsidR="003D1B8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ir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veiklos ataskaitą (pridedama). </w:t>
      </w:r>
    </w:p>
    <w:p w14:paraId="7C20A1EC" w14:textId="4557A719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2337DE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024EC7A8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4AF14EA1" w14:textId="77777777" w:rsidR="00BC5350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Sveikatos reikalų koordinatorė</w:t>
      </w:r>
    </w:p>
    <w:p w14:paraId="5AE68A83" w14:textId="22661292" w:rsidR="00CC52EF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40E34122" w14:textId="77777777" w:rsidR="00BC5350" w:rsidRPr="00FB4338" w:rsidRDefault="00BC5350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19ED610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3FEE9800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660F2C">
        <w:rPr>
          <w:rFonts w:ascii="Times New Roman" w:hAnsi="Times New Roman"/>
          <w:sz w:val="24"/>
          <w:szCs w:val="24"/>
          <w:lang w:val="lt-LT"/>
        </w:rPr>
        <w:t>6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B87A58">
        <w:rPr>
          <w:rFonts w:ascii="Times New Roman" w:hAnsi="Times New Roman"/>
          <w:sz w:val="24"/>
          <w:szCs w:val="24"/>
          <w:lang w:val="lt-LT"/>
        </w:rPr>
        <w:t>2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B87A58">
        <w:rPr>
          <w:rFonts w:ascii="Times New Roman" w:hAnsi="Times New Roman"/>
          <w:sz w:val="24"/>
          <w:szCs w:val="24"/>
          <w:lang w:val="lt-LT"/>
        </w:rPr>
        <w:t>23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4406A" w14:textId="77777777" w:rsidR="00F9086B" w:rsidRDefault="00F9086B">
      <w:r>
        <w:separator/>
      </w:r>
    </w:p>
  </w:endnote>
  <w:endnote w:type="continuationSeparator" w:id="0">
    <w:p w14:paraId="297BB4FC" w14:textId="77777777" w:rsidR="00F9086B" w:rsidRDefault="00F90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E39BF" w14:textId="77777777" w:rsidR="00F9086B" w:rsidRDefault="00F9086B">
      <w:r>
        <w:separator/>
      </w:r>
    </w:p>
  </w:footnote>
  <w:footnote w:type="continuationSeparator" w:id="0">
    <w:p w14:paraId="021D2D41" w14:textId="77777777" w:rsidR="00F9086B" w:rsidRDefault="00F90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52913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77F3"/>
    <w:rsid w:val="00145B33"/>
    <w:rsid w:val="00146E5A"/>
    <w:rsid w:val="00150154"/>
    <w:rsid w:val="00174E51"/>
    <w:rsid w:val="001750B1"/>
    <w:rsid w:val="001964D3"/>
    <w:rsid w:val="001A4D1C"/>
    <w:rsid w:val="001B6D83"/>
    <w:rsid w:val="001B715A"/>
    <w:rsid w:val="001D2024"/>
    <w:rsid w:val="001F7223"/>
    <w:rsid w:val="001F7C5A"/>
    <w:rsid w:val="00206104"/>
    <w:rsid w:val="0021201E"/>
    <w:rsid w:val="002337DE"/>
    <w:rsid w:val="00242B12"/>
    <w:rsid w:val="00254168"/>
    <w:rsid w:val="00256DCA"/>
    <w:rsid w:val="0027496B"/>
    <w:rsid w:val="00292B3A"/>
    <w:rsid w:val="002A15E3"/>
    <w:rsid w:val="002A2094"/>
    <w:rsid w:val="002A5E71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3CEF"/>
    <w:rsid w:val="003B4A39"/>
    <w:rsid w:val="003C1F49"/>
    <w:rsid w:val="003D1B8E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4F6776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6C04"/>
    <w:rsid w:val="00657840"/>
    <w:rsid w:val="00660F2C"/>
    <w:rsid w:val="00675AB0"/>
    <w:rsid w:val="006A42C6"/>
    <w:rsid w:val="006B1B85"/>
    <w:rsid w:val="006B5879"/>
    <w:rsid w:val="006B7468"/>
    <w:rsid w:val="006C6CE0"/>
    <w:rsid w:val="006F7FDC"/>
    <w:rsid w:val="007056BB"/>
    <w:rsid w:val="007104DF"/>
    <w:rsid w:val="00720930"/>
    <w:rsid w:val="00731E6B"/>
    <w:rsid w:val="00742616"/>
    <w:rsid w:val="007513C6"/>
    <w:rsid w:val="00761E42"/>
    <w:rsid w:val="0077411A"/>
    <w:rsid w:val="007808A1"/>
    <w:rsid w:val="007813DE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22308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B77F2"/>
    <w:rsid w:val="009E00F5"/>
    <w:rsid w:val="009E7128"/>
    <w:rsid w:val="00A11100"/>
    <w:rsid w:val="00A16FBB"/>
    <w:rsid w:val="00A20F13"/>
    <w:rsid w:val="00A22FEC"/>
    <w:rsid w:val="00A54468"/>
    <w:rsid w:val="00A54B2A"/>
    <w:rsid w:val="00A61949"/>
    <w:rsid w:val="00A74232"/>
    <w:rsid w:val="00A7611D"/>
    <w:rsid w:val="00A81254"/>
    <w:rsid w:val="00A835DC"/>
    <w:rsid w:val="00A94EE9"/>
    <w:rsid w:val="00AA175C"/>
    <w:rsid w:val="00AA2D80"/>
    <w:rsid w:val="00AA6C96"/>
    <w:rsid w:val="00AB4177"/>
    <w:rsid w:val="00AB5CEA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57010"/>
    <w:rsid w:val="00B606B7"/>
    <w:rsid w:val="00B638C8"/>
    <w:rsid w:val="00B671C1"/>
    <w:rsid w:val="00B86C07"/>
    <w:rsid w:val="00B87A58"/>
    <w:rsid w:val="00BA4538"/>
    <w:rsid w:val="00BA7E5B"/>
    <w:rsid w:val="00BC5350"/>
    <w:rsid w:val="00BD7510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77763"/>
    <w:rsid w:val="00D8356D"/>
    <w:rsid w:val="00D90170"/>
    <w:rsid w:val="00D94EB7"/>
    <w:rsid w:val="00D97500"/>
    <w:rsid w:val="00DA350F"/>
    <w:rsid w:val="00DA65F2"/>
    <w:rsid w:val="00DA7B2B"/>
    <w:rsid w:val="00DD0339"/>
    <w:rsid w:val="00DD294F"/>
    <w:rsid w:val="00DE7BD2"/>
    <w:rsid w:val="00E07FE1"/>
    <w:rsid w:val="00E21DAF"/>
    <w:rsid w:val="00E23473"/>
    <w:rsid w:val="00E27BE2"/>
    <w:rsid w:val="00E42921"/>
    <w:rsid w:val="00E55706"/>
    <w:rsid w:val="00E63890"/>
    <w:rsid w:val="00E92AF5"/>
    <w:rsid w:val="00E9511F"/>
    <w:rsid w:val="00EA46ED"/>
    <w:rsid w:val="00EB16BB"/>
    <w:rsid w:val="00EB193D"/>
    <w:rsid w:val="00EB55AD"/>
    <w:rsid w:val="00EC4F42"/>
    <w:rsid w:val="00ED234C"/>
    <w:rsid w:val="00ED25EF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40F89"/>
    <w:rsid w:val="00F539C3"/>
    <w:rsid w:val="00F54FEE"/>
    <w:rsid w:val="00F562D5"/>
    <w:rsid w:val="00F81DA4"/>
    <w:rsid w:val="00F9086B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23</TotalTime>
  <Pages>1</Pages>
  <Words>155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2024-04-09T07:03:00Z</cp:lastPrinted>
  <dcterms:created xsi:type="dcterms:W3CDTF">2026-02-19T12:10:00Z</dcterms:created>
  <dcterms:modified xsi:type="dcterms:W3CDTF">2026-03-24T12:32:00Z</dcterms:modified>
</cp:coreProperties>
</file>