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7F36C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515C8E96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4F6776">
        <w:rPr>
          <w:b/>
          <w:szCs w:val="24"/>
          <w:lang w:val="lt-LT"/>
        </w:rPr>
        <w:t xml:space="preserve">KIDULIŲ AMBULATORIJOS </w:t>
      </w:r>
      <w:r w:rsidR="00875883">
        <w:rPr>
          <w:b/>
          <w:szCs w:val="24"/>
          <w:lang w:val="lt-LT"/>
        </w:rPr>
        <w:t>202</w:t>
      </w:r>
      <w:r w:rsidR="005C524D">
        <w:rPr>
          <w:b/>
          <w:szCs w:val="24"/>
          <w:lang w:val="lt-LT"/>
        </w:rPr>
        <w:t>5</w:t>
      </w:r>
      <w:r w:rsidR="0087588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MET</w:t>
      </w:r>
      <w:r w:rsidR="00875883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ATASKAITŲ RINKINIO </w:t>
      </w:r>
      <w:r w:rsidR="00875883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25D734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20ACD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2A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F36C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16227E09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8758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E46D4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220AC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kovo </w:t>
      </w:r>
      <w:r w:rsidR="0046111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24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SK-</w:t>
      </w:r>
      <w:r w:rsidR="0046111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2ACB636F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1B0F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7F36CE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7F36CE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Kidulių ambulatorijos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</w:t>
      </w:r>
      <w:r w:rsidR="00220AC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ataskaitų rinkinį</w:t>
      </w:r>
      <w:r w:rsidR="008758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4A4AEADB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</w:t>
      </w:r>
      <w:r w:rsidR="007F36CE"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s</w:t>
      </w:r>
      <w:r w:rsidRPr="007F36C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57C6A887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4C4BB267" w14:textId="77777777" w:rsidR="001B0FD5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41AF7E4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048B7A01" w14:textId="77777777" w:rsidR="001B0FD5" w:rsidRPr="00FB4338" w:rsidRDefault="001B0FD5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18A76A7A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220ACD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461110">
        <w:rPr>
          <w:rFonts w:ascii="Times New Roman" w:hAnsi="Times New Roman"/>
          <w:sz w:val="24"/>
          <w:szCs w:val="24"/>
          <w:lang w:val="lt-LT"/>
        </w:rPr>
        <w:t>2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461110">
        <w:rPr>
          <w:rFonts w:ascii="Times New Roman" w:hAnsi="Times New Roman"/>
          <w:sz w:val="24"/>
          <w:szCs w:val="24"/>
          <w:lang w:val="lt-LT"/>
        </w:rPr>
        <w:t>23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67A25" w14:textId="77777777" w:rsidR="00322906" w:rsidRDefault="00322906">
      <w:r>
        <w:separator/>
      </w:r>
    </w:p>
  </w:endnote>
  <w:endnote w:type="continuationSeparator" w:id="0">
    <w:p w14:paraId="42D8741D" w14:textId="77777777" w:rsidR="00322906" w:rsidRDefault="00322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7B87D" w14:textId="77777777" w:rsidR="00322906" w:rsidRDefault="00322906">
      <w:r>
        <w:separator/>
      </w:r>
    </w:p>
  </w:footnote>
  <w:footnote w:type="continuationSeparator" w:id="0">
    <w:p w14:paraId="1D7802E7" w14:textId="77777777" w:rsidR="00322906" w:rsidRDefault="00322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529D"/>
    <w:rsid w:val="001277F3"/>
    <w:rsid w:val="00145B33"/>
    <w:rsid w:val="00146E5A"/>
    <w:rsid w:val="00150154"/>
    <w:rsid w:val="00174E51"/>
    <w:rsid w:val="001750B1"/>
    <w:rsid w:val="001964D3"/>
    <w:rsid w:val="001A4D1C"/>
    <w:rsid w:val="001B0FD5"/>
    <w:rsid w:val="001B6D83"/>
    <w:rsid w:val="001B715A"/>
    <w:rsid w:val="001D2024"/>
    <w:rsid w:val="001F7223"/>
    <w:rsid w:val="001F7C5A"/>
    <w:rsid w:val="00206104"/>
    <w:rsid w:val="0021201E"/>
    <w:rsid w:val="00220ACD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F26A9"/>
    <w:rsid w:val="003136BC"/>
    <w:rsid w:val="00316BF9"/>
    <w:rsid w:val="0032022C"/>
    <w:rsid w:val="00322906"/>
    <w:rsid w:val="00325360"/>
    <w:rsid w:val="00326B85"/>
    <w:rsid w:val="00327AAE"/>
    <w:rsid w:val="00336CF2"/>
    <w:rsid w:val="00343B9F"/>
    <w:rsid w:val="00352A6B"/>
    <w:rsid w:val="003714C7"/>
    <w:rsid w:val="003728C7"/>
    <w:rsid w:val="00390A21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1110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4F6776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24D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F6065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36CE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5883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E09D5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4538"/>
    <w:rsid w:val="00BA7C72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36CF"/>
    <w:rsid w:val="00CC52EF"/>
    <w:rsid w:val="00CE7845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5648"/>
    <w:rsid w:val="00DE7BD2"/>
    <w:rsid w:val="00E07FE1"/>
    <w:rsid w:val="00E21DAF"/>
    <w:rsid w:val="00E23473"/>
    <w:rsid w:val="00E27BE2"/>
    <w:rsid w:val="00E46D4E"/>
    <w:rsid w:val="00E55706"/>
    <w:rsid w:val="00E63890"/>
    <w:rsid w:val="00E676E5"/>
    <w:rsid w:val="00E92AF5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C56A6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155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2024-04-09T07:03:00Z</cp:lastPrinted>
  <dcterms:created xsi:type="dcterms:W3CDTF">2026-02-19T12:48:00Z</dcterms:created>
  <dcterms:modified xsi:type="dcterms:W3CDTF">2026-03-24T12:21:00Z</dcterms:modified>
</cp:coreProperties>
</file>