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4FCEECA3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6E0ADF">
        <w:rPr>
          <w:b/>
          <w:lang w:val="lt-LT"/>
        </w:rPr>
        <w:t>GRIŠKABŪDŽIO GIMNAZIJOS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514A453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B944CB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293E85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93E85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28128BF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6E0ADF">
        <w:rPr>
          <w:rFonts w:ascii="Times New Roman" w:hAnsi="Times New Roman"/>
          <w:sz w:val="24"/>
          <w:szCs w:val="24"/>
          <w:lang w:val="lt-LT"/>
        </w:rPr>
        <w:t>Griškabūdžio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35CED966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12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0262B" w14:textId="77777777" w:rsidR="002D12EA" w:rsidRDefault="002D12EA">
      <w:r>
        <w:separator/>
      </w:r>
    </w:p>
  </w:endnote>
  <w:endnote w:type="continuationSeparator" w:id="0">
    <w:p w14:paraId="436185F7" w14:textId="77777777" w:rsidR="002D12EA" w:rsidRDefault="002D1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87548" w14:textId="77777777" w:rsidR="002D12EA" w:rsidRDefault="002D12EA">
      <w:r>
        <w:separator/>
      </w:r>
    </w:p>
  </w:footnote>
  <w:footnote w:type="continuationSeparator" w:id="0">
    <w:p w14:paraId="78A42072" w14:textId="77777777" w:rsidR="002D12EA" w:rsidRDefault="002D1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93E85"/>
    <w:rsid w:val="002D12EA"/>
    <w:rsid w:val="002E14AA"/>
    <w:rsid w:val="002F301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5CB9"/>
    <w:rsid w:val="005C1EED"/>
    <w:rsid w:val="005D2F11"/>
    <w:rsid w:val="006C2076"/>
    <w:rsid w:val="006E0ADF"/>
    <w:rsid w:val="007104DF"/>
    <w:rsid w:val="007615B0"/>
    <w:rsid w:val="00771148"/>
    <w:rsid w:val="00775439"/>
    <w:rsid w:val="00830680"/>
    <w:rsid w:val="008A18C5"/>
    <w:rsid w:val="008B1D7E"/>
    <w:rsid w:val="008E6106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944CB"/>
    <w:rsid w:val="00BA7E5B"/>
    <w:rsid w:val="00C26BC0"/>
    <w:rsid w:val="00C7476B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109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2025-03-03T09:19:00Z</cp:lastPrinted>
  <dcterms:created xsi:type="dcterms:W3CDTF">2026-03-12T11:55:00Z</dcterms:created>
  <dcterms:modified xsi:type="dcterms:W3CDTF">2026-03-26T11:31:00Z</dcterms:modified>
</cp:coreProperties>
</file>