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302DB394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463730">
        <w:rPr>
          <w:b/>
          <w:lang w:val="lt-LT"/>
        </w:rPr>
        <w:t xml:space="preserve">RAJONO </w:t>
      </w:r>
      <w:r w:rsidR="003270F1">
        <w:rPr>
          <w:b/>
          <w:lang w:val="lt-LT"/>
        </w:rPr>
        <w:t xml:space="preserve">„NEMUNO“ </w:t>
      </w:r>
      <w:r w:rsidR="00917A7F">
        <w:rPr>
          <w:b/>
          <w:lang w:val="lt-LT"/>
        </w:rPr>
        <w:t>MOKYKLOS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38B8B64F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8D7738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D7738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0602DC00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63730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3270F1">
        <w:rPr>
          <w:rFonts w:ascii="Times New Roman" w:hAnsi="Times New Roman"/>
          <w:sz w:val="24"/>
          <w:szCs w:val="24"/>
          <w:lang w:val="lt-LT"/>
        </w:rPr>
        <w:t xml:space="preserve">„Nemuno“ </w:t>
      </w:r>
      <w:r w:rsidR="00917A7F">
        <w:rPr>
          <w:rFonts w:ascii="Times New Roman" w:hAnsi="Times New Roman"/>
          <w:sz w:val="24"/>
          <w:szCs w:val="24"/>
          <w:lang w:val="lt-LT"/>
        </w:rPr>
        <w:t>mokyklos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BE7D111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917A7F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AF317" w14:textId="77777777" w:rsidR="003648CE" w:rsidRDefault="003648CE">
      <w:r>
        <w:separator/>
      </w:r>
    </w:p>
  </w:endnote>
  <w:endnote w:type="continuationSeparator" w:id="0">
    <w:p w14:paraId="460EA993" w14:textId="77777777" w:rsidR="003648CE" w:rsidRDefault="0036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A92E2" w14:textId="77777777" w:rsidR="003648CE" w:rsidRDefault="003648CE">
      <w:r>
        <w:separator/>
      </w:r>
    </w:p>
  </w:footnote>
  <w:footnote w:type="continuationSeparator" w:id="0">
    <w:p w14:paraId="356A1CC7" w14:textId="77777777" w:rsidR="003648CE" w:rsidRDefault="0036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1C5CBC"/>
    <w:rsid w:val="001E798A"/>
    <w:rsid w:val="002501AB"/>
    <w:rsid w:val="002551C9"/>
    <w:rsid w:val="002846F8"/>
    <w:rsid w:val="002D12EA"/>
    <w:rsid w:val="002E14AA"/>
    <w:rsid w:val="002F3016"/>
    <w:rsid w:val="003270F1"/>
    <w:rsid w:val="003648CE"/>
    <w:rsid w:val="0039095D"/>
    <w:rsid w:val="003B4B30"/>
    <w:rsid w:val="00434A6F"/>
    <w:rsid w:val="00463730"/>
    <w:rsid w:val="00467745"/>
    <w:rsid w:val="00486DAB"/>
    <w:rsid w:val="00490F84"/>
    <w:rsid w:val="004B73CC"/>
    <w:rsid w:val="00556351"/>
    <w:rsid w:val="00580752"/>
    <w:rsid w:val="00595CB9"/>
    <w:rsid w:val="005C1EED"/>
    <w:rsid w:val="005D2F11"/>
    <w:rsid w:val="006C2076"/>
    <w:rsid w:val="006E0ADF"/>
    <w:rsid w:val="007104DF"/>
    <w:rsid w:val="00771148"/>
    <w:rsid w:val="00775439"/>
    <w:rsid w:val="00804AFD"/>
    <w:rsid w:val="00865A2A"/>
    <w:rsid w:val="008A18C5"/>
    <w:rsid w:val="008B1D7E"/>
    <w:rsid w:val="008D7738"/>
    <w:rsid w:val="008E6106"/>
    <w:rsid w:val="00917A7F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26BC0"/>
    <w:rsid w:val="00C7476B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36C7E"/>
    <w:rsid w:val="00F413A6"/>
    <w:rsid w:val="00FC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109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2026-03-12T11:55:00Z</dcterms:created>
  <dcterms:modified xsi:type="dcterms:W3CDTF">2026-03-26T12:30:00Z</dcterms:modified>
</cp:coreProperties>
</file>