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4A85C705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8818A1">
        <w:rPr>
          <w:b/>
          <w:lang w:val="lt-LT"/>
        </w:rPr>
        <w:t>IKIMOKYKLINIO UGDYMO MOKYKLOS „MAŽI ŽINGSNELIAI“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1091A1BA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A54040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4040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6729C8AC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818A1">
        <w:rPr>
          <w:rFonts w:ascii="Times New Roman" w:hAnsi="Times New Roman"/>
          <w:sz w:val="24"/>
          <w:szCs w:val="24"/>
          <w:lang w:val="lt-LT"/>
        </w:rPr>
        <w:t>ikimokyklinio ugdymo mokyklos „Maži žingsneliai“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E4DBEE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C14CE2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DFA3D" w14:textId="77777777" w:rsidR="00FA326F" w:rsidRDefault="00FA326F">
      <w:r>
        <w:separator/>
      </w:r>
    </w:p>
  </w:endnote>
  <w:endnote w:type="continuationSeparator" w:id="0">
    <w:p w14:paraId="711D0EDD" w14:textId="77777777" w:rsidR="00FA326F" w:rsidRDefault="00FA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A2590" w14:textId="77777777" w:rsidR="00FA326F" w:rsidRDefault="00FA326F">
      <w:r>
        <w:separator/>
      </w:r>
    </w:p>
  </w:footnote>
  <w:footnote w:type="continuationSeparator" w:id="0">
    <w:p w14:paraId="01DF8EBA" w14:textId="77777777" w:rsidR="00FA326F" w:rsidRDefault="00FA3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2FFF"/>
    <w:rsid w:val="00595CB9"/>
    <w:rsid w:val="005C1EED"/>
    <w:rsid w:val="005D2F11"/>
    <w:rsid w:val="006C2076"/>
    <w:rsid w:val="006E0ADF"/>
    <w:rsid w:val="007104DF"/>
    <w:rsid w:val="00771148"/>
    <w:rsid w:val="00775439"/>
    <w:rsid w:val="008818A1"/>
    <w:rsid w:val="008A18C5"/>
    <w:rsid w:val="008B1D7E"/>
    <w:rsid w:val="008E6106"/>
    <w:rsid w:val="00965D6E"/>
    <w:rsid w:val="00981862"/>
    <w:rsid w:val="009961E6"/>
    <w:rsid w:val="00A54040"/>
    <w:rsid w:val="00A7611D"/>
    <w:rsid w:val="00AB5CEA"/>
    <w:rsid w:val="00AD7CBF"/>
    <w:rsid w:val="00AE16F5"/>
    <w:rsid w:val="00AE35AD"/>
    <w:rsid w:val="00B10719"/>
    <w:rsid w:val="00B46D32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96644"/>
    <w:rsid w:val="00ED3C3C"/>
    <w:rsid w:val="00F36C7E"/>
    <w:rsid w:val="00F413A6"/>
    <w:rsid w:val="00FA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113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2025-03-03T09:19:00Z</cp:lastPrinted>
  <dcterms:created xsi:type="dcterms:W3CDTF">2026-03-12T11:55:00Z</dcterms:created>
  <dcterms:modified xsi:type="dcterms:W3CDTF">2026-03-26T13:15:00Z</dcterms:modified>
</cp:coreProperties>
</file>