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DA31E" w14:textId="77777777" w:rsidR="00A238E7" w:rsidRPr="00712B13" w:rsidRDefault="0095748B" w:rsidP="009815F5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712B13">
        <w:rPr>
          <w:rFonts w:ascii="Times New Roman" w:hAnsi="Times New Roman"/>
          <w:noProof/>
          <w:szCs w:val="24"/>
        </w:rPr>
        <w:drawing>
          <wp:inline distT="0" distB="0" distL="0" distR="0" wp14:anchorId="1AFA3ACE" wp14:editId="4EA733E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7A7A3" w14:textId="77777777" w:rsidR="0095748B" w:rsidRPr="00712B13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72370E13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ŠAKIŲ RAJONO SAVIVALDYBĖS ADMINISTRACIJOS DIREKTORIUS</w:t>
      </w:r>
    </w:p>
    <w:p w14:paraId="4523E464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0CFDA2FA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ĮSAKYMAS</w:t>
      </w:r>
    </w:p>
    <w:p w14:paraId="796211B4" w14:textId="11B99986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DĖL</w:t>
      </w:r>
      <w:r w:rsidR="0049558E" w:rsidRPr="00712B13">
        <w:rPr>
          <w:rFonts w:ascii="Times New Roman" w:hAnsi="Times New Roman"/>
          <w:b/>
          <w:szCs w:val="24"/>
        </w:rPr>
        <w:t xml:space="preserve"> </w:t>
      </w:r>
      <w:r w:rsidR="005A15FF">
        <w:rPr>
          <w:rFonts w:ascii="Times New Roman" w:hAnsi="Times New Roman"/>
          <w:b/>
          <w:szCs w:val="24"/>
        </w:rPr>
        <w:t xml:space="preserve">ŠAKIŲ </w:t>
      </w:r>
      <w:r w:rsidR="0049558E" w:rsidRPr="00712B13">
        <w:rPr>
          <w:rFonts w:ascii="Times New Roman" w:hAnsi="Times New Roman"/>
          <w:b/>
          <w:szCs w:val="24"/>
        </w:rPr>
        <w:t>RAJONO SAVIVALDYBĖS ADMINISTRACIJOS DIREKTORIAUS 202</w:t>
      </w:r>
      <w:r w:rsidR="00981229">
        <w:rPr>
          <w:rFonts w:ascii="Times New Roman" w:hAnsi="Times New Roman"/>
          <w:b/>
          <w:szCs w:val="24"/>
        </w:rPr>
        <w:t>6</w:t>
      </w:r>
      <w:r w:rsidR="0049558E" w:rsidRPr="00712B13">
        <w:rPr>
          <w:rFonts w:ascii="Times New Roman" w:hAnsi="Times New Roman"/>
          <w:b/>
          <w:szCs w:val="24"/>
        </w:rPr>
        <w:t xml:space="preserve"> M. </w:t>
      </w:r>
      <w:r w:rsidR="00981229" w:rsidRPr="00981229">
        <w:rPr>
          <w:rFonts w:ascii="Times New Roman" w:hAnsi="Times New Roman"/>
          <w:b/>
          <w:szCs w:val="24"/>
        </w:rPr>
        <w:t>VASARIO</w:t>
      </w:r>
      <w:r w:rsidR="001326BD" w:rsidRPr="00981229">
        <w:rPr>
          <w:rFonts w:ascii="Times New Roman" w:hAnsi="Times New Roman"/>
          <w:b/>
          <w:szCs w:val="24"/>
        </w:rPr>
        <w:t xml:space="preserve"> </w:t>
      </w:r>
      <w:r w:rsidR="00981229" w:rsidRPr="00981229">
        <w:rPr>
          <w:rFonts w:ascii="Times New Roman" w:hAnsi="Times New Roman"/>
          <w:b/>
          <w:szCs w:val="24"/>
        </w:rPr>
        <w:t>2</w:t>
      </w:r>
      <w:r w:rsidR="001326BD" w:rsidRPr="00981229">
        <w:rPr>
          <w:rFonts w:ascii="Times New Roman" w:hAnsi="Times New Roman"/>
          <w:b/>
          <w:szCs w:val="24"/>
        </w:rPr>
        <w:t>5</w:t>
      </w:r>
      <w:r w:rsidR="0049558E" w:rsidRPr="00981229">
        <w:rPr>
          <w:rFonts w:ascii="Times New Roman" w:hAnsi="Times New Roman"/>
          <w:b/>
          <w:szCs w:val="24"/>
        </w:rPr>
        <w:t xml:space="preserve"> D. </w:t>
      </w:r>
      <w:r w:rsidR="0049558E" w:rsidRPr="00712B13">
        <w:rPr>
          <w:rFonts w:ascii="Times New Roman" w:hAnsi="Times New Roman"/>
          <w:b/>
          <w:szCs w:val="24"/>
        </w:rPr>
        <w:t xml:space="preserve">ĮSAKYMO NR. </w:t>
      </w:r>
      <w:r w:rsidR="00795FA4">
        <w:rPr>
          <w:rFonts w:ascii="Times New Roman" w:hAnsi="Times New Roman"/>
          <w:b/>
          <w:szCs w:val="24"/>
        </w:rPr>
        <w:t>AT</w:t>
      </w:r>
      <w:r w:rsidR="0049558E" w:rsidRPr="00712B13">
        <w:rPr>
          <w:rFonts w:ascii="Times New Roman" w:hAnsi="Times New Roman"/>
          <w:b/>
          <w:szCs w:val="24"/>
        </w:rPr>
        <w:t>-</w:t>
      </w:r>
      <w:r w:rsidR="00981229">
        <w:rPr>
          <w:rFonts w:ascii="Times New Roman" w:hAnsi="Times New Roman"/>
          <w:b/>
          <w:szCs w:val="24"/>
        </w:rPr>
        <w:t>237</w:t>
      </w:r>
      <w:r w:rsidR="0049558E" w:rsidRPr="00712B13">
        <w:rPr>
          <w:rFonts w:ascii="Times New Roman" w:hAnsi="Times New Roman"/>
          <w:b/>
          <w:szCs w:val="24"/>
        </w:rPr>
        <w:t xml:space="preserve"> „</w:t>
      </w:r>
      <w:r w:rsidR="001326BD">
        <w:rPr>
          <w:rFonts w:ascii="Times New Roman" w:hAnsi="Times New Roman"/>
          <w:b/>
          <w:szCs w:val="24"/>
        </w:rPr>
        <w:t>DĖL DARBO GRUPĖS</w:t>
      </w:r>
      <w:r w:rsidR="00761FC8" w:rsidRPr="00761FC8">
        <w:rPr>
          <w:rFonts w:ascii="Times New Roman" w:hAnsi="Times New Roman"/>
          <w:b/>
          <w:szCs w:val="24"/>
        </w:rPr>
        <w:t xml:space="preserve"> SUDARYMO</w:t>
      </w:r>
      <w:r w:rsidR="0049558E" w:rsidRPr="00712B13">
        <w:rPr>
          <w:rFonts w:ascii="Times New Roman" w:hAnsi="Times New Roman"/>
          <w:b/>
          <w:szCs w:val="24"/>
        </w:rPr>
        <w:t xml:space="preserve">“ </w:t>
      </w:r>
      <w:r w:rsidR="00D86FB3">
        <w:rPr>
          <w:rFonts w:ascii="Times New Roman" w:hAnsi="Times New Roman"/>
          <w:b/>
          <w:szCs w:val="24"/>
        </w:rPr>
        <w:t>PA</w:t>
      </w:r>
      <w:r w:rsidR="00795FA4">
        <w:rPr>
          <w:rFonts w:ascii="Times New Roman" w:hAnsi="Times New Roman"/>
          <w:b/>
          <w:szCs w:val="24"/>
        </w:rPr>
        <w:t>KEITIMO</w:t>
      </w:r>
    </w:p>
    <w:p w14:paraId="424E3222" w14:textId="77777777" w:rsidR="00AD3470" w:rsidRPr="00712B13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CE6130D" w14:textId="4D556F58" w:rsidR="00AD3470" w:rsidRPr="00712B13" w:rsidRDefault="00AD3470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20</w:t>
      </w:r>
      <w:r w:rsidR="000B25A5" w:rsidRPr="00712B13">
        <w:rPr>
          <w:rFonts w:ascii="Times New Roman" w:hAnsi="Times New Roman"/>
          <w:szCs w:val="24"/>
        </w:rPr>
        <w:t>2</w:t>
      </w:r>
      <w:r w:rsidR="001326BD">
        <w:rPr>
          <w:rFonts w:ascii="Times New Roman" w:hAnsi="Times New Roman"/>
          <w:szCs w:val="24"/>
        </w:rPr>
        <w:t>6</w:t>
      </w:r>
      <w:r w:rsidRPr="00712B13">
        <w:rPr>
          <w:rFonts w:ascii="Times New Roman" w:hAnsi="Times New Roman"/>
          <w:szCs w:val="24"/>
        </w:rPr>
        <w:t xml:space="preserve"> m. </w:t>
      </w:r>
      <w:r w:rsidR="00981229">
        <w:rPr>
          <w:rFonts w:ascii="Times New Roman" w:hAnsi="Times New Roman"/>
          <w:szCs w:val="24"/>
        </w:rPr>
        <w:t>kovo</w:t>
      </w:r>
      <w:r w:rsidR="00054907" w:rsidRPr="00712B13">
        <w:rPr>
          <w:rFonts w:ascii="Times New Roman" w:hAnsi="Times New Roman"/>
          <w:szCs w:val="24"/>
        </w:rPr>
        <w:t xml:space="preserve"> </w:t>
      </w:r>
      <w:r w:rsidR="00E8698B" w:rsidRPr="00712B13">
        <w:rPr>
          <w:rFonts w:ascii="Times New Roman" w:hAnsi="Times New Roman"/>
          <w:szCs w:val="24"/>
        </w:rPr>
        <w:t xml:space="preserve"> </w:t>
      </w:r>
      <w:r w:rsidR="00364D11" w:rsidRPr="00712B13">
        <w:rPr>
          <w:rFonts w:ascii="Times New Roman" w:hAnsi="Times New Roman"/>
          <w:szCs w:val="24"/>
        </w:rPr>
        <w:t xml:space="preserve"> </w:t>
      </w:r>
      <w:r w:rsidR="00F91E88" w:rsidRPr="00712B13">
        <w:rPr>
          <w:rFonts w:ascii="Times New Roman" w:hAnsi="Times New Roman"/>
          <w:szCs w:val="24"/>
        </w:rPr>
        <w:t xml:space="preserve">d. Nr. </w:t>
      </w:r>
      <w:r w:rsidR="00795FA4">
        <w:rPr>
          <w:rFonts w:ascii="Times New Roman" w:hAnsi="Times New Roman"/>
          <w:szCs w:val="24"/>
        </w:rPr>
        <w:t>AT</w:t>
      </w:r>
      <w:r w:rsidR="00F91E88" w:rsidRPr="00712B13">
        <w:rPr>
          <w:rFonts w:ascii="Times New Roman" w:hAnsi="Times New Roman"/>
          <w:szCs w:val="24"/>
        </w:rPr>
        <w:t>-</w:t>
      </w:r>
    </w:p>
    <w:p w14:paraId="3175A540" w14:textId="77777777" w:rsidR="00AD3470" w:rsidRPr="00712B13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712B13">
        <w:rPr>
          <w:szCs w:val="24"/>
        </w:rPr>
        <w:t>Šakiai</w:t>
      </w:r>
    </w:p>
    <w:p w14:paraId="095165B0" w14:textId="77777777" w:rsidR="0049558E" w:rsidRPr="00712B13" w:rsidRDefault="0049558E" w:rsidP="00120EA8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12B6D7D3" w14:textId="191639CA" w:rsidR="00BA0C5D" w:rsidRDefault="00795FA4" w:rsidP="00424EB8">
      <w:pPr>
        <w:tabs>
          <w:tab w:val="left" w:pos="709"/>
          <w:tab w:val="left" w:pos="993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 a k e i č i u</w:t>
      </w:r>
      <w:r w:rsidR="00120EA8">
        <w:rPr>
          <w:rFonts w:ascii="Times New Roman" w:hAnsi="Times New Roman"/>
          <w:szCs w:val="24"/>
        </w:rPr>
        <w:t xml:space="preserve"> </w:t>
      </w:r>
      <w:r w:rsidR="0049558E" w:rsidRPr="00712B13">
        <w:rPr>
          <w:rFonts w:ascii="Times New Roman" w:hAnsi="Times New Roman"/>
          <w:szCs w:val="24"/>
        </w:rPr>
        <w:t>rajono savivaldybės administracijos direktoriaus 202</w:t>
      </w:r>
      <w:r w:rsidR="00981229">
        <w:rPr>
          <w:rFonts w:ascii="Times New Roman" w:hAnsi="Times New Roman"/>
          <w:szCs w:val="24"/>
        </w:rPr>
        <w:t>6</w:t>
      </w:r>
      <w:r w:rsidR="0049558E" w:rsidRPr="00712B13">
        <w:rPr>
          <w:rFonts w:ascii="Times New Roman" w:hAnsi="Times New Roman"/>
          <w:szCs w:val="24"/>
        </w:rPr>
        <w:t xml:space="preserve"> m. </w:t>
      </w:r>
      <w:r w:rsidR="00981229">
        <w:rPr>
          <w:rFonts w:ascii="Times New Roman" w:hAnsi="Times New Roman"/>
          <w:szCs w:val="24"/>
        </w:rPr>
        <w:t>vasario</w:t>
      </w:r>
      <w:r>
        <w:rPr>
          <w:rFonts w:ascii="Times New Roman" w:hAnsi="Times New Roman"/>
          <w:szCs w:val="24"/>
        </w:rPr>
        <w:t xml:space="preserve"> </w:t>
      </w:r>
      <w:r w:rsidR="00981229">
        <w:rPr>
          <w:rFonts w:ascii="Times New Roman" w:hAnsi="Times New Roman"/>
          <w:szCs w:val="24"/>
        </w:rPr>
        <w:t>2</w:t>
      </w:r>
      <w:r w:rsidR="001326BD">
        <w:rPr>
          <w:rFonts w:ascii="Times New Roman" w:hAnsi="Times New Roman"/>
          <w:szCs w:val="24"/>
        </w:rPr>
        <w:t>5</w:t>
      </w:r>
      <w:r w:rsidR="0049558E" w:rsidRPr="00712B13">
        <w:rPr>
          <w:rFonts w:ascii="Times New Roman" w:hAnsi="Times New Roman"/>
          <w:szCs w:val="24"/>
        </w:rPr>
        <w:t xml:space="preserve"> d. įsakym</w:t>
      </w:r>
      <w:r>
        <w:rPr>
          <w:rFonts w:ascii="Times New Roman" w:hAnsi="Times New Roman"/>
          <w:szCs w:val="24"/>
        </w:rPr>
        <w:t>o</w:t>
      </w:r>
      <w:r w:rsidR="0049558E" w:rsidRPr="00712B13">
        <w:rPr>
          <w:rFonts w:ascii="Times New Roman" w:hAnsi="Times New Roman"/>
          <w:szCs w:val="24"/>
        </w:rPr>
        <w:t xml:space="preserve"> Nr. </w:t>
      </w:r>
      <w:r>
        <w:rPr>
          <w:rFonts w:ascii="Times New Roman" w:hAnsi="Times New Roman"/>
          <w:szCs w:val="24"/>
        </w:rPr>
        <w:t>AT</w:t>
      </w:r>
      <w:r w:rsidR="0049558E" w:rsidRPr="00712B13">
        <w:rPr>
          <w:rFonts w:ascii="Times New Roman" w:hAnsi="Times New Roman"/>
          <w:szCs w:val="24"/>
        </w:rPr>
        <w:t>-</w:t>
      </w:r>
      <w:r w:rsidR="00981229">
        <w:rPr>
          <w:rFonts w:ascii="Times New Roman" w:hAnsi="Times New Roman"/>
          <w:szCs w:val="24"/>
        </w:rPr>
        <w:t>237</w:t>
      </w:r>
      <w:r w:rsidR="0049558E" w:rsidRPr="00712B13">
        <w:rPr>
          <w:rFonts w:ascii="Times New Roman" w:hAnsi="Times New Roman"/>
          <w:szCs w:val="24"/>
        </w:rPr>
        <w:t xml:space="preserve"> „</w:t>
      </w:r>
      <w:bookmarkStart w:id="0" w:name="_Hlk151647733"/>
      <w:r w:rsidR="00761FC8">
        <w:rPr>
          <w:rFonts w:ascii="Times New Roman" w:hAnsi="Times New Roman"/>
          <w:szCs w:val="24"/>
        </w:rPr>
        <w:t>D</w:t>
      </w:r>
      <w:r w:rsidR="00761FC8" w:rsidRPr="00761FC8">
        <w:rPr>
          <w:rFonts w:ascii="Times New Roman" w:hAnsi="Times New Roman"/>
          <w:szCs w:val="24"/>
        </w:rPr>
        <w:t xml:space="preserve">ėl </w:t>
      </w:r>
      <w:r w:rsidR="001326BD">
        <w:rPr>
          <w:rFonts w:ascii="Times New Roman" w:hAnsi="Times New Roman"/>
          <w:szCs w:val="24"/>
        </w:rPr>
        <w:t>darbo grupės</w:t>
      </w:r>
      <w:r w:rsidR="00761FC8" w:rsidRPr="00761FC8">
        <w:rPr>
          <w:rFonts w:ascii="Times New Roman" w:hAnsi="Times New Roman"/>
          <w:szCs w:val="24"/>
        </w:rPr>
        <w:t xml:space="preserve"> sudarymo</w:t>
      </w:r>
      <w:bookmarkEnd w:id="0"/>
      <w:r w:rsidR="0049558E" w:rsidRPr="00712B13">
        <w:rPr>
          <w:rFonts w:ascii="Times New Roman" w:hAnsi="Times New Roman"/>
          <w:szCs w:val="24"/>
        </w:rPr>
        <w:t>“</w:t>
      </w:r>
      <w:r w:rsidR="00D86FB3">
        <w:rPr>
          <w:rFonts w:ascii="Times New Roman" w:hAnsi="Times New Roman"/>
          <w:szCs w:val="24"/>
        </w:rPr>
        <w:t xml:space="preserve"> (toliau </w:t>
      </w:r>
      <w:r w:rsidR="006A7BCB" w:rsidRPr="00712B13">
        <w:rPr>
          <w:rFonts w:ascii="Times New Roman" w:hAnsi="Times New Roman"/>
          <w:szCs w:val="24"/>
        </w:rPr>
        <w:t>–</w:t>
      </w:r>
      <w:r w:rsidR="006A7BCB">
        <w:rPr>
          <w:rFonts w:ascii="Times New Roman" w:hAnsi="Times New Roman"/>
          <w:szCs w:val="24"/>
        </w:rPr>
        <w:t xml:space="preserve"> </w:t>
      </w:r>
      <w:r w:rsidR="00D86FB3" w:rsidRPr="00FA69BB">
        <w:rPr>
          <w:rFonts w:ascii="Times New Roman" w:hAnsi="Times New Roman"/>
          <w:szCs w:val="24"/>
        </w:rPr>
        <w:t>Įsakymas)</w:t>
      </w:r>
      <w:bookmarkStart w:id="1" w:name="_Hlk109862592"/>
      <w:r w:rsidR="00560435" w:rsidRPr="00FA69BB">
        <w:rPr>
          <w:rFonts w:ascii="Times New Roman" w:hAnsi="Times New Roman"/>
          <w:szCs w:val="24"/>
        </w:rPr>
        <w:t xml:space="preserve"> </w:t>
      </w:r>
      <w:r w:rsidR="00FA69BB" w:rsidRPr="00FA69BB">
        <w:rPr>
          <w:rFonts w:ascii="Times New Roman" w:hAnsi="Times New Roman"/>
          <w:szCs w:val="24"/>
        </w:rPr>
        <w:t>konstatuojamąją dalį ir</w:t>
      </w:r>
      <w:r w:rsidR="00560435" w:rsidRPr="00FA69BB">
        <w:rPr>
          <w:rFonts w:ascii="Times New Roman" w:hAnsi="Times New Roman"/>
          <w:szCs w:val="24"/>
        </w:rPr>
        <w:t xml:space="preserve"> </w:t>
      </w:r>
      <w:r w:rsidR="00BA0C5D" w:rsidRPr="00FA69BB">
        <w:rPr>
          <w:rFonts w:ascii="Times New Roman" w:hAnsi="Times New Roman"/>
          <w:szCs w:val="24"/>
        </w:rPr>
        <w:t>išdėst</w:t>
      </w:r>
      <w:r w:rsidR="00F25184" w:rsidRPr="00FA69BB">
        <w:rPr>
          <w:rFonts w:ascii="Times New Roman" w:hAnsi="Times New Roman"/>
          <w:szCs w:val="24"/>
        </w:rPr>
        <w:t>a</w:t>
      </w:r>
      <w:r w:rsidR="00BA0C5D" w:rsidRPr="00FA69BB">
        <w:rPr>
          <w:rFonts w:ascii="Times New Roman" w:hAnsi="Times New Roman"/>
          <w:szCs w:val="24"/>
        </w:rPr>
        <w:t>u</w:t>
      </w:r>
      <w:r w:rsidR="00FA69BB" w:rsidRPr="00FA69BB">
        <w:rPr>
          <w:rFonts w:ascii="Times New Roman" w:hAnsi="Times New Roman"/>
          <w:szCs w:val="24"/>
        </w:rPr>
        <w:t xml:space="preserve"> ją </w:t>
      </w:r>
      <w:r w:rsidR="00BA0C5D" w:rsidRPr="00FA69BB">
        <w:rPr>
          <w:rFonts w:ascii="Times New Roman" w:hAnsi="Times New Roman"/>
          <w:szCs w:val="24"/>
        </w:rPr>
        <w:t>taip:</w:t>
      </w:r>
    </w:p>
    <w:p w14:paraId="0B8266B0" w14:textId="56E15663" w:rsidR="00F25184" w:rsidRDefault="006900F3" w:rsidP="00424EB8">
      <w:pPr>
        <w:tabs>
          <w:tab w:val="left" w:pos="993"/>
          <w:tab w:val="left" w:pos="1242"/>
          <w:tab w:val="left" w:pos="3544"/>
          <w:tab w:val="left" w:pos="3969"/>
        </w:tabs>
        <w:spacing w:line="360" w:lineRule="auto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,,</w:t>
      </w:r>
      <w:r w:rsidR="00F6748A">
        <w:rPr>
          <w:rFonts w:ascii="Times New Roman" w:hAnsi="Times New Roman"/>
          <w:szCs w:val="24"/>
        </w:rPr>
        <w:t>s</w:t>
      </w:r>
      <w:r w:rsidR="00F25184" w:rsidRPr="00462F44">
        <w:rPr>
          <w:rFonts w:ascii="Times New Roman" w:hAnsi="Times New Roman"/>
          <w:szCs w:val="24"/>
        </w:rPr>
        <w:t xml:space="preserve"> u d a r a u  </w:t>
      </w:r>
      <w:r w:rsidR="001326BD" w:rsidRPr="00737CAD">
        <w:rPr>
          <w:rFonts w:ascii="Times New Roman" w:hAnsi="Times New Roman"/>
          <w:szCs w:val="24"/>
        </w:rPr>
        <w:t>darbo grup</w:t>
      </w:r>
      <w:r w:rsidR="001326BD" w:rsidRPr="00737CAD">
        <w:rPr>
          <w:rFonts w:ascii="Times New Roman" w:hAnsi="Times New Roman" w:hint="eastAsia"/>
          <w:szCs w:val="24"/>
        </w:rPr>
        <w:t>ę</w:t>
      </w:r>
      <w:r w:rsidR="001326BD" w:rsidRPr="00737CAD">
        <w:rPr>
          <w:rFonts w:ascii="Times New Roman" w:hAnsi="Times New Roman"/>
          <w:szCs w:val="24"/>
        </w:rPr>
        <w:t xml:space="preserve"> </w:t>
      </w:r>
      <w:r w:rsidR="001326BD">
        <w:rPr>
          <w:rFonts w:ascii="Times New Roman" w:hAnsi="Times New Roman"/>
          <w:szCs w:val="24"/>
        </w:rPr>
        <w:t>projekto „</w:t>
      </w:r>
      <w:r w:rsidR="00981229" w:rsidRPr="009954DE">
        <w:t>Šakių miesto istorinis žiedas</w:t>
      </w:r>
      <w:r w:rsidR="00981229">
        <w:t>“</w:t>
      </w:r>
      <w:r w:rsidR="001326BD">
        <w:rPr>
          <w:rFonts w:ascii="Times New Roman" w:hAnsi="Times New Roman"/>
          <w:szCs w:val="24"/>
        </w:rPr>
        <w:t xml:space="preserve"> (toliau – Projektas), </w:t>
      </w:r>
      <w:r w:rsidR="001326BD" w:rsidRPr="00E440AF">
        <w:rPr>
          <w:bCs/>
          <w:szCs w:val="24"/>
        </w:rPr>
        <w:t>finansuojamo</w:t>
      </w:r>
      <w:r w:rsidR="001326BD" w:rsidRPr="00E440AF">
        <w:rPr>
          <w:szCs w:val="24"/>
          <w:lang w:eastAsia="zh-TW"/>
        </w:rPr>
        <w:t xml:space="preserve"> </w:t>
      </w:r>
      <w:r w:rsidR="001326BD" w:rsidRPr="00E440AF">
        <w:rPr>
          <w:szCs w:val="24"/>
        </w:rPr>
        <w:t>2021‒2027 metų Europos Sąjungos fondų lėšomis, įgyvendinimui</w:t>
      </w:r>
      <w:r w:rsidR="00F25184" w:rsidRPr="00462F44">
        <w:rPr>
          <w:rFonts w:ascii="Times New Roman" w:hAnsi="Times New Roman"/>
          <w:szCs w:val="24"/>
        </w:rPr>
        <w:t>:</w:t>
      </w:r>
    </w:p>
    <w:p w14:paraId="5649F2AE" w14:textId="77777777" w:rsidR="005A6977" w:rsidRDefault="00981229" w:rsidP="005A6977">
      <w:pPr>
        <w:pStyle w:val="Sraopastraipa"/>
        <w:numPr>
          <w:ilvl w:val="0"/>
          <w:numId w:val="6"/>
        </w:numPr>
        <w:tabs>
          <w:tab w:val="left" w:pos="993"/>
        </w:tabs>
        <w:overflowPunct w:val="0"/>
        <w:autoSpaceDE w:val="0"/>
        <w:autoSpaceDN w:val="0"/>
        <w:adjustRightInd w:val="0"/>
        <w:spacing w:line="276" w:lineRule="auto"/>
        <w:ind w:left="0" w:firstLine="68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Miglė Kriaučiūnienė</w:t>
      </w:r>
      <w:r w:rsidRPr="00F76C4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–</w:t>
      </w:r>
      <w:r w:rsidRPr="00F76C4F">
        <w:rPr>
          <w:rFonts w:ascii="Times New Roman" w:hAnsi="Times New Roman"/>
          <w:szCs w:val="24"/>
        </w:rPr>
        <w:t xml:space="preserve"> rajono savivaldyb</w:t>
      </w:r>
      <w:r w:rsidRPr="00F76C4F">
        <w:rPr>
          <w:rFonts w:ascii="Times New Roman" w:hAnsi="Times New Roman" w:hint="eastAsia"/>
          <w:szCs w:val="24"/>
        </w:rPr>
        <w:t>ė</w:t>
      </w:r>
      <w:r w:rsidRPr="00F76C4F">
        <w:rPr>
          <w:rFonts w:ascii="Times New Roman" w:hAnsi="Times New Roman"/>
          <w:szCs w:val="24"/>
        </w:rPr>
        <w:t xml:space="preserve">s administracijos Ūkio ir investicijų skyriaus </w:t>
      </w:r>
      <w:r>
        <w:rPr>
          <w:rFonts w:ascii="Times New Roman" w:hAnsi="Times New Roman"/>
          <w:szCs w:val="24"/>
        </w:rPr>
        <w:t xml:space="preserve">projektų koordinatorė, Projekto vadovė, atsakinga už Projekto eigos organizavimą ir kontrolę, </w:t>
      </w:r>
      <w:r w:rsidRPr="00131FB8">
        <w:rPr>
          <w:szCs w:val="24"/>
        </w:rPr>
        <w:t>Projekto sutarties įgyvendinimą, Projekto veiklų vykdymo priežiūrą,</w:t>
      </w:r>
      <w:r>
        <w:rPr>
          <w:szCs w:val="24"/>
        </w:rPr>
        <w:t xml:space="preserve"> </w:t>
      </w:r>
      <w:r w:rsidRPr="00131FB8">
        <w:rPr>
          <w:szCs w:val="24"/>
        </w:rPr>
        <w:t>viešinimo ir informavimo priemonių įgyvendinimą</w:t>
      </w:r>
      <w:r>
        <w:rPr>
          <w:rFonts w:ascii="Times New Roman" w:hAnsi="Times New Roman"/>
          <w:szCs w:val="24"/>
        </w:rPr>
        <w:t xml:space="preserve"> dokumentų rengimą bei teikimą CPVA bei kitoms institucijoms;</w:t>
      </w:r>
      <w:r w:rsidR="005A6977">
        <w:rPr>
          <w:rFonts w:ascii="Times New Roman" w:hAnsi="Times New Roman"/>
          <w:szCs w:val="24"/>
        </w:rPr>
        <w:t xml:space="preserve"> </w:t>
      </w:r>
    </w:p>
    <w:p w14:paraId="2BAF6C00" w14:textId="77777777" w:rsidR="005A6977" w:rsidRDefault="00981229" w:rsidP="005A6977">
      <w:pPr>
        <w:pStyle w:val="Sraopastraipa"/>
        <w:numPr>
          <w:ilvl w:val="0"/>
          <w:numId w:val="6"/>
        </w:numPr>
        <w:tabs>
          <w:tab w:val="left" w:pos="993"/>
        </w:tabs>
        <w:overflowPunct w:val="0"/>
        <w:autoSpaceDE w:val="0"/>
        <w:autoSpaceDN w:val="0"/>
        <w:adjustRightInd w:val="0"/>
        <w:spacing w:line="276" w:lineRule="auto"/>
        <w:ind w:left="0" w:firstLine="686"/>
        <w:jc w:val="both"/>
        <w:rPr>
          <w:rFonts w:ascii="Times New Roman" w:hAnsi="Times New Roman"/>
          <w:szCs w:val="24"/>
        </w:rPr>
      </w:pPr>
      <w:r w:rsidRPr="005A6977">
        <w:rPr>
          <w:rFonts w:ascii="Times New Roman" w:hAnsi="Times New Roman"/>
          <w:szCs w:val="24"/>
        </w:rPr>
        <w:t xml:space="preserve">Lina Rūgienė – rajono savivaldybės administracijos Ūkio ir investicijų skyriaus vyriausioji specialiste, atsakinga už projekto inžinerinius sprendinius, </w:t>
      </w:r>
      <w:r>
        <w:t>Statybos darbų priežiūrą ir koordinavimą; Bendradarbiavimą su projekto įgyvendinimą prižiūrinčių ir kontroliuojančių institucijų atstovais, kitų, finansavimo sutartyje nustatytų, įsipareigojimų vykdymo organizavimą</w:t>
      </w:r>
      <w:r w:rsidR="005A6977">
        <w:t>;</w:t>
      </w:r>
      <w:r w:rsidR="005A6977" w:rsidRPr="005A6977">
        <w:rPr>
          <w:rFonts w:ascii="Times New Roman" w:hAnsi="Times New Roman"/>
          <w:szCs w:val="24"/>
        </w:rPr>
        <w:t xml:space="preserve"> </w:t>
      </w:r>
    </w:p>
    <w:p w14:paraId="1B4A976C" w14:textId="3A09510D" w:rsidR="005A6977" w:rsidRPr="005A6977" w:rsidRDefault="005A6977" w:rsidP="005A6977">
      <w:pPr>
        <w:pStyle w:val="Sraopastraipa"/>
        <w:numPr>
          <w:ilvl w:val="0"/>
          <w:numId w:val="6"/>
        </w:numPr>
        <w:tabs>
          <w:tab w:val="left" w:pos="993"/>
        </w:tabs>
        <w:overflowPunct w:val="0"/>
        <w:autoSpaceDE w:val="0"/>
        <w:autoSpaceDN w:val="0"/>
        <w:adjustRightInd w:val="0"/>
        <w:spacing w:line="276" w:lineRule="auto"/>
        <w:ind w:left="0" w:firstLine="686"/>
        <w:jc w:val="both"/>
        <w:rPr>
          <w:rFonts w:ascii="Times New Roman" w:hAnsi="Times New Roman"/>
          <w:szCs w:val="24"/>
        </w:rPr>
      </w:pPr>
      <w:r w:rsidRPr="005A6977">
        <w:rPr>
          <w:rFonts w:ascii="Times New Roman" w:hAnsi="Times New Roman"/>
          <w:szCs w:val="24"/>
        </w:rPr>
        <w:t xml:space="preserve">Jurgita </w:t>
      </w:r>
      <w:proofErr w:type="spellStart"/>
      <w:r w:rsidRPr="005A6977">
        <w:rPr>
          <w:rFonts w:ascii="Times New Roman" w:hAnsi="Times New Roman"/>
          <w:szCs w:val="24"/>
        </w:rPr>
        <w:t>Bosikienė</w:t>
      </w:r>
      <w:proofErr w:type="spellEnd"/>
      <w:r w:rsidRPr="005A6977">
        <w:rPr>
          <w:rFonts w:ascii="Times New Roman" w:hAnsi="Times New Roman"/>
          <w:szCs w:val="24"/>
        </w:rPr>
        <w:t xml:space="preserve"> – rajono savivaldybės administracijos Architektūros ir urbanistikos skyriaus vedėja, atsakinga už projekto architektūrinius sprendinius, jų atitiktį galiojantiems teisės aktams bei teritorijų planavimo dokumentams.</w:t>
      </w:r>
      <w:r w:rsidR="00646952">
        <w:rPr>
          <w:rFonts w:ascii="Times New Roman" w:hAnsi="Times New Roman"/>
          <w:szCs w:val="24"/>
        </w:rPr>
        <w:t xml:space="preserve"> </w:t>
      </w:r>
      <w:r w:rsidR="00646952">
        <w:t>Bendradarbiavimą su projekto įgyvendinimą prižiūrinčių ir kontroliuojančių institucijų atstovais, kitų, finansavimo sutartyje nustatytų, įsipareigojimų vykdymo organizavimą;</w:t>
      </w:r>
    </w:p>
    <w:p w14:paraId="53359B36" w14:textId="77777777" w:rsidR="00981229" w:rsidRPr="005A6977" w:rsidRDefault="00981229" w:rsidP="005A6977">
      <w:pPr>
        <w:pStyle w:val="Sraopastraipa"/>
        <w:numPr>
          <w:ilvl w:val="0"/>
          <w:numId w:val="6"/>
        </w:numPr>
        <w:tabs>
          <w:tab w:val="left" w:pos="993"/>
        </w:tabs>
        <w:overflowPunct w:val="0"/>
        <w:autoSpaceDE w:val="0"/>
        <w:autoSpaceDN w:val="0"/>
        <w:adjustRightInd w:val="0"/>
        <w:spacing w:line="276" w:lineRule="auto"/>
        <w:ind w:left="0" w:firstLine="686"/>
        <w:jc w:val="both"/>
        <w:rPr>
          <w:rFonts w:ascii="Times New Roman" w:hAnsi="Times New Roman"/>
          <w:szCs w:val="24"/>
        </w:rPr>
      </w:pPr>
      <w:r w:rsidRPr="005A6977">
        <w:rPr>
          <w:rFonts w:ascii="Times New Roman" w:hAnsi="Times New Roman"/>
          <w:szCs w:val="24"/>
        </w:rPr>
        <w:t>Rasa Bernotavičienė – rajono savivaldyb</w:t>
      </w:r>
      <w:r w:rsidRPr="005A6977">
        <w:rPr>
          <w:rFonts w:ascii="Times New Roman" w:hAnsi="Times New Roman" w:hint="eastAsia"/>
          <w:szCs w:val="24"/>
        </w:rPr>
        <w:t>ė</w:t>
      </w:r>
      <w:r w:rsidRPr="005A6977">
        <w:rPr>
          <w:rFonts w:ascii="Times New Roman" w:hAnsi="Times New Roman"/>
          <w:szCs w:val="24"/>
        </w:rPr>
        <w:t xml:space="preserve">s administracijos Apskaitos skyriaus finansininkė, Projekto finansininkė, atsakinga už Projekto finansų valdymą: </w:t>
      </w:r>
      <w:r w:rsidRPr="005A6977">
        <w:rPr>
          <w:szCs w:val="24"/>
        </w:rPr>
        <w:t>tinkamą Projekto finansinės apskaitos tvarkymą ir atskaitomybę, visas su Projektu susijusias finansines operacijas, Projekto išlaidų apmokėjimą</w:t>
      </w:r>
      <w:r w:rsidRPr="005A6977">
        <w:rPr>
          <w:rFonts w:ascii="Times New Roman" w:hAnsi="Times New Roman"/>
          <w:szCs w:val="24"/>
        </w:rPr>
        <w:t>;</w:t>
      </w:r>
    </w:p>
    <w:p w14:paraId="4A9041E1" w14:textId="77777777" w:rsidR="00981229" w:rsidRDefault="00981229" w:rsidP="00981229">
      <w:pPr>
        <w:pStyle w:val="Sraopastraipa"/>
        <w:numPr>
          <w:ilvl w:val="0"/>
          <w:numId w:val="6"/>
        </w:numPr>
        <w:tabs>
          <w:tab w:val="left" w:pos="709"/>
          <w:tab w:val="left" w:pos="993"/>
        </w:tabs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Aušra Banevičienė –</w:t>
      </w:r>
      <w:r w:rsidRPr="00F76C4F">
        <w:rPr>
          <w:rFonts w:ascii="Times New Roman" w:hAnsi="Times New Roman"/>
          <w:szCs w:val="24"/>
        </w:rPr>
        <w:t xml:space="preserve"> rajono savivaldyb</w:t>
      </w:r>
      <w:r w:rsidRPr="00F76C4F">
        <w:rPr>
          <w:rFonts w:ascii="Times New Roman" w:hAnsi="Times New Roman" w:hint="eastAsia"/>
          <w:szCs w:val="24"/>
        </w:rPr>
        <w:t>ė</w:t>
      </w:r>
      <w:r w:rsidRPr="00F76C4F">
        <w:rPr>
          <w:rFonts w:ascii="Times New Roman" w:hAnsi="Times New Roman"/>
          <w:szCs w:val="24"/>
        </w:rPr>
        <w:t>s administracijos Teis</w:t>
      </w:r>
      <w:r w:rsidRPr="00F76C4F">
        <w:rPr>
          <w:rFonts w:ascii="Times New Roman" w:hAnsi="Times New Roman" w:hint="eastAsia"/>
          <w:szCs w:val="24"/>
        </w:rPr>
        <w:t>ė</w:t>
      </w:r>
      <w:r w:rsidRPr="00F76C4F">
        <w:rPr>
          <w:rFonts w:ascii="Times New Roman" w:hAnsi="Times New Roman"/>
          <w:szCs w:val="24"/>
        </w:rPr>
        <w:t>s, personalo ir civilin</w:t>
      </w:r>
      <w:r w:rsidRPr="00F76C4F">
        <w:rPr>
          <w:rFonts w:ascii="Times New Roman" w:hAnsi="Times New Roman" w:hint="eastAsia"/>
          <w:szCs w:val="24"/>
        </w:rPr>
        <w:t>ė</w:t>
      </w:r>
      <w:r w:rsidRPr="00F76C4F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 xml:space="preserve"> </w:t>
      </w:r>
      <w:r w:rsidRPr="00F76C4F">
        <w:rPr>
          <w:rFonts w:ascii="Times New Roman" w:hAnsi="Times New Roman"/>
          <w:szCs w:val="24"/>
        </w:rPr>
        <w:t xml:space="preserve">metrikacijos skyriaus vyriausioji </w:t>
      </w:r>
      <w:r>
        <w:rPr>
          <w:rFonts w:ascii="Times New Roman" w:hAnsi="Times New Roman"/>
          <w:szCs w:val="24"/>
        </w:rPr>
        <w:t xml:space="preserve">specialistė, atsakinga už Projekto viešųjų pirkimų vykdymą:  </w:t>
      </w:r>
      <w:r w:rsidRPr="00991CB4">
        <w:rPr>
          <w:rFonts w:ascii="Times New Roman" w:hAnsi="Times New Roman"/>
          <w:szCs w:val="24"/>
        </w:rPr>
        <w:t>Projekto vieš</w:t>
      </w:r>
      <w:r w:rsidRPr="00991CB4">
        <w:rPr>
          <w:rFonts w:ascii="Times New Roman" w:hAnsi="Times New Roman" w:hint="eastAsia"/>
          <w:szCs w:val="24"/>
        </w:rPr>
        <w:t>ų</w:t>
      </w:r>
      <w:r w:rsidRPr="00991CB4">
        <w:rPr>
          <w:rFonts w:ascii="Times New Roman" w:hAnsi="Times New Roman"/>
          <w:szCs w:val="24"/>
        </w:rPr>
        <w:t>j</w:t>
      </w:r>
      <w:r w:rsidRPr="00991CB4">
        <w:rPr>
          <w:rFonts w:ascii="Times New Roman" w:hAnsi="Times New Roman" w:hint="eastAsia"/>
          <w:szCs w:val="24"/>
        </w:rPr>
        <w:t>ų</w:t>
      </w:r>
      <w:r w:rsidRPr="00991CB4">
        <w:rPr>
          <w:rFonts w:ascii="Times New Roman" w:hAnsi="Times New Roman"/>
          <w:szCs w:val="24"/>
        </w:rPr>
        <w:t xml:space="preserve">  pirkim</w:t>
      </w:r>
      <w:r w:rsidRPr="00991CB4">
        <w:rPr>
          <w:rFonts w:ascii="Times New Roman" w:hAnsi="Times New Roman" w:hint="eastAsia"/>
          <w:szCs w:val="24"/>
        </w:rPr>
        <w:t>ų</w:t>
      </w:r>
      <w:r w:rsidRPr="00991CB4">
        <w:rPr>
          <w:rFonts w:ascii="Times New Roman" w:hAnsi="Times New Roman"/>
          <w:szCs w:val="24"/>
        </w:rPr>
        <w:t xml:space="preserve"> dokument</w:t>
      </w:r>
      <w:r w:rsidRPr="00991CB4">
        <w:rPr>
          <w:rFonts w:ascii="Times New Roman" w:hAnsi="Times New Roman" w:hint="eastAsia"/>
          <w:szCs w:val="24"/>
        </w:rPr>
        <w:t>ų</w:t>
      </w:r>
      <w:r w:rsidRPr="00991CB4">
        <w:rPr>
          <w:rFonts w:ascii="Times New Roman" w:hAnsi="Times New Roman"/>
          <w:szCs w:val="24"/>
        </w:rPr>
        <w:t xml:space="preserve"> rengim</w:t>
      </w:r>
      <w:r w:rsidRPr="00991CB4">
        <w:rPr>
          <w:rFonts w:ascii="Times New Roman" w:hAnsi="Times New Roman" w:hint="eastAsia"/>
          <w:szCs w:val="24"/>
        </w:rPr>
        <w:t>ą</w:t>
      </w:r>
      <w:r w:rsidRPr="00991CB4">
        <w:rPr>
          <w:rFonts w:ascii="Times New Roman" w:hAnsi="Times New Roman"/>
          <w:szCs w:val="24"/>
        </w:rPr>
        <w:t>, vieš</w:t>
      </w:r>
      <w:r w:rsidRPr="00991CB4">
        <w:rPr>
          <w:rFonts w:ascii="Times New Roman" w:hAnsi="Times New Roman" w:hint="eastAsia"/>
          <w:szCs w:val="24"/>
        </w:rPr>
        <w:t>ų</w:t>
      </w:r>
      <w:r w:rsidRPr="00991CB4">
        <w:rPr>
          <w:rFonts w:ascii="Times New Roman" w:hAnsi="Times New Roman"/>
          <w:szCs w:val="24"/>
        </w:rPr>
        <w:t>j</w:t>
      </w:r>
      <w:r w:rsidRPr="00991CB4">
        <w:rPr>
          <w:rFonts w:ascii="Times New Roman" w:hAnsi="Times New Roman" w:hint="eastAsia"/>
          <w:szCs w:val="24"/>
        </w:rPr>
        <w:t>ų</w:t>
      </w:r>
      <w:r w:rsidRPr="00991CB4">
        <w:rPr>
          <w:rFonts w:ascii="Times New Roman" w:hAnsi="Times New Roman"/>
          <w:szCs w:val="24"/>
        </w:rPr>
        <w:t xml:space="preserve"> pirkim</w:t>
      </w:r>
      <w:r w:rsidRPr="00991CB4">
        <w:rPr>
          <w:rFonts w:ascii="Times New Roman" w:hAnsi="Times New Roman" w:hint="eastAsia"/>
          <w:szCs w:val="24"/>
        </w:rPr>
        <w:t>ų</w:t>
      </w:r>
      <w:r w:rsidRPr="00991CB4">
        <w:rPr>
          <w:rFonts w:ascii="Times New Roman" w:hAnsi="Times New Roman"/>
          <w:szCs w:val="24"/>
        </w:rPr>
        <w:t xml:space="preserve"> organizavim</w:t>
      </w:r>
      <w:r w:rsidRPr="00991CB4">
        <w:rPr>
          <w:rFonts w:ascii="Times New Roman" w:hAnsi="Times New Roman" w:hint="eastAsia"/>
          <w:szCs w:val="24"/>
        </w:rPr>
        <w:t>ą</w:t>
      </w:r>
      <w:r w:rsidRPr="00991CB4">
        <w:rPr>
          <w:rFonts w:ascii="Times New Roman" w:hAnsi="Times New Roman"/>
          <w:szCs w:val="24"/>
        </w:rPr>
        <w:t xml:space="preserve"> ir vykdym</w:t>
      </w:r>
      <w:r w:rsidRPr="00991CB4">
        <w:rPr>
          <w:rFonts w:ascii="Times New Roman" w:hAnsi="Times New Roman" w:hint="eastAsia"/>
          <w:szCs w:val="24"/>
        </w:rPr>
        <w:t>ą</w:t>
      </w:r>
      <w:r>
        <w:rPr>
          <w:rFonts w:ascii="Times New Roman" w:hAnsi="Times New Roman"/>
          <w:szCs w:val="24"/>
        </w:rPr>
        <w:t xml:space="preserve">, pirkimo sutarčių bei papildomų susitarimų rengimą. </w:t>
      </w:r>
    </w:p>
    <w:bookmarkEnd w:id="1"/>
    <w:p w14:paraId="13ED84E8" w14:textId="77777777" w:rsidR="0061252F" w:rsidRPr="006900F3" w:rsidRDefault="0061252F" w:rsidP="0061252F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Cs w:val="24"/>
        </w:rPr>
      </w:pPr>
    </w:p>
    <w:p w14:paraId="1A1079D9" w14:textId="77777777" w:rsidR="00E84E72" w:rsidRPr="00712B13" w:rsidRDefault="006A7BCB" w:rsidP="00B13487">
      <w:pPr>
        <w:tabs>
          <w:tab w:val="left" w:pos="1242"/>
          <w:tab w:val="left" w:pos="7938"/>
        </w:tabs>
        <w:jc w:val="both"/>
        <w:rPr>
          <w:rFonts w:ascii="Times New Roman" w:hAnsi="Times New Roman"/>
          <w:szCs w:val="24"/>
        </w:rPr>
      </w:pPr>
      <w:r w:rsidRPr="00981229">
        <w:rPr>
          <w:rFonts w:ascii="Times New Roman" w:hAnsi="Times New Roman"/>
          <w:szCs w:val="24"/>
        </w:rPr>
        <w:t>A</w:t>
      </w:r>
      <w:r w:rsidR="00712B13" w:rsidRPr="00981229">
        <w:rPr>
          <w:rFonts w:ascii="Times New Roman" w:hAnsi="Times New Roman"/>
          <w:szCs w:val="24"/>
        </w:rPr>
        <w:t>dministracijos direktorius</w:t>
      </w:r>
      <w:r w:rsidR="00B13487" w:rsidRPr="00981229">
        <w:rPr>
          <w:rFonts w:ascii="Times New Roman" w:hAnsi="Times New Roman"/>
          <w:szCs w:val="24"/>
        </w:rPr>
        <w:tab/>
      </w:r>
      <w:r w:rsidRPr="00981229">
        <w:rPr>
          <w:rFonts w:ascii="Times New Roman" w:hAnsi="Times New Roman"/>
          <w:szCs w:val="24"/>
        </w:rPr>
        <w:t>Vytautas Ižganaitis</w:t>
      </w:r>
    </w:p>
    <w:p w14:paraId="051F2AD7" w14:textId="77777777" w:rsidR="00120EA8" w:rsidRDefault="00120EA8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17BB25A4" w14:textId="77777777" w:rsidR="00120EA8" w:rsidRDefault="00120EA8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019FCC83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 xml:space="preserve">Parengė </w:t>
      </w:r>
    </w:p>
    <w:p w14:paraId="6A757F73" w14:textId="77777777" w:rsidR="00B17D85" w:rsidRPr="00712B13" w:rsidRDefault="00BA0C5D" w:rsidP="00B13487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Ūkio ir investicijų</w:t>
      </w:r>
      <w:r w:rsidR="00BC1861" w:rsidRPr="00712B13">
        <w:rPr>
          <w:rFonts w:ascii="Times New Roman" w:hAnsi="Times New Roman"/>
          <w:szCs w:val="24"/>
        </w:rPr>
        <w:t xml:space="preserve"> </w:t>
      </w:r>
      <w:r w:rsidR="00B17D85" w:rsidRPr="00712B13">
        <w:rPr>
          <w:rFonts w:ascii="Times New Roman" w:hAnsi="Times New Roman"/>
          <w:szCs w:val="24"/>
        </w:rPr>
        <w:t xml:space="preserve">skyriaus </w:t>
      </w:r>
    </w:p>
    <w:p w14:paraId="38A75205" w14:textId="41E33006" w:rsidR="00560435" w:rsidRDefault="008B3BBC" w:rsidP="00B13487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="00646952">
        <w:rPr>
          <w:rFonts w:ascii="Times New Roman" w:hAnsi="Times New Roman"/>
          <w:szCs w:val="24"/>
        </w:rPr>
        <w:t>rojektų koordinatorė</w:t>
      </w:r>
    </w:p>
    <w:p w14:paraId="060256B2" w14:textId="77777777" w:rsidR="00891000" w:rsidRDefault="00891000" w:rsidP="00B13487">
      <w:pPr>
        <w:jc w:val="both"/>
        <w:rPr>
          <w:rFonts w:ascii="Times New Roman" w:hAnsi="Times New Roman"/>
          <w:szCs w:val="24"/>
        </w:rPr>
      </w:pPr>
    </w:p>
    <w:p w14:paraId="22C4AC14" w14:textId="3152121C" w:rsidR="00560435" w:rsidRDefault="005A6977" w:rsidP="00B13487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Miglė Kriaučiūnienė</w:t>
      </w:r>
    </w:p>
    <w:p w14:paraId="6E0A44B1" w14:textId="7A0D9D32" w:rsidR="00B17D85" w:rsidRPr="00712B13" w:rsidRDefault="000B25A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202</w:t>
      </w:r>
      <w:r w:rsidR="00FA69BB">
        <w:rPr>
          <w:rFonts w:ascii="Times New Roman" w:hAnsi="Times New Roman"/>
          <w:szCs w:val="24"/>
        </w:rPr>
        <w:t>6</w:t>
      </w:r>
      <w:r w:rsidR="00B17D85" w:rsidRPr="00712B13">
        <w:rPr>
          <w:rFonts w:ascii="Times New Roman" w:hAnsi="Times New Roman"/>
          <w:szCs w:val="24"/>
        </w:rPr>
        <w:t>-</w:t>
      </w:r>
      <w:r w:rsidR="00FA69BB">
        <w:rPr>
          <w:rFonts w:ascii="Times New Roman" w:hAnsi="Times New Roman"/>
          <w:szCs w:val="24"/>
        </w:rPr>
        <w:t>0</w:t>
      </w:r>
      <w:r w:rsidR="005A6977">
        <w:rPr>
          <w:rFonts w:ascii="Times New Roman" w:hAnsi="Times New Roman"/>
          <w:szCs w:val="24"/>
        </w:rPr>
        <w:t>3</w:t>
      </w:r>
      <w:r w:rsidR="005E74C2" w:rsidRPr="00712B13">
        <w:rPr>
          <w:rFonts w:ascii="Times New Roman" w:hAnsi="Times New Roman"/>
          <w:szCs w:val="24"/>
        </w:rPr>
        <w:t>-</w:t>
      </w:r>
      <w:r w:rsidR="00120EA8">
        <w:rPr>
          <w:rFonts w:ascii="Times New Roman" w:hAnsi="Times New Roman"/>
          <w:szCs w:val="24"/>
        </w:rPr>
        <w:t>2</w:t>
      </w:r>
      <w:r w:rsidR="005A6977">
        <w:rPr>
          <w:rFonts w:ascii="Times New Roman" w:hAnsi="Times New Roman"/>
          <w:szCs w:val="24"/>
        </w:rPr>
        <w:t>6</w:t>
      </w:r>
    </w:p>
    <w:sectPr w:rsidR="00B17D85" w:rsidRPr="00712B13" w:rsidSect="00560435">
      <w:headerReference w:type="even" r:id="rId9"/>
      <w:headerReference w:type="default" r:id="rId10"/>
      <w:pgSz w:w="12240" w:h="15840"/>
      <w:pgMar w:top="284" w:right="567" w:bottom="284" w:left="1701" w:header="720" w:footer="720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39E8B" w14:textId="77777777" w:rsidR="00095F5A" w:rsidRDefault="00095F5A">
      <w:r>
        <w:separator/>
      </w:r>
    </w:p>
  </w:endnote>
  <w:endnote w:type="continuationSeparator" w:id="0">
    <w:p w14:paraId="24A644E0" w14:textId="77777777" w:rsidR="00095F5A" w:rsidRDefault="00095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310AEA" w14:textId="77777777" w:rsidR="00095F5A" w:rsidRDefault="00095F5A">
      <w:r>
        <w:separator/>
      </w:r>
    </w:p>
  </w:footnote>
  <w:footnote w:type="continuationSeparator" w:id="0">
    <w:p w14:paraId="5E066015" w14:textId="77777777" w:rsidR="00095F5A" w:rsidRDefault="00095F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37559469"/>
      <w:docPartObj>
        <w:docPartGallery w:val="Page Numbers (Top of Page)"/>
        <w:docPartUnique/>
      </w:docPartObj>
    </w:sdtPr>
    <w:sdtEndPr/>
    <w:sdtContent>
      <w:p w14:paraId="02B06946" w14:textId="77777777" w:rsidR="008D29FD" w:rsidRDefault="008D29F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0FC4">
          <w:rPr>
            <w:noProof/>
          </w:rPr>
          <w:t>2</w:t>
        </w:r>
        <w:r>
          <w:fldChar w:fldCharType="end"/>
        </w:r>
      </w:p>
    </w:sdtContent>
  </w:sdt>
  <w:p w14:paraId="44C35EAC" w14:textId="77777777" w:rsidR="008D29FD" w:rsidRDefault="008D29F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98851895"/>
      <w:docPartObj>
        <w:docPartGallery w:val="Page Numbers (Top of Page)"/>
        <w:docPartUnique/>
      </w:docPartObj>
    </w:sdtPr>
    <w:sdtEndPr/>
    <w:sdtContent>
      <w:p w14:paraId="0FE5C43E" w14:textId="77777777" w:rsidR="00315D31" w:rsidRDefault="00315D3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26BD">
          <w:rPr>
            <w:noProof/>
          </w:rPr>
          <w:t>5</w:t>
        </w:r>
        <w:r>
          <w:fldChar w:fldCharType="end"/>
        </w:r>
      </w:p>
    </w:sdtContent>
  </w:sdt>
  <w:p w14:paraId="7CA64926" w14:textId="77777777" w:rsidR="0013280D" w:rsidRDefault="0013280D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64E06"/>
    <w:multiLevelType w:val="hybridMultilevel"/>
    <w:tmpl w:val="28BE6690"/>
    <w:lvl w:ilvl="0" w:tplc="CACEEAB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" w15:restartNumberingAfterBreak="0">
    <w:nsid w:val="15B455E8"/>
    <w:multiLevelType w:val="hybridMultilevel"/>
    <w:tmpl w:val="82100464"/>
    <w:lvl w:ilvl="0" w:tplc="270A33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6397021"/>
    <w:multiLevelType w:val="hybridMultilevel"/>
    <w:tmpl w:val="E876BCE4"/>
    <w:lvl w:ilvl="0" w:tplc="BB7886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3514432"/>
    <w:multiLevelType w:val="hybridMultilevel"/>
    <w:tmpl w:val="6FAA46EC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BC748E3"/>
    <w:multiLevelType w:val="hybridMultilevel"/>
    <w:tmpl w:val="6B58AA8E"/>
    <w:lvl w:ilvl="0" w:tplc="CCB826A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5" w15:restartNumberingAfterBreak="0">
    <w:nsid w:val="7DFE5D3F"/>
    <w:multiLevelType w:val="multilevel"/>
    <w:tmpl w:val="50D0C29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05394"/>
    <w:rsid w:val="000079C6"/>
    <w:rsid w:val="000129B3"/>
    <w:rsid w:val="00013180"/>
    <w:rsid w:val="00023577"/>
    <w:rsid w:val="00024303"/>
    <w:rsid w:val="00033202"/>
    <w:rsid w:val="000422BA"/>
    <w:rsid w:val="00046D84"/>
    <w:rsid w:val="0005479B"/>
    <w:rsid w:val="00054907"/>
    <w:rsid w:val="00082999"/>
    <w:rsid w:val="00083157"/>
    <w:rsid w:val="00092C08"/>
    <w:rsid w:val="00095F5A"/>
    <w:rsid w:val="00097BFA"/>
    <w:rsid w:val="000B25A5"/>
    <w:rsid w:val="000B6FD0"/>
    <w:rsid w:val="000C5AC5"/>
    <w:rsid w:val="000D5B26"/>
    <w:rsid w:val="000E3689"/>
    <w:rsid w:val="000E72B7"/>
    <w:rsid w:val="000F0B28"/>
    <w:rsid w:val="00103DEB"/>
    <w:rsid w:val="00106710"/>
    <w:rsid w:val="00120C9C"/>
    <w:rsid w:val="00120EA8"/>
    <w:rsid w:val="0012286A"/>
    <w:rsid w:val="00123198"/>
    <w:rsid w:val="00123AFA"/>
    <w:rsid w:val="001326BD"/>
    <w:rsid w:val="0013280D"/>
    <w:rsid w:val="00132D20"/>
    <w:rsid w:val="00132F07"/>
    <w:rsid w:val="001472B6"/>
    <w:rsid w:val="00151D19"/>
    <w:rsid w:val="00164DFC"/>
    <w:rsid w:val="0016520A"/>
    <w:rsid w:val="001766E1"/>
    <w:rsid w:val="00176BC3"/>
    <w:rsid w:val="00183341"/>
    <w:rsid w:val="00183EE0"/>
    <w:rsid w:val="00190798"/>
    <w:rsid w:val="001912C7"/>
    <w:rsid w:val="00196456"/>
    <w:rsid w:val="001A22F0"/>
    <w:rsid w:val="001A2980"/>
    <w:rsid w:val="001A4D27"/>
    <w:rsid w:val="001B7EE9"/>
    <w:rsid w:val="001C7CD6"/>
    <w:rsid w:val="001C7CE3"/>
    <w:rsid w:val="001D4162"/>
    <w:rsid w:val="001D5CB0"/>
    <w:rsid w:val="001E02CA"/>
    <w:rsid w:val="001E3114"/>
    <w:rsid w:val="001E44FD"/>
    <w:rsid w:val="001F2CAD"/>
    <w:rsid w:val="001F4051"/>
    <w:rsid w:val="001F4B0B"/>
    <w:rsid w:val="001F5B7A"/>
    <w:rsid w:val="00202568"/>
    <w:rsid w:val="00212EF3"/>
    <w:rsid w:val="00216E78"/>
    <w:rsid w:val="002233D8"/>
    <w:rsid w:val="002477E8"/>
    <w:rsid w:val="00257DCD"/>
    <w:rsid w:val="0026023E"/>
    <w:rsid w:val="002762F5"/>
    <w:rsid w:val="00277F80"/>
    <w:rsid w:val="002812CF"/>
    <w:rsid w:val="00295A7E"/>
    <w:rsid w:val="002966A2"/>
    <w:rsid w:val="002A4CD3"/>
    <w:rsid w:val="002B6B85"/>
    <w:rsid w:val="002C0228"/>
    <w:rsid w:val="002D58BD"/>
    <w:rsid w:val="002E2DDA"/>
    <w:rsid w:val="002F2BAD"/>
    <w:rsid w:val="002F38FD"/>
    <w:rsid w:val="002F395B"/>
    <w:rsid w:val="003007D6"/>
    <w:rsid w:val="00307380"/>
    <w:rsid w:val="00312271"/>
    <w:rsid w:val="00315D31"/>
    <w:rsid w:val="00321B68"/>
    <w:rsid w:val="003262A9"/>
    <w:rsid w:val="00333241"/>
    <w:rsid w:val="00335F33"/>
    <w:rsid w:val="00336CD1"/>
    <w:rsid w:val="00342C39"/>
    <w:rsid w:val="00343A48"/>
    <w:rsid w:val="00345800"/>
    <w:rsid w:val="00350EB0"/>
    <w:rsid w:val="003563EF"/>
    <w:rsid w:val="00364D11"/>
    <w:rsid w:val="0036607A"/>
    <w:rsid w:val="0037010A"/>
    <w:rsid w:val="0037464C"/>
    <w:rsid w:val="003763F5"/>
    <w:rsid w:val="00381AA5"/>
    <w:rsid w:val="00383E3C"/>
    <w:rsid w:val="003923DC"/>
    <w:rsid w:val="00396031"/>
    <w:rsid w:val="003976AA"/>
    <w:rsid w:val="003B3228"/>
    <w:rsid w:val="003C03AB"/>
    <w:rsid w:val="003C286E"/>
    <w:rsid w:val="003C4D50"/>
    <w:rsid w:val="003C5ADA"/>
    <w:rsid w:val="003D49F0"/>
    <w:rsid w:val="003E42B8"/>
    <w:rsid w:val="003F5FCA"/>
    <w:rsid w:val="003F7773"/>
    <w:rsid w:val="00403572"/>
    <w:rsid w:val="00410D8E"/>
    <w:rsid w:val="004124FC"/>
    <w:rsid w:val="00414D8B"/>
    <w:rsid w:val="004165DA"/>
    <w:rsid w:val="00424EB8"/>
    <w:rsid w:val="00434CDB"/>
    <w:rsid w:val="004566D8"/>
    <w:rsid w:val="00462F44"/>
    <w:rsid w:val="00465B5B"/>
    <w:rsid w:val="004732A5"/>
    <w:rsid w:val="004853D9"/>
    <w:rsid w:val="0049558E"/>
    <w:rsid w:val="00495680"/>
    <w:rsid w:val="004964F2"/>
    <w:rsid w:val="004A4041"/>
    <w:rsid w:val="004B0643"/>
    <w:rsid w:val="004B1FB1"/>
    <w:rsid w:val="004B31F6"/>
    <w:rsid w:val="004B37CA"/>
    <w:rsid w:val="004B3FA4"/>
    <w:rsid w:val="004B6E47"/>
    <w:rsid w:val="004C0325"/>
    <w:rsid w:val="004C0FFC"/>
    <w:rsid w:val="004D2D7A"/>
    <w:rsid w:val="004D31FA"/>
    <w:rsid w:val="004D36E9"/>
    <w:rsid w:val="004E597E"/>
    <w:rsid w:val="004F4B91"/>
    <w:rsid w:val="004F711E"/>
    <w:rsid w:val="00502C85"/>
    <w:rsid w:val="0050573E"/>
    <w:rsid w:val="00505AF4"/>
    <w:rsid w:val="0052484C"/>
    <w:rsid w:val="00526C36"/>
    <w:rsid w:val="005400EC"/>
    <w:rsid w:val="00560435"/>
    <w:rsid w:val="005646CB"/>
    <w:rsid w:val="005737E7"/>
    <w:rsid w:val="00575E2E"/>
    <w:rsid w:val="00576322"/>
    <w:rsid w:val="005774BA"/>
    <w:rsid w:val="00577C94"/>
    <w:rsid w:val="00581EE9"/>
    <w:rsid w:val="005841C3"/>
    <w:rsid w:val="00585260"/>
    <w:rsid w:val="005861CF"/>
    <w:rsid w:val="005875FB"/>
    <w:rsid w:val="0058767B"/>
    <w:rsid w:val="00587F62"/>
    <w:rsid w:val="005A06BE"/>
    <w:rsid w:val="005A15FF"/>
    <w:rsid w:val="005A376A"/>
    <w:rsid w:val="005A6977"/>
    <w:rsid w:val="005B7443"/>
    <w:rsid w:val="005C20F2"/>
    <w:rsid w:val="005D3985"/>
    <w:rsid w:val="005D3CA7"/>
    <w:rsid w:val="005E4DA2"/>
    <w:rsid w:val="005E74C2"/>
    <w:rsid w:val="005E7E3A"/>
    <w:rsid w:val="005F0808"/>
    <w:rsid w:val="005F1A45"/>
    <w:rsid w:val="005F3F25"/>
    <w:rsid w:val="006006CD"/>
    <w:rsid w:val="0061252F"/>
    <w:rsid w:val="00621150"/>
    <w:rsid w:val="00646952"/>
    <w:rsid w:val="00653002"/>
    <w:rsid w:val="00656BBE"/>
    <w:rsid w:val="00657BF2"/>
    <w:rsid w:val="0066407D"/>
    <w:rsid w:val="006646FD"/>
    <w:rsid w:val="006758D0"/>
    <w:rsid w:val="00676EC0"/>
    <w:rsid w:val="00681DEC"/>
    <w:rsid w:val="006823C6"/>
    <w:rsid w:val="00683DC1"/>
    <w:rsid w:val="00687846"/>
    <w:rsid w:val="006900F3"/>
    <w:rsid w:val="006A587E"/>
    <w:rsid w:val="006A7BCB"/>
    <w:rsid w:val="006C4160"/>
    <w:rsid w:val="006C5F16"/>
    <w:rsid w:val="006D01F0"/>
    <w:rsid w:val="006D172B"/>
    <w:rsid w:val="006E0995"/>
    <w:rsid w:val="006E154E"/>
    <w:rsid w:val="006E5701"/>
    <w:rsid w:val="006E5F16"/>
    <w:rsid w:val="006E7615"/>
    <w:rsid w:val="006F1ECF"/>
    <w:rsid w:val="006F21ED"/>
    <w:rsid w:val="006F6EE5"/>
    <w:rsid w:val="00700681"/>
    <w:rsid w:val="007042A5"/>
    <w:rsid w:val="00710403"/>
    <w:rsid w:val="00712B13"/>
    <w:rsid w:val="00720A49"/>
    <w:rsid w:val="00722937"/>
    <w:rsid w:val="00757EE3"/>
    <w:rsid w:val="00761FC8"/>
    <w:rsid w:val="00767524"/>
    <w:rsid w:val="007704C6"/>
    <w:rsid w:val="00770D71"/>
    <w:rsid w:val="00773F10"/>
    <w:rsid w:val="007762D0"/>
    <w:rsid w:val="007813B4"/>
    <w:rsid w:val="00787681"/>
    <w:rsid w:val="00795FA4"/>
    <w:rsid w:val="007963B2"/>
    <w:rsid w:val="00796F85"/>
    <w:rsid w:val="007A4618"/>
    <w:rsid w:val="007F5391"/>
    <w:rsid w:val="007F67D5"/>
    <w:rsid w:val="00804024"/>
    <w:rsid w:val="008043E1"/>
    <w:rsid w:val="00804BCB"/>
    <w:rsid w:val="00823F2A"/>
    <w:rsid w:val="00855695"/>
    <w:rsid w:val="00864BC6"/>
    <w:rsid w:val="00873F03"/>
    <w:rsid w:val="008774C9"/>
    <w:rsid w:val="00882613"/>
    <w:rsid w:val="0088491D"/>
    <w:rsid w:val="00885319"/>
    <w:rsid w:val="00885745"/>
    <w:rsid w:val="00887137"/>
    <w:rsid w:val="00891000"/>
    <w:rsid w:val="00891436"/>
    <w:rsid w:val="008A48D6"/>
    <w:rsid w:val="008A5ED3"/>
    <w:rsid w:val="008B08C9"/>
    <w:rsid w:val="008B2D2F"/>
    <w:rsid w:val="008B3529"/>
    <w:rsid w:val="008B3BBC"/>
    <w:rsid w:val="008B518D"/>
    <w:rsid w:val="008B6FDC"/>
    <w:rsid w:val="008D03D6"/>
    <w:rsid w:val="008D055B"/>
    <w:rsid w:val="008D29FD"/>
    <w:rsid w:val="008E5C9F"/>
    <w:rsid w:val="008E6C7F"/>
    <w:rsid w:val="008E6DAE"/>
    <w:rsid w:val="008E766A"/>
    <w:rsid w:val="008F5C1E"/>
    <w:rsid w:val="008F76D2"/>
    <w:rsid w:val="009054CD"/>
    <w:rsid w:val="00906EE5"/>
    <w:rsid w:val="0092207A"/>
    <w:rsid w:val="00953843"/>
    <w:rsid w:val="0095748B"/>
    <w:rsid w:val="00960413"/>
    <w:rsid w:val="00981229"/>
    <w:rsid w:val="009815F5"/>
    <w:rsid w:val="009938C6"/>
    <w:rsid w:val="009A2EAB"/>
    <w:rsid w:val="009A4256"/>
    <w:rsid w:val="009C5687"/>
    <w:rsid w:val="009C6C3A"/>
    <w:rsid w:val="009C7BAA"/>
    <w:rsid w:val="009D33DB"/>
    <w:rsid w:val="009D7E4F"/>
    <w:rsid w:val="009E4849"/>
    <w:rsid w:val="009F3194"/>
    <w:rsid w:val="009F383C"/>
    <w:rsid w:val="009F398D"/>
    <w:rsid w:val="009F73A6"/>
    <w:rsid w:val="00A0301A"/>
    <w:rsid w:val="00A238E7"/>
    <w:rsid w:val="00A304DB"/>
    <w:rsid w:val="00A31CB7"/>
    <w:rsid w:val="00A33DB8"/>
    <w:rsid w:val="00A365EE"/>
    <w:rsid w:val="00A42E60"/>
    <w:rsid w:val="00A43FA4"/>
    <w:rsid w:val="00A443F9"/>
    <w:rsid w:val="00A45C19"/>
    <w:rsid w:val="00A475A5"/>
    <w:rsid w:val="00A50226"/>
    <w:rsid w:val="00A509F1"/>
    <w:rsid w:val="00A54DE8"/>
    <w:rsid w:val="00A6512E"/>
    <w:rsid w:val="00A70B03"/>
    <w:rsid w:val="00A72CA4"/>
    <w:rsid w:val="00A778DC"/>
    <w:rsid w:val="00A8372C"/>
    <w:rsid w:val="00A920C9"/>
    <w:rsid w:val="00A97432"/>
    <w:rsid w:val="00AA2711"/>
    <w:rsid w:val="00AA2C7E"/>
    <w:rsid w:val="00AA742C"/>
    <w:rsid w:val="00AB17AA"/>
    <w:rsid w:val="00AC4720"/>
    <w:rsid w:val="00AC6581"/>
    <w:rsid w:val="00AD3470"/>
    <w:rsid w:val="00AF4D40"/>
    <w:rsid w:val="00B05C9D"/>
    <w:rsid w:val="00B11723"/>
    <w:rsid w:val="00B11738"/>
    <w:rsid w:val="00B130F4"/>
    <w:rsid w:val="00B13487"/>
    <w:rsid w:val="00B1492E"/>
    <w:rsid w:val="00B16683"/>
    <w:rsid w:val="00B17D85"/>
    <w:rsid w:val="00B21AE9"/>
    <w:rsid w:val="00B2238E"/>
    <w:rsid w:val="00B3196E"/>
    <w:rsid w:val="00B32CB0"/>
    <w:rsid w:val="00B40DA6"/>
    <w:rsid w:val="00B5053A"/>
    <w:rsid w:val="00B5521B"/>
    <w:rsid w:val="00B604E8"/>
    <w:rsid w:val="00B6339E"/>
    <w:rsid w:val="00B72EC2"/>
    <w:rsid w:val="00B849B2"/>
    <w:rsid w:val="00B857D5"/>
    <w:rsid w:val="00B94B4A"/>
    <w:rsid w:val="00BA0C5D"/>
    <w:rsid w:val="00BB6C79"/>
    <w:rsid w:val="00BC1861"/>
    <w:rsid w:val="00BC7289"/>
    <w:rsid w:val="00BD09A1"/>
    <w:rsid w:val="00BD68E5"/>
    <w:rsid w:val="00BF4E64"/>
    <w:rsid w:val="00BF52AE"/>
    <w:rsid w:val="00C1296D"/>
    <w:rsid w:val="00C143AC"/>
    <w:rsid w:val="00C14E24"/>
    <w:rsid w:val="00C15217"/>
    <w:rsid w:val="00C23C2A"/>
    <w:rsid w:val="00C47DB3"/>
    <w:rsid w:val="00C51C2B"/>
    <w:rsid w:val="00C568B4"/>
    <w:rsid w:val="00C60C90"/>
    <w:rsid w:val="00C65A23"/>
    <w:rsid w:val="00C66BBC"/>
    <w:rsid w:val="00C77E62"/>
    <w:rsid w:val="00C85A92"/>
    <w:rsid w:val="00C91A98"/>
    <w:rsid w:val="00CA05DE"/>
    <w:rsid w:val="00CA3326"/>
    <w:rsid w:val="00CD5CC8"/>
    <w:rsid w:val="00CD5DF3"/>
    <w:rsid w:val="00CE3CF3"/>
    <w:rsid w:val="00CE648B"/>
    <w:rsid w:val="00CF12EC"/>
    <w:rsid w:val="00CF3B20"/>
    <w:rsid w:val="00D01995"/>
    <w:rsid w:val="00D148EB"/>
    <w:rsid w:val="00D14CC8"/>
    <w:rsid w:val="00D17D5D"/>
    <w:rsid w:val="00D21B96"/>
    <w:rsid w:val="00D226D2"/>
    <w:rsid w:val="00D26ED1"/>
    <w:rsid w:val="00D34255"/>
    <w:rsid w:val="00D34B7B"/>
    <w:rsid w:val="00D379D5"/>
    <w:rsid w:val="00D6522F"/>
    <w:rsid w:val="00D705C3"/>
    <w:rsid w:val="00D86E77"/>
    <w:rsid w:val="00D86FB3"/>
    <w:rsid w:val="00D93124"/>
    <w:rsid w:val="00DA3AFD"/>
    <w:rsid w:val="00DA7912"/>
    <w:rsid w:val="00DC2635"/>
    <w:rsid w:val="00DC78E8"/>
    <w:rsid w:val="00DF5313"/>
    <w:rsid w:val="00E11951"/>
    <w:rsid w:val="00E14102"/>
    <w:rsid w:val="00E1415F"/>
    <w:rsid w:val="00E207F1"/>
    <w:rsid w:val="00E27F2E"/>
    <w:rsid w:val="00E36BBB"/>
    <w:rsid w:val="00E410D6"/>
    <w:rsid w:val="00E43539"/>
    <w:rsid w:val="00E43F45"/>
    <w:rsid w:val="00E478A0"/>
    <w:rsid w:val="00E52536"/>
    <w:rsid w:val="00E60202"/>
    <w:rsid w:val="00E604F6"/>
    <w:rsid w:val="00E63E49"/>
    <w:rsid w:val="00E72F73"/>
    <w:rsid w:val="00E82A46"/>
    <w:rsid w:val="00E84E72"/>
    <w:rsid w:val="00E8698B"/>
    <w:rsid w:val="00E8706C"/>
    <w:rsid w:val="00E9792B"/>
    <w:rsid w:val="00EC4D5D"/>
    <w:rsid w:val="00ED0BB3"/>
    <w:rsid w:val="00ED10DB"/>
    <w:rsid w:val="00EE0785"/>
    <w:rsid w:val="00EE1081"/>
    <w:rsid w:val="00EE1BF2"/>
    <w:rsid w:val="00EF0FC4"/>
    <w:rsid w:val="00EF1029"/>
    <w:rsid w:val="00EF2EAF"/>
    <w:rsid w:val="00F03C1C"/>
    <w:rsid w:val="00F1019E"/>
    <w:rsid w:val="00F17A23"/>
    <w:rsid w:val="00F20498"/>
    <w:rsid w:val="00F20637"/>
    <w:rsid w:val="00F22B14"/>
    <w:rsid w:val="00F25184"/>
    <w:rsid w:val="00F34C82"/>
    <w:rsid w:val="00F35D9F"/>
    <w:rsid w:val="00F36FAF"/>
    <w:rsid w:val="00F4325E"/>
    <w:rsid w:val="00F51C70"/>
    <w:rsid w:val="00F60D05"/>
    <w:rsid w:val="00F65674"/>
    <w:rsid w:val="00F6748A"/>
    <w:rsid w:val="00F724C3"/>
    <w:rsid w:val="00F74A77"/>
    <w:rsid w:val="00F7734D"/>
    <w:rsid w:val="00F80784"/>
    <w:rsid w:val="00F807E8"/>
    <w:rsid w:val="00F91E88"/>
    <w:rsid w:val="00F95E80"/>
    <w:rsid w:val="00F968E9"/>
    <w:rsid w:val="00FA5D08"/>
    <w:rsid w:val="00FA69BB"/>
    <w:rsid w:val="00FA7FD6"/>
    <w:rsid w:val="00FC20E2"/>
    <w:rsid w:val="00FD22FA"/>
    <w:rsid w:val="00FD2D33"/>
    <w:rsid w:val="00FE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8B7F9B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uiPriority w:val="99"/>
    <w:rsid w:val="008D29FD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4B1F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1B77FCB-E6AD-417F-8195-8319ABE9083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8630D-8213-4C78-9B0A-5D48DDB6B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</TotalTime>
  <Pages>1</Pages>
  <Words>290</Words>
  <Characters>2211</Characters>
  <Application>Microsoft Office Word</Application>
  <DocSecurity>0</DocSecurity>
  <Lines>18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Rimutė Grušienė</cp:lastModifiedBy>
  <cp:revision>4</cp:revision>
  <cp:lastPrinted>2026-02-23T12:17:00Z</cp:lastPrinted>
  <dcterms:created xsi:type="dcterms:W3CDTF">2026-03-26T14:47:00Z</dcterms:created>
  <dcterms:modified xsi:type="dcterms:W3CDTF">2026-03-27T06:04:00Z</dcterms:modified>
</cp:coreProperties>
</file>