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13A2" w14:textId="77777777"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14:paraId="0AD01183" w14:textId="77777777" w:rsidR="00310AC5" w:rsidRDefault="002F1576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 wp14:anchorId="13AA76CF" wp14:editId="207B9F99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C722E" w14:textId="77777777" w:rsidR="00497A44" w:rsidRDefault="00497A44">
      <w:pPr>
        <w:jc w:val="center"/>
        <w:rPr>
          <w:rFonts w:ascii="Times New Roman" w:hAnsi="Times New Roman"/>
          <w:b/>
        </w:rPr>
      </w:pPr>
    </w:p>
    <w:p w14:paraId="08F53345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1BC888D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</w:p>
    <w:p w14:paraId="78CF62AF" w14:textId="77777777" w:rsidR="008A05BF" w:rsidRPr="00902E66" w:rsidRDefault="008A05BF" w:rsidP="009E73CA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ĮSAKYMAS</w:t>
      </w:r>
    </w:p>
    <w:p w14:paraId="4709CF22" w14:textId="78DA7A03" w:rsidR="008A05BF" w:rsidRPr="00902E66" w:rsidRDefault="00925FE4" w:rsidP="009E73CA">
      <w:pPr>
        <w:jc w:val="center"/>
        <w:outlineLvl w:val="8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DĖL</w:t>
      </w:r>
      <w:r w:rsidR="00D92EA4" w:rsidRPr="00902E66">
        <w:rPr>
          <w:rFonts w:ascii="Times New Roman" w:hAnsi="Times New Roman"/>
          <w:b/>
          <w:szCs w:val="24"/>
        </w:rPr>
        <w:t xml:space="preserve"> RAJONO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D92EA4" w:rsidRPr="00902E66">
        <w:rPr>
          <w:rFonts w:ascii="Times New Roman" w:hAnsi="Times New Roman"/>
          <w:b/>
          <w:szCs w:val="24"/>
        </w:rPr>
        <w:t>SAVIVALDYBĖS ADMINI</w:t>
      </w:r>
      <w:r w:rsidR="00994C19" w:rsidRPr="00902E66">
        <w:rPr>
          <w:rFonts w:ascii="Times New Roman" w:hAnsi="Times New Roman"/>
          <w:b/>
          <w:szCs w:val="24"/>
        </w:rPr>
        <w:t>S</w:t>
      </w:r>
      <w:r w:rsidR="00D92EA4" w:rsidRPr="00902E66">
        <w:rPr>
          <w:rFonts w:ascii="Times New Roman" w:hAnsi="Times New Roman"/>
          <w:b/>
          <w:szCs w:val="24"/>
        </w:rPr>
        <w:t>TRACIJOS DIREKTORIAUS</w:t>
      </w:r>
      <w:r w:rsidRPr="00902E66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20</w:t>
      </w:r>
      <w:r w:rsidR="00287CEF">
        <w:rPr>
          <w:rFonts w:ascii="Times New Roman" w:hAnsi="Times New Roman"/>
          <w:b/>
          <w:szCs w:val="24"/>
        </w:rPr>
        <w:t>2</w:t>
      </w:r>
      <w:r w:rsidR="00DB3A10">
        <w:rPr>
          <w:rFonts w:ascii="Times New Roman" w:hAnsi="Times New Roman"/>
          <w:b/>
          <w:szCs w:val="24"/>
        </w:rPr>
        <w:t>5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M.</w:t>
      </w:r>
      <w:r w:rsidR="00FE02B7">
        <w:rPr>
          <w:rFonts w:ascii="Times New Roman" w:hAnsi="Times New Roman"/>
          <w:b/>
          <w:szCs w:val="24"/>
        </w:rPr>
        <w:t xml:space="preserve">                 </w:t>
      </w:r>
      <w:r w:rsidR="00DB3A10">
        <w:rPr>
          <w:rFonts w:ascii="Times New Roman" w:hAnsi="Times New Roman"/>
          <w:b/>
          <w:szCs w:val="24"/>
        </w:rPr>
        <w:t>RUGSĖJO 24</w:t>
      </w:r>
      <w:r w:rsidR="00E36EAE">
        <w:rPr>
          <w:rFonts w:ascii="Times New Roman" w:hAnsi="Times New Roman"/>
          <w:b/>
          <w:szCs w:val="24"/>
        </w:rPr>
        <w:t xml:space="preserve"> </w:t>
      </w:r>
      <w:r w:rsidR="004D0A13">
        <w:rPr>
          <w:rFonts w:ascii="Times New Roman" w:hAnsi="Times New Roman"/>
          <w:b/>
          <w:szCs w:val="24"/>
        </w:rPr>
        <w:t>D</w:t>
      </w:r>
      <w:r w:rsidR="00423E28" w:rsidRPr="00902E66">
        <w:rPr>
          <w:rFonts w:ascii="Times New Roman" w:hAnsi="Times New Roman"/>
          <w:b/>
          <w:szCs w:val="24"/>
        </w:rPr>
        <w:t>. ĮSAKYMO NR. AT-</w:t>
      </w:r>
      <w:r w:rsidR="00DB3A10">
        <w:rPr>
          <w:rFonts w:ascii="Times New Roman" w:hAnsi="Times New Roman"/>
          <w:b/>
          <w:szCs w:val="24"/>
        </w:rPr>
        <w:t>591</w:t>
      </w:r>
      <w:r w:rsidR="00423E28" w:rsidRPr="00902E66">
        <w:rPr>
          <w:rFonts w:ascii="Times New Roman" w:hAnsi="Times New Roman"/>
          <w:b/>
          <w:szCs w:val="24"/>
        </w:rPr>
        <w:t xml:space="preserve"> </w:t>
      </w:r>
      <w:r w:rsidR="00497A44" w:rsidRPr="00902E66">
        <w:rPr>
          <w:rFonts w:ascii="Times New Roman" w:hAnsi="Times New Roman"/>
          <w:b/>
          <w:szCs w:val="24"/>
        </w:rPr>
        <w:t>„</w:t>
      </w:r>
      <w:r w:rsidR="00497A44" w:rsidRPr="00902E66">
        <w:rPr>
          <w:rFonts w:ascii="Times New Roman" w:hAnsi="Times New Roman"/>
          <w:b/>
          <w:caps/>
          <w:szCs w:val="24"/>
        </w:rPr>
        <w:t>Dėl bendrojo ugdymo mokyklų</w:t>
      </w:r>
      <w:r w:rsidR="009E73CA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>ir Gelgaudiškio „Šaltinio“ ugdymo centro mokinių vežiojimo į (iš) mokyklas 20</w:t>
      </w:r>
      <w:r w:rsidR="00287CEF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5</w:t>
      </w:r>
      <w:r w:rsidR="0031215F">
        <w:rPr>
          <w:rFonts w:ascii="Times New Roman" w:hAnsi="Times New Roman"/>
          <w:b/>
          <w:caps/>
          <w:szCs w:val="24"/>
        </w:rPr>
        <w:t>–</w:t>
      </w:r>
      <w:r w:rsidR="00497A44" w:rsidRPr="00902E66">
        <w:rPr>
          <w:rFonts w:ascii="Times New Roman" w:hAnsi="Times New Roman"/>
          <w:b/>
          <w:caps/>
          <w:szCs w:val="24"/>
        </w:rPr>
        <w:t>20</w:t>
      </w:r>
      <w:r w:rsidR="002F1576" w:rsidRPr="00902E66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6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 m.m. maršrutų </w:t>
      </w:r>
      <w:r w:rsidR="00C71EB6" w:rsidRPr="00902E66">
        <w:rPr>
          <w:rFonts w:ascii="Times New Roman" w:hAnsi="Times New Roman"/>
          <w:b/>
          <w:caps/>
          <w:szCs w:val="24"/>
        </w:rPr>
        <w:t>PA</w:t>
      </w:r>
      <w:r w:rsidR="00497A44" w:rsidRPr="00902E66">
        <w:rPr>
          <w:rFonts w:ascii="Times New Roman" w:hAnsi="Times New Roman"/>
          <w:b/>
          <w:caps/>
          <w:szCs w:val="24"/>
        </w:rPr>
        <w:t>tvirtinimo</w:t>
      </w:r>
      <w:r w:rsidR="00497A44" w:rsidRPr="00902E66">
        <w:rPr>
          <w:rFonts w:ascii="Times New Roman" w:hAnsi="Times New Roman"/>
          <w:b/>
          <w:szCs w:val="24"/>
        </w:rPr>
        <w:t>“</w:t>
      </w:r>
      <w:r w:rsidR="00423E28" w:rsidRPr="00902E66">
        <w:rPr>
          <w:rFonts w:ascii="Times New Roman" w:hAnsi="Times New Roman"/>
          <w:b/>
          <w:szCs w:val="24"/>
        </w:rPr>
        <w:t xml:space="preserve"> PAKEITIMO</w:t>
      </w:r>
    </w:p>
    <w:p w14:paraId="5E5C130E" w14:textId="77777777" w:rsidR="008A05BF" w:rsidRPr="00902E66" w:rsidRDefault="008A05BF" w:rsidP="00497A44">
      <w:pPr>
        <w:spacing w:line="360" w:lineRule="auto"/>
        <w:rPr>
          <w:rFonts w:ascii="Times New Roman" w:hAnsi="Times New Roman"/>
          <w:szCs w:val="24"/>
        </w:rPr>
      </w:pPr>
    </w:p>
    <w:p w14:paraId="0D53F9C6" w14:textId="3501FA17" w:rsidR="008A05BF" w:rsidRPr="00902E66" w:rsidRDefault="00283DE7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20</w:t>
      </w:r>
      <w:r w:rsidR="00CB4531">
        <w:rPr>
          <w:rFonts w:ascii="Times New Roman" w:hAnsi="Times New Roman"/>
          <w:szCs w:val="24"/>
        </w:rPr>
        <w:t>2</w:t>
      </w:r>
      <w:r w:rsidR="001D7646">
        <w:rPr>
          <w:rFonts w:ascii="Times New Roman" w:hAnsi="Times New Roman"/>
          <w:szCs w:val="24"/>
        </w:rPr>
        <w:t>6</w:t>
      </w:r>
      <w:r w:rsidR="008A05BF" w:rsidRPr="00902E66">
        <w:rPr>
          <w:rFonts w:ascii="Times New Roman" w:hAnsi="Times New Roman"/>
          <w:szCs w:val="24"/>
        </w:rPr>
        <w:t xml:space="preserve"> m. </w:t>
      </w:r>
      <w:r w:rsidR="001D7646">
        <w:rPr>
          <w:rFonts w:ascii="Times New Roman" w:hAnsi="Times New Roman"/>
          <w:szCs w:val="24"/>
        </w:rPr>
        <w:t>balandžio</w:t>
      </w:r>
      <w:r w:rsidR="004D5438" w:rsidRPr="00902E66">
        <w:rPr>
          <w:rFonts w:ascii="Times New Roman" w:hAnsi="Times New Roman"/>
          <w:color w:val="000000"/>
          <w:szCs w:val="24"/>
        </w:rPr>
        <w:t xml:space="preserve"> </w:t>
      </w:r>
      <w:r w:rsidR="008A05BF" w:rsidRPr="00902E66">
        <w:rPr>
          <w:rFonts w:ascii="Times New Roman" w:hAnsi="Times New Roman"/>
          <w:color w:val="FF6600"/>
          <w:szCs w:val="24"/>
        </w:rPr>
        <w:t xml:space="preserve"> </w:t>
      </w:r>
      <w:r w:rsidR="008A05BF" w:rsidRPr="00902E66">
        <w:rPr>
          <w:rFonts w:ascii="Times New Roman" w:hAnsi="Times New Roman"/>
          <w:szCs w:val="24"/>
        </w:rPr>
        <w:t>d. Nr.AT-</w:t>
      </w:r>
      <w:r w:rsidR="00310AC5" w:rsidRPr="00902E66">
        <w:rPr>
          <w:rFonts w:ascii="Times New Roman" w:hAnsi="Times New Roman"/>
          <w:szCs w:val="24"/>
        </w:rPr>
        <w:t xml:space="preserve"> </w:t>
      </w:r>
    </w:p>
    <w:p w14:paraId="69A1D3CE" w14:textId="77777777" w:rsidR="00497A44" w:rsidRPr="00902E66" w:rsidRDefault="00320513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Šakiai</w:t>
      </w:r>
    </w:p>
    <w:p w14:paraId="00476C7E" w14:textId="22528F4F" w:rsidR="008A05BF" w:rsidRPr="00A62854" w:rsidRDefault="00DB3A10" w:rsidP="00497A4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497A44" w:rsidRPr="00A62854">
        <w:rPr>
          <w:rFonts w:ascii="Times New Roman" w:hAnsi="Times New Roman"/>
          <w:szCs w:val="24"/>
        </w:rPr>
        <w:t xml:space="preserve">tsižvelgdamas į </w:t>
      </w:r>
      <w:r w:rsidR="006E0829">
        <w:rPr>
          <w:rFonts w:ascii="Times New Roman" w:hAnsi="Times New Roman"/>
          <w:szCs w:val="24"/>
        </w:rPr>
        <w:t>Panemunių mokyklos-daugiafunkcio centro</w:t>
      </w:r>
      <w:r>
        <w:rPr>
          <w:rFonts w:ascii="Times New Roman" w:hAnsi="Times New Roman"/>
          <w:szCs w:val="24"/>
        </w:rPr>
        <w:t xml:space="preserve"> </w:t>
      </w:r>
      <w:r w:rsidR="0053339F">
        <w:rPr>
          <w:rFonts w:ascii="Times New Roman" w:hAnsi="Times New Roman"/>
          <w:szCs w:val="24"/>
        </w:rPr>
        <w:t>202</w:t>
      </w:r>
      <w:r w:rsidR="001D7646">
        <w:rPr>
          <w:rFonts w:ascii="Times New Roman" w:hAnsi="Times New Roman"/>
          <w:szCs w:val="24"/>
        </w:rPr>
        <w:t>6</w:t>
      </w:r>
      <w:r w:rsidR="0053339F">
        <w:rPr>
          <w:rFonts w:ascii="Times New Roman" w:hAnsi="Times New Roman"/>
          <w:szCs w:val="24"/>
        </w:rPr>
        <w:t xml:space="preserve"> m. </w:t>
      </w:r>
      <w:r w:rsidR="001D7646">
        <w:rPr>
          <w:rFonts w:ascii="Times New Roman" w:hAnsi="Times New Roman"/>
          <w:szCs w:val="24"/>
        </w:rPr>
        <w:t>kovo 31</w:t>
      </w:r>
      <w:r w:rsidR="0053339F">
        <w:rPr>
          <w:rFonts w:ascii="Times New Roman" w:hAnsi="Times New Roman"/>
          <w:szCs w:val="24"/>
        </w:rPr>
        <w:t xml:space="preserve"> d.</w:t>
      </w:r>
      <w:r w:rsidR="009508E9">
        <w:rPr>
          <w:rFonts w:ascii="Times New Roman" w:hAnsi="Times New Roman"/>
          <w:szCs w:val="24"/>
        </w:rPr>
        <w:t xml:space="preserve"> prašymą</w:t>
      </w:r>
      <w:r w:rsidR="005333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Nr. </w:t>
      </w:r>
      <w:r w:rsidR="006E0829">
        <w:rPr>
          <w:rFonts w:ascii="Times New Roman" w:hAnsi="Times New Roman"/>
          <w:szCs w:val="24"/>
        </w:rPr>
        <w:t>S-</w:t>
      </w:r>
      <w:r w:rsidR="001D7646">
        <w:rPr>
          <w:rFonts w:ascii="Times New Roman" w:hAnsi="Times New Roman"/>
          <w:szCs w:val="24"/>
        </w:rPr>
        <w:t>4</w:t>
      </w:r>
      <w:r w:rsidR="006E0829">
        <w:rPr>
          <w:rFonts w:ascii="Times New Roman" w:hAnsi="Times New Roman"/>
          <w:szCs w:val="24"/>
        </w:rPr>
        <w:t>7</w:t>
      </w:r>
      <w:r w:rsidR="0031215F">
        <w:rPr>
          <w:rFonts w:ascii="Times New Roman" w:hAnsi="Times New Roman"/>
          <w:szCs w:val="24"/>
        </w:rPr>
        <w:t>,</w:t>
      </w:r>
    </w:p>
    <w:p w14:paraId="4F19CB67" w14:textId="059FEDAB" w:rsidR="00844F38" w:rsidRPr="0053339F" w:rsidRDefault="00E72775" w:rsidP="0053339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p</w:t>
      </w:r>
      <w:r w:rsidR="00B74056">
        <w:rPr>
          <w:rFonts w:ascii="Times New Roman" w:hAnsi="Times New Roman"/>
          <w:spacing w:val="60"/>
          <w:szCs w:val="24"/>
        </w:rPr>
        <w:t>akeičiu</w:t>
      </w:r>
      <w:r>
        <w:rPr>
          <w:rFonts w:ascii="Times New Roman" w:hAnsi="Times New Roman"/>
          <w:szCs w:val="24"/>
        </w:rPr>
        <w:t xml:space="preserve"> </w:t>
      </w:r>
      <w:r w:rsidR="008B5A42">
        <w:rPr>
          <w:rFonts w:ascii="Times New Roman" w:hAnsi="Times New Roman"/>
          <w:szCs w:val="24"/>
        </w:rPr>
        <w:t>B</w:t>
      </w:r>
      <w:r w:rsidR="008B5A42" w:rsidRPr="00A62854">
        <w:rPr>
          <w:rFonts w:ascii="Times New Roman" w:hAnsi="Times New Roman"/>
          <w:szCs w:val="24"/>
        </w:rPr>
        <w:t>endrojo ugdymo mokyklų ir Gelgaudiškio „Šaltinio“ ugdymo centro mokinių vežiojimo į (iš) mokyklas 202</w:t>
      </w:r>
      <w:r w:rsidR="008B5A42">
        <w:rPr>
          <w:rFonts w:ascii="Times New Roman" w:hAnsi="Times New Roman"/>
          <w:szCs w:val="24"/>
        </w:rPr>
        <w:t>5</w:t>
      </w:r>
      <w:r w:rsidR="0031215F">
        <w:rPr>
          <w:rFonts w:ascii="Times New Roman" w:hAnsi="Times New Roman"/>
          <w:szCs w:val="24"/>
        </w:rPr>
        <w:t>–</w:t>
      </w:r>
      <w:r w:rsidR="008B5A42" w:rsidRPr="00A62854">
        <w:rPr>
          <w:rFonts w:ascii="Times New Roman" w:hAnsi="Times New Roman"/>
          <w:szCs w:val="24"/>
        </w:rPr>
        <w:t>202</w:t>
      </w:r>
      <w:r w:rsidR="008B5A42">
        <w:rPr>
          <w:rFonts w:ascii="Times New Roman" w:hAnsi="Times New Roman"/>
          <w:szCs w:val="24"/>
        </w:rPr>
        <w:t>6</w:t>
      </w:r>
      <w:r w:rsidR="008B5A42" w:rsidRPr="00A62854">
        <w:rPr>
          <w:rFonts w:ascii="Times New Roman" w:hAnsi="Times New Roman"/>
          <w:szCs w:val="24"/>
        </w:rPr>
        <w:t xml:space="preserve"> m. m. maršrut</w:t>
      </w:r>
      <w:r w:rsidR="008B5A42">
        <w:rPr>
          <w:rFonts w:ascii="Times New Roman" w:hAnsi="Times New Roman"/>
          <w:szCs w:val="24"/>
        </w:rPr>
        <w:t xml:space="preserve">us, patvirtintus </w:t>
      </w:r>
      <w:r w:rsidR="00B76560">
        <w:rPr>
          <w:rFonts w:ascii="Times New Roman" w:hAnsi="Times New Roman"/>
          <w:szCs w:val="24"/>
        </w:rPr>
        <w:t>Šakių rajono</w:t>
      </w:r>
      <w:r w:rsidR="00423E28" w:rsidRPr="00A62854">
        <w:rPr>
          <w:rFonts w:ascii="Times New Roman" w:hAnsi="Times New Roman"/>
          <w:szCs w:val="24"/>
        </w:rPr>
        <w:t xml:space="preserve"> savivaldybės admin</w:t>
      </w:r>
      <w:r w:rsidR="00497A44" w:rsidRPr="00A62854">
        <w:rPr>
          <w:rFonts w:ascii="Times New Roman" w:hAnsi="Times New Roman"/>
          <w:szCs w:val="24"/>
        </w:rPr>
        <w:t>istracijos direktoriaus</w:t>
      </w:r>
      <w:r w:rsidR="001311D9" w:rsidRPr="00A62854">
        <w:rPr>
          <w:rFonts w:ascii="Times New Roman" w:hAnsi="Times New Roman"/>
          <w:szCs w:val="24"/>
        </w:rPr>
        <w:t xml:space="preserve"> </w:t>
      </w:r>
      <w:r w:rsidR="00902E66" w:rsidRPr="00A62854">
        <w:rPr>
          <w:rFonts w:ascii="Times New Roman" w:hAnsi="Times New Roman"/>
          <w:szCs w:val="24"/>
        </w:rPr>
        <w:t xml:space="preserve"> </w:t>
      </w:r>
      <w:r w:rsidR="00B76560" w:rsidRPr="00A62854">
        <w:rPr>
          <w:rFonts w:ascii="Times New Roman" w:hAnsi="Times New Roman"/>
          <w:szCs w:val="24"/>
        </w:rPr>
        <w:t>202</w:t>
      </w:r>
      <w:r w:rsidR="00B76560">
        <w:rPr>
          <w:rFonts w:ascii="Times New Roman" w:hAnsi="Times New Roman"/>
          <w:szCs w:val="24"/>
        </w:rPr>
        <w:t>5</w:t>
      </w:r>
      <w:r w:rsidR="00B76560" w:rsidRPr="00A62854">
        <w:rPr>
          <w:rFonts w:ascii="Times New Roman" w:hAnsi="Times New Roman"/>
          <w:szCs w:val="24"/>
        </w:rPr>
        <w:t xml:space="preserve"> m. </w:t>
      </w:r>
      <w:r w:rsidR="00B76560">
        <w:rPr>
          <w:rFonts w:ascii="Times New Roman" w:hAnsi="Times New Roman"/>
          <w:szCs w:val="24"/>
        </w:rPr>
        <w:t>rugsėjo 24</w:t>
      </w:r>
      <w:r w:rsidR="00B76560" w:rsidRPr="00A62854">
        <w:rPr>
          <w:rFonts w:ascii="Times New Roman" w:hAnsi="Times New Roman"/>
          <w:szCs w:val="24"/>
        </w:rPr>
        <w:t xml:space="preserve"> d. </w:t>
      </w:r>
      <w:r w:rsidR="00902E66" w:rsidRPr="00A62854">
        <w:rPr>
          <w:rFonts w:ascii="Times New Roman" w:hAnsi="Times New Roman"/>
          <w:szCs w:val="24"/>
        </w:rPr>
        <w:t xml:space="preserve"> </w:t>
      </w:r>
      <w:r w:rsidR="00B76560">
        <w:rPr>
          <w:rFonts w:ascii="Times New Roman" w:hAnsi="Times New Roman"/>
          <w:szCs w:val="24"/>
        </w:rPr>
        <w:t>įsakymu</w:t>
      </w:r>
      <w:r w:rsidR="00902E66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Nr.</w:t>
      </w:r>
      <w:r w:rsidR="001311D9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AT-</w:t>
      </w:r>
      <w:r w:rsidR="00DB3A10">
        <w:rPr>
          <w:rFonts w:ascii="Times New Roman" w:hAnsi="Times New Roman"/>
          <w:szCs w:val="24"/>
        </w:rPr>
        <w:t>591</w:t>
      </w:r>
      <w:r w:rsidR="00423E28" w:rsidRPr="00A62854">
        <w:rPr>
          <w:rFonts w:ascii="Times New Roman" w:hAnsi="Times New Roman"/>
          <w:szCs w:val="24"/>
        </w:rPr>
        <w:t xml:space="preserve"> „Dėl bendrojo </w:t>
      </w:r>
      <w:r w:rsidR="001311D9" w:rsidRPr="00A62854">
        <w:rPr>
          <w:rFonts w:ascii="Times New Roman" w:hAnsi="Times New Roman"/>
          <w:szCs w:val="24"/>
        </w:rPr>
        <w:t>ugdymo mokyklų ir Gelgaudiškio „Šaltinio“</w:t>
      </w:r>
      <w:r w:rsidR="00423E28" w:rsidRPr="00A62854">
        <w:rPr>
          <w:rFonts w:ascii="Times New Roman" w:hAnsi="Times New Roman"/>
          <w:szCs w:val="24"/>
        </w:rPr>
        <w:t xml:space="preserve"> ugdymo centro mokinių vežiojimo į (iš) mokyklas 20</w:t>
      </w:r>
      <w:r w:rsidR="00287CEF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31215F">
        <w:rPr>
          <w:rFonts w:ascii="Times New Roman" w:hAnsi="Times New Roman"/>
          <w:szCs w:val="24"/>
        </w:rPr>
        <w:t>–</w:t>
      </w:r>
      <w:r w:rsidR="00423E28" w:rsidRPr="00A62854">
        <w:rPr>
          <w:rFonts w:ascii="Times New Roman" w:hAnsi="Times New Roman"/>
          <w:szCs w:val="24"/>
        </w:rPr>
        <w:t>20</w:t>
      </w:r>
      <w:r w:rsidR="002F1576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6</w:t>
      </w:r>
      <w:r w:rsidR="00423E28" w:rsidRPr="00A62854">
        <w:rPr>
          <w:rFonts w:ascii="Times New Roman" w:hAnsi="Times New Roman"/>
          <w:szCs w:val="24"/>
        </w:rPr>
        <w:t xml:space="preserve"> m.</w:t>
      </w:r>
      <w:r w:rsidR="00D149B7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 xml:space="preserve">m. maršrutų </w:t>
      </w:r>
      <w:r w:rsidR="004D5438" w:rsidRPr="00A62854">
        <w:rPr>
          <w:rFonts w:ascii="Times New Roman" w:hAnsi="Times New Roman"/>
          <w:szCs w:val="24"/>
        </w:rPr>
        <w:t>pa</w:t>
      </w:r>
      <w:r w:rsidR="00423E28" w:rsidRPr="00A62854">
        <w:rPr>
          <w:rFonts w:ascii="Times New Roman" w:hAnsi="Times New Roman"/>
          <w:szCs w:val="24"/>
        </w:rPr>
        <w:t>tvirtinimo“</w:t>
      </w:r>
      <w:r w:rsidR="0031215F">
        <w:rPr>
          <w:rFonts w:ascii="Times New Roman" w:hAnsi="Times New Roman"/>
          <w:szCs w:val="24"/>
        </w:rPr>
        <w:t>, –</w:t>
      </w:r>
      <w:r w:rsidR="005A722D">
        <w:rPr>
          <w:rFonts w:ascii="Times New Roman" w:hAnsi="Times New Roman"/>
          <w:szCs w:val="24"/>
        </w:rPr>
        <w:t xml:space="preserve"> papildau</w:t>
      </w:r>
      <w:r w:rsidR="0053339F">
        <w:rPr>
          <w:rFonts w:ascii="Times New Roman" w:hAnsi="Times New Roman"/>
          <w:szCs w:val="24"/>
        </w:rPr>
        <w:t xml:space="preserve"> </w:t>
      </w:r>
      <w:r w:rsidR="00423E28" w:rsidRPr="0053339F">
        <w:rPr>
          <w:rFonts w:ascii="Times New Roman" w:hAnsi="Times New Roman"/>
          <w:szCs w:val="24"/>
        </w:rPr>
        <w:t>priedo dal</w:t>
      </w:r>
      <w:r w:rsidR="006E0829">
        <w:rPr>
          <w:rFonts w:ascii="Times New Roman" w:hAnsi="Times New Roman"/>
          <w:szCs w:val="24"/>
        </w:rPr>
        <w:t>į</w:t>
      </w:r>
      <w:r w:rsidR="00497A44" w:rsidRPr="0053339F">
        <w:rPr>
          <w:rFonts w:ascii="Times New Roman" w:hAnsi="Times New Roman"/>
          <w:szCs w:val="24"/>
        </w:rPr>
        <w:t xml:space="preserve"> </w:t>
      </w:r>
      <w:r w:rsidR="00287CEF" w:rsidRPr="0053339F">
        <w:rPr>
          <w:rFonts w:ascii="Times New Roman" w:hAnsi="Times New Roman"/>
          <w:szCs w:val="24"/>
        </w:rPr>
        <w:t>„</w:t>
      </w:r>
      <w:r w:rsidR="006E0829">
        <w:rPr>
          <w:rFonts w:ascii="Times New Roman" w:hAnsi="Times New Roman"/>
          <w:szCs w:val="24"/>
        </w:rPr>
        <w:t xml:space="preserve">Panemunių mokyklos-daugiafunkcio centro </w:t>
      </w:r>
      <w:r w:rsidR="001D7646">
        <w:rPr>
          <w:rFonts w:ascii="Times New Roman" w:hAnsi="Times New Roman"/>
          <w:szCs w:val="24"/>
        </w:rPr>
        <w:t>Lekėčių</w:t>
      </w:r>
      <w:r w:rsidR="006E0829">
        <w:rPr>
          <w:rFonts w:ascii="Times New Roman" w:hAnsi="Times New Roman"/>
          <w:szCs w:val="24"/>
        </w:rPr>
        <w:t xml:space="preserve"> skyrius</w:t>
      </w:r>
      <w:r w:rsidR="00D00DE5">
        <w:rPr>
          <w:rFonts w:ascii="Times New Roman" w:hAnsi="Times New Roman"/>
          <w:szCs w:val="24"/>
        </w:rPr>
        <w:t>“</w:t>
      </w:r>
      <w:r w:rsidR="006E0829">
        <w:rPr>
          <w:rFonts w:ascii="Times New Roman" w:hAnsi="Times New Roman"/>
          <w:szCs w:val="24"/>
        </w:rPr>
        <w:t xml:space="preserve"> nauj</w:t>
      </w:r>
      <w:r w:rsidR="001D7646">
        <w:rPr>
          <w:rFonts w:ascii="Times New Roman" w:hAnsi="Times New Roman"/>
          <w:szCs w:val="24"/>
        </w:rPr>
        <w:t>ais</w:t>
      </w:r>
      <w:r w:rsidR="006E0829">
        <w:rPr>
          <w:rFonts w:ascii="Times New Roman" w:hAnsi="Times New Roman"/>
          <w:szCs w:val="24"/>
        </w:rPr>
        <w:t xml:space="preserve"> maršrut</w:t>
      </w:r>
      <w:r w:rsidR="001D7646">
        <w:rPr>
          <w:rFonts w:ascii="Times New Roman" w:hAnsi="Times New Roman"/>
          <w:szCs w:val="24"/>
        </w:rPr>
        <w:t>ais</w:t>
      </w:r>
      <w:r w:rsidR="006E0829">
        <w:rPr>
          <w:rFonts w:ascii="Times New Roman" w:hAnsi="Times New Roman"/>
          <w:szCs w:val="24"/>
        </w:rPr>
        <w:t xml:space="preserve"> Nr.</w:t>
      </w:r>
      <w:r w:rsidR="0031215F">
        <w:rPr>
          <w:rFonts w:ascii="Times New Roman" w:hAnsi="Times New Roman"/>
          <w:szCs w:val="24"/>
        </w:rPr>
        <w:t xml:space="preserve"> </w:t>
      </w:r>
      <w:r w:rsidR="001D7646">
        <w:rPr>
          <w:rFonts w:ascii="Times New Roman" w:hAnsi="Times New Roman"/>
          <w:szCs w:val="24"/>
        </w:rPr>
        <w:t>6 ir Nr.</w:t>
      </w:r>
      <w:r w:rsidR="0031215F">
        <w:rPr>
          <w:rFonts w:ascii="Times New Roman" w:hAnsi="Times New Roman"/>
          <w:szCs w:val="24"/>
        </w:rPr>
        <w:t xml:space="preserve"> </w:t>
      </w:r>
      <w:r w:rsidR="001D7646">
        <w:rPr>
          <w:rFonts w:ascii="Times New Roman" w:hAnsi="Times New Roman"/>
          <w:szCs w:val="24"/>
        </w:rPr>
        <w:t>7</w:t>
      </w:r>
      <w:r w:rsidR="005A722D">
        <w:rPr>
          <w:rFonts w:ascii="Times New Roman" w:hAnsi="Times New Roman"/>
          <w:szCs w:val="24"/>
        </w:rPr>
        <w:t xml:space="preserve"> ir juos išdėstau taip</w:t>
      </w:r>
      <w:r w:rsidR="00423E28" w:rsidRPr="0053339F">
        <w:rPr>
          <w:rFonts w:ascii="Times New Roman" w:hAnsi="Times New Roman"/>
          <w:szCs w:val="24"/>
        </w:rPr>
        <w:t>:</w:t>
      </w:r>
      <w:r w:rsidR="002F1576" w:rsidRPr="0053339F">
        <w:rPr>
          <w:rFonts w:ascii="Times New Roman" w:hAnsi="Times New Roman"/>
          <w:szCs w:val="24"/>
        </w:rPr>
        <w:t xml:space="preserve"> </w:t>
      </w:r>
    </w:p>
    <w:p w14:paraId="35380F97" w14:textId="5457821A" w:rsidR="00A80BB7" w:rsidRPr="009C0A87" w:rsidRDefault="00DB3A10" w:rsidP="00207CCB">
      <w:pPr>
        <w:rPr>
          <w:rFonts w:ascii="Times New Roman" w:hAnsi="Times New Roman"/>
          <w:b/>
          <w:szCs w:val="24"/>
        </w:rPr>
      </w:pPr>
      <w:r>
        <w:rPr>
          <w:bCs/>
          <w:sz w:val="22"/>
          <w:szCs w:val="22"/>
        </w:rPr>
        <w:t>„</w:t>
      </w:r>
      <w:r w:rsidR="00A80BB7" w:rsidRPr="009C0A87">
        <w:rPr>
          <w:rFonts w:ascii="Times New Roman" w:hAnsi="Times New Roman"/>
          <w:bCs/>
          <w:szCs w:val="24"/>
        </w:rPr>
        <w:t xml:space="preserve">Maršrutas Nr. </w:t>
      </w:r>
      <w:r w:rsidR="001D7646">
        <w:rPr>
          <w:rFonts w:ascii="Times New Roman" w:hAnsi="Times New Roman"/>
          <w:bCs/>
          <w:szCs w:val="24"/>
        </w:rPr>
        <w:t>6</w:t>
      </w:r>
      <w:r w:rsidR="00A80BB7" w:rsidRPr="009C0A87">
        <w:rPr>
          <w:rFonts w:ascii="Times New Roman" w:hAnsi="Times New Roman"/>
          <w:b/>
          <w:szCs w:val="24"/>
        </w:rPr>
        <w:t xml:space="preserve"> </w:t>
      </w:r>
    </w:p>
    <w:p w14:paraId="468AAF8A" w14:textId="44DEBDF0" w:rsidR="006E0829" w:rsidRPr="006E0829" w:rsidRDefault="001D7646" w:rsidP="006E082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Lekėčiai</w:t>
      </w:r>
      <w:r w:rsidR="0031215F">
        <w:rPr>
          <w:rFonts w:ascii="Times New Roman" w:hAnsi="Times New Roman"/>
          <w:b/>
          <w:bCs/>
          <w:szCs w:val="24"/>
        </w:rPr>
        <w:t>–</w:t>
      </w:r>
      <w:proofErr w:type="spellStart"/>
      <w:r>
        <w:rPr>
          <w:rFonts w:ascii="Times New Roman" w:hAnsi="Times New Roman"/>
          <w:b/>
          <w:bCs/>
          <w:szCs w:val="24"/>
        </w:rPr>
        <w:t>Jagėliškiai</w:t>
      </w:r>
      <w:proofErr w:type="spellEnd"/>
      <w:r w:rsidR="0031215F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Lekėčiai</w:t>
      </w:r>
      <w:r w:rsidR="006E0829" w:rsidRPr="006E0829">
        <w:rPr>
          <w:rFonts w:ascii="Times New Roman" w:hAnsi="Times New Roman"/>
          <w:b/>
          <w:bCs/>
          <w:szCs w:val="24"/>
        </w:rPr>
        <w:t xml:space="preserve"> </w:t>
      </w:r>
      <w:r w:rsidR="006E0829" w:rsidRPr="006E0829">
        <w:rPr>
          <w:rFonts w:ascii="Times New Roman" w:hAnsi="Times New Roman"/>
          <w:szCs w:val="24"/>
        </w:rPr>
        <w:t>(pirmadienis</w:t>
      </w:r>
      <w:r w:rsidR="0031215F">
        <w:rPr>
          <w:rFonts w:ascii="Times New Roman" w:hAnsi="Times New Roman"/>
          <w:szCs w:val="24"/>
        </w:rPr>
        <w:t>–</w:t>
      </w:r>
      <w:r w:rsidR="006E0829" w:rsidRPr="006E0829">
        <w:rPr>
          <w:rFonts w:ascii="Times New Roman" w:hAnsi="Times New Roman"/>
          <w:szCs w:val="24"/>
        </w:rPr>
        <w:t>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06"/>
        <w:gridCol w:w="870"/>
        <w:gridCol w:w="883"/>
        <w:gridCol w:w="1007"/>
        <w:gridCol w:w="2330"/>
      </w:tblGrid>
      <w:tr w:rsidR="006E0829" w:rsidRPr="006E0829" w14:paraId="668DB4BE" w14:textId="77777777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7D08B0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  <w:p w14:paraId="44C333A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Sustojimas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A2A20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  <w:p w14:paraId="6D2FD8FC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Laikas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A43CF2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Mokinių skaičius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3046E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</w:tr>
      <w:tr w:rsidR="006E0829" w:rsidRPr="006E0829" w14:paraId="7D6221AD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D37C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D1C8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CD4BA0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Įlipa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DB235F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8E33B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</w:tr>
      <w:tr w:rsidR="006E0829" w:rsidRPr="006E0829" w14:paraId="1D9F783B" w14:textId="77777777" w:rsidTr="001D7646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B2E27C" w14:textId="7B441EB4" w:rsidR="006E0829" w:rsidRPr="006E0829" w:rsidRDefault="001D7646" w:rsidP="006E082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Lekėčiai, Pušyno g. 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A7739B" w14:textId="4F3B99C2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7.45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0AE2DD" w14:textId="715BA7F2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AE2528" w14:textId="3D29B83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D44673" w14:textId="4FBA67B7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E0829" w:rsidRPr="006E0829" w14:paraId="601E0B11" w14:textId="77777777" w:rsidTr="001D7646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D429BB" w14:textId="43E989E3" w:rsidR="006E0829" w:rsidRPr="006E0829" w:rsidRDefault="001D7646" w:rsidP="006E0829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Jagėliškių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k. 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51AA8D" w14:textId="70E7A06A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089EDD" w14:textId="6446F0FD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C3749B" w14:textId="77A9614F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5D1C94" w14:textId="2916CFD1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6,5</w:t>
            </w:r>
          </w:p>
        </w:tc>
      </w:tr>
      <w:tr w:rsidR="006E0829" w:rsidRPr="006E0829" w14:paraId="5160EED2" w14:textId="77777777" w:rsidTr="001D7646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9B78F1" w14:textId="5C0CFF6B" w:rsidR="006E0829" w:rsidRPr="006E0829" w:rsidRDefault="001D7646" w:rsidP="006E082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Lekėčiai, Pušyno g. 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7BB9BA" w14:textId="38C944C3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90D7EF" w14:textId="3292470D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B8AA9E" w14:textId="1C5FCEA0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762B1D" w14:textId="7E47427D" w:rsidR="006E0829" w:rsidRPr="006E0829" w:rsidRDefault="001D7646" w:rsidP="006E082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6,5</w:t>
            </w:r>
          </w:p>
        </w:tc>
      </w:tr>
      <w:tr w:rsidR="006E0829" w:rsidRPr="006E0829" w14:paraId="0D877E17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B6CEBA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256048" w14:textId="77777777" w:rsidR="006E0829" w:rsidRPr="006E0829" w:rsidRDefault="006E0829" w:rsidP="006E0829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EB722A" w14:textId="2A8A6040" w:rsidR="006E0829" w:rsidRPr="006E0829" w:rsidRDefault="006E0829" w:rsidP="006E0829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1</w:t>
            </w:r>
            <w:r w:rsidR="001D7646"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73DF2F6B" w14:textId="77777777" w:rsidR="001D7646" w:rsidRDefault="001D7646" w:rsidP="009B7860">
      <w:pPr>
        <w:rPr>
          <w:rFonts w:ascii="Times New Roman" w:hAnsi="Times New Roman"/>
          <w:szCs w:val="24"/>
        </w:rPr>
      </w:pPr>
    </w:p>
    <w:p w14:paraId="4211DF1A" w14:textId="023436B7" w:rsidR="001D7646" w:rsidRPr="009C0A87" w:rsidRDefault="001D7646" w:rsidP="001D7646">
      <w:pPr>
        <w:rPr>
          <w:rFonts w:ascii="Times New Roman" w:hAnsi="Times New Roman"/>
          <w:b/>
          <w:szCs w:val="24"/>
        </w:rPr>
      </w:pPr>
      <w:r w:rsidRPr="009C0A87">
        <w:rPr>
          <w:rFonts w:ascii="Times New Roman" w:hAnsi="Times New Roman"/>
          <w:bCs/>
          <w:szCs w:val="24"/>
        </w:rPr>
        <w:t xml:space="preserve">Maršrutas Nr. </w:t>
      </w:r>
      <w:r>
        <w:rPr>
          <w:rFonts w:ascii="Times New Roman" w:hAnsi="Times New Roman"/>
          <w:bCs/>
          <w:szCs w:val="24"/>
        </w:rPr>
        <w:t>7</w:t>
      </w:r>
    </w:p>
    <w:p w14:paraId="42A8BF36" w14:textId="082B7327" w:rsidR="001D7646" w:rsidRPr="006E0829" w:rsidRDefault="001D7646" w:rsidP="001D764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Lekėčiai</w:t>
      </w:r>
      <w:r w:rsidR="0031215F">
        <w:rPr>
          <w:rFonts w:ascii="Times New Roman" w:hAnsi="Times New Roman"/>
          <w:b/>
          <w:bCs/>
          <w:szCs w:val="24"/>
        </w:rPr>
        <w:t>–</w:t>
      </w:r>
      <w:proofErr w:type="spellStart"/>
      <w:r>
        <w:rPr>
          <w:rFonts w:ascii="Times New Roman" w:hAnsi="Times New Roman"/>
          <w:b/>
          <w:bCs/>
          <w:szCs w:val="24"/>
        </w:rPr>
        <w:t>Jagėliškiai</w:t>
      </w:r>
      <w:proofErr w:type="spellEnd"/>
      <w:r w:rsidR="0031215F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Lekėčiai</w:t>
      </w:r>
      <w:r w:rsidRPr="006E0829">
        <w:rPr>
          <w:rFonts w:ascii="Times New Roman" w:hAnsi="Times New Roman"/>
          <w:b/>
          <w:bCs/>
          <w:szCs w:val="24"/>
        </w:rPr>
        <w:t xml:space="preserve"> </w:t>
      </w:r>
      <w:r w:rsidRPr="006E0829">
        <w:rPr>
          <w:rFonts w:ascii="Times New Roman" w:hAnsi="Times New Roman"/>
          <w:szCs w:val="24"/>
        </w:rPr>
        <w:t>(pirmadienis</w:t>
      </w:r>
      <w:r w:rsidR="0031215F">
        <w:rPr>
          <w:rFonts w:ascii="Times New Roman" w:hAnsi="Times New Roman"/>
          <w:szCs w:val="24"/>
        </w:rPr>
        <w:t>–</w:t>
      </w:r>
      <w:r w:rsidRPr="006E0829">
        <w:rPr>
          <w:rFonts w:ascii="Times New Roman" w:hAnsi="Times New Roman"/>
          <w:szCs w:val="24"/>
        </w:rPr>
        <w:t>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06"/>
        <w:gridCol w:w="870"/>
        <w:gridCol w:w="883"/>
        <w:gridCol w:w="1007"/>
        <w:gridCol w:w="2330"/>
      </w:tblGrid>
      <w:tr w:rsidR="001D7646" w:rsidRPr="006E0829" w14:paraId="449243A6" w14:textId="77777777" w:rsidTr="002E12FF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94DDCD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  <w:p w14:paraId="1D0DE20F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Sustojimas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A61219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  <w:p w14:paraId="561108D8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Laikas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8D3669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Mokinių skaičius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6D4238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</w:tr>
      <w:tr w:rsidR="001D7646" w:rsidRPr="006E0829" w14:paraId="5F928C8A" w14:textId="77777777" w:rsidTr="002E12F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A00F6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3A60C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45FB8A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Įlipa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CFCD86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C7934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</w:tc>
      </w:tr>
      <w:tr w:rsidR="001D7646" w:rsidRPr="006E0829" w14:paraId="61F1C031" w14:textId="77777777" w:rsidTr="002E12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26835F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Lekėčiai, Pušyno g. 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8A82F1" w14:textId="1593C8AB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CE3090" w14:textId="6257602D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29FC6C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C59BAB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D7646" w:rsidRPr="006E0829" w14:paraId="5F09B632" w14:textId="77777777" w:rsidTr="002E12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267062C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Jagėliškių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k. 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648ED1" w14:textId="1A03B378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C7B0AE" w14:textId="4D1179D6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D1EB5E" w14:textId="327BEF45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3F14B2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6,5</w:t>
            </w:r>
          </w:p>
        </w:tc>
      </w:tr>
      <w:tr w:rsidR="001D7646" w:rsidRPr="006E0829" w14:paraId="0AFFBED0" w14:textId="77777777" w:rsidTr="002E12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29F9716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Lekėčiai, Pušyno g. 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73ECFA" w14:textId="02571899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56FF52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8DD816" w14:textId="5796EC74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A7A208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6,5</w:t>
            </w:r>
          </w:p>
        </w:tc>
      </w:tr>
      <w:tr w:rsidR="001D7646" w:rsidRPr="006E0829" w14:paraId="639621F4" w14:textId="77777777" w:rsidTr="002E12FF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47E3FE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02441E" w14:textId="77777777" w:rsidR="001D7646" w:rsidRPr="006E0829" w:rsidRDefault="001D7646" w:rsidP="002E12FF">
            <w:pPr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Nuvažiuota kilometrų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FBF942" w14:textId="77777777" w:rsidR="001D7646" w:rsidRPr="006E0829" w:rsidRDefault="001D7646" w:rsidP="002E12FF">
            <w:pPr>
              <w:jc w:val="center"/>
              <w:rPr>
                <w:rFonts w:ascii="Times New Roman" w:hAnsi="Times New Roman"/>
                <w:szCs w:val="24"/>
              </w:rPr>
            </w:pPr>
            <w:r w:rsidRPr="006E0829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29DE8830" w14:textId="05B27E6E" w:rsidR="00CD764D" w:rsidRDefault="0031215F" w:rsidP="009B786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“</w:t>
      </w:r>
    </w:p>
    <w:p w14:paraId="23DDDA58" w14:textId="37496E41" w:rsidR="009627ED" w:rsidRPr="001D7646" w:rsidRDefault="009627ED" w:rsidP="009627ED"/>
    <w:p w14:paraId="110E306C" w14:textId="0E700794" w:rsidR="008A05BF" w:rsidRPr="00A62854" w:rsidRDefault="00320513">
      <w:pPr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Administracijos d</w:t>
      </w:r>
      <w:r w:rsidR="008A05BF" w:rsidRPr="00A62854">
        <w:rPr>
          <w:rFonts w:ascii="Times New Roman" w:hAnsi="Times New Roman"/>
          <w:szCs w:val="24"/>
        </w:rPr>
        <w:t>irektori</w:t>
      </w:r>
      <w:r w:rsidR="003E0DBA">
        <w:rPr>
          <w:rFonts w:ascii="Times New Roman" w:hAnsi="Times New Roman"/>
          <w:szCs w:val="24"/>
        </w:rPr>
        <w:t>us</w:t>
      </w:r>
      <w:r w:rsidR="008A05BF" w:rsidRPr="00A62854">
        <w:rPr>
          <w:rFonts w:ascii="Times New Roman" w:hAnsi="Times New Roman"/>
          <w:szCs w:val="24"/>
        </w:rPr>
        <w:t xml:space="preserve">                                  </w:t>
      </w:r>
      <w:r w:rsidR="004D76F1" w:rsidRPr="00A62854">
        <w:rPr>
          <w:rFonts w:ascii="Times New Roman" w:hAnsi="Times New Roman"/>
          <w:szCs w:val="24"/>
        </w:rPr>
        <w:t xml:space="preserve">                     </w:t>
      </w:r>
      <w:r w:rsidR="00A80BB7">
        <w:rPr>
          <w:rFonts w:ascii="Times New Roman" w:hAnsi="Times New Roman"/>
          <w:szCs w:val="24"/>
        </w:rPr>
        <w:t xml:space="preserve">Vytautas </w:t>
      </w:r>
      <w:proofErr w:type="spellStart"/>
      <w:r w:rsidR="00A80BB7">
        <w:rPr>
          <w:rFonts w:ascii="Times New Roman" w:hAnsi="Times New Roman"/>
          <w:szCs w:val="24"/>
        </w:rPr>
        <w:t>Ižganaitis</w:t>
      </w:r>
      <w:proofErr w:type="spellEnd"/>
      <w:r w:rsidR="008A05BF" w:rsidRPr="00A62854">
        <w:rPr>
          <w:rFonts w:ascii="Times New Roman" w:hAnsi="Times New Roman"/>
          <w:szCs w:val="24"/>
        </w:rPr>
        <w:t xml:space="preserve"> </w:t>
      </w:r>
    </w:p>
    <w:p w14:paraId="68645987" w14:textId="77777777" w:rsidR="008A05BF" w:rsidRPr="00A62854" w:rsidRDefault="008A05BF">
      <w:pPr>
        <w:rPr>
          <w:rFonts w:ascii="Times New Roman" w:hAnsi="Times New Roman"/>
          <w:szCs w:val="24"/>
        </w:rPr>
      </w:pPr>
    </w:p>
    <w:p w14:paraId="20E38B9C" w14:textId="77777777" w:rsidR="00925FE4" w:rsidRPr="001D7646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A62854">
        <w:rPr>
          <w:rFonts w:ascii="Times New Roman" w:hAnsi="Times New Roman"/>
          <w:szCs w:val="24"/>
        </w:rPr>
        <w:t>Parengė</w:t>
      </w:r>
      <w:r w:rsidRPr="00A62854">
        <w:rPr>
          <w:rFonts w:ascii="Times New Roman" w:hAnsi="Times New Roman"/>
          <w:szCs w:val="24"/>
        </w:rPr>
        <w:tab/>
      </w:r>
      <w:r w:rsidRPr="00A62854">
        <w:rPr>
          <w:rFonts w:ascii="Times New Roman" w:hAnsi="Times New Roman"/>
          <w:szCs w:val="24"/>
        </w:rPr>
        <w:tab/>
      </w:r>
    </w:p>
    <w:p w14:paraId="546F9DDD" w14:textId="77777777" w:rsidR="00C71EB6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Švietimo</w:t>
      </w:r>
      <w:r w:rsidR="00C71EB6" w:rsidRPr="00A62854">
        <w:rPr>
          <w:rFonts w:ascii="Times New Roman" w:hAnsi="Times New Roman"/>
          <w:szCs w:val="24"/>
        </w:rPr>
        <w:t xml:space="preserve">, </w:t>
      </w:r>
      <w:r w:rsidR="002F1576" w:rsidRPr="00A62854">
        <w:rPr>
          <w:rFonts w:ascii="Times New Roman" w:hAnsi="Times New Roman"/>
          <w:szCs w:val="24"/>
        </w:rPr>
        <w:t xml:space="preserve">kultūros ir </w:t>
      </w:r>
      <w:r w:rsidRPr="00A62854">
        <w:rPr>
          <w:rFonts w:ascii="Times New Roman" w:hAnsi="Times New Roman"/>
          <w:szCs w:val="24"/>
        </w:rPr>
        <w:t>sporto</w:t>
      </w:r>
      <w:r w:rsidR="00C71EB6" w:rsidRPr="00A62854">
        <w:rPr>
          <w:rFonts w:ascii="Times New Roman" w:hAnsi="Times New Roman"/>
          <w:szCs w:val="24"/>
        </w:rPr>
        <w:t xml:space="preserve"> </w:t>
      </w:r>
      <w:r w:rsidRPr="00A62854">
        <w:rPr>
          <w:rFonts w:ascii="Times New Roman" w:hAnsi="Times New Roman"/>
          <w:szCs w:val="24"/>
        </w:rPr>
        <w:t>skyriaus</w:t>
      </w:r>
    </w:p>
    <w:p w14:paraId="5907F7FB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vyriausiasis specialistas</w:t>
      </w:r>
    </w:p>
    <w:p w14:paraId="21C14A14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</w:p>
    <w:p w14:paraId="0F439857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 xml:space="preserve">Gintaras </w:t>
      </w:r>
      <w:proofErr w:type="spellStart"/>
      <w:r w:rsidRPr="00A62854">
        <w:rPr>
          <w:rFonts w:ascii="Times New Roman" w:hAnsi="Times New Roman"/>
          <w:szCs w:val="24"/>
        </w:rPr>
        <w:t>Demenius</w:t>
      </w:r>
      <w:proofErr w:type="spellEnd"/>
    </w:p>
    <w:p w14:paraId="2F38087D" w14:textId="27FD5F33" w:rsidR="00925FE4" w:rsidRPr="00A62854" w:rsidRDefault="00497A44" w:rsidP="00497A4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20</w:t>
      </w:r>
      <w:r w:rsidR="00CB4531" w:rsidRPr="00A62854">
        <w:rPr>
          <w:rFonts w:ascii="Times New Roman" w:hAnsi="Times New Roman"/>
          <w:szCs w:val="24"/>
        </w:rPr>
        <w:t>2</w:t>
      </w:r>
      <w:r w:rsidR="001D7646">
        <w:rPr>
          <w:rFonts w:ascii="Times New Roman" w:hAnsi="Times New Roman"/>
          <w:szCs w:val="24"/>
        </w:rPr>
        <w:t>6</w:t>
      </w:r>
      <w:r w:rsidRPr="00A62854">
        <w:rPr>
          <w:rFonts w:ascii="Times New Roman" w:hAnsi="Times New Roman"/>
          <w:szCs w:val="24"/>
        </w:rPr>
        <w:t>-</w:t>
      </w:r>
      <w:r w:rsidR="001D7646">
        <w:rPr>
          <w:rFonts w:ascii="Times New Roman" w:hAnsi="Times New Roman"/>
          <w:szCs w:val="24"/>
        </w:rPr>
        <w:t>04</w:t>
      </w:r>
      <w:r w:rsidRPr="00A62854">
        <w:rPr>
          <w:rFonts w:ascii="Times New Roman" w:hAnsi="Times New Roman"/>
          <w:szCs w:val="24"/>
        </w:rPr>
        <w:t>-</w:t>
      </w:r>
      <w:r w:rsidR="006E0829">
        <w:rPr>
          <w:rFonts w:ascii="Times New Roman" w:hAnsi="Times New Roman"/>
          <w:szCs w:val="24"/>
        </w:rPr>
        <w:t>0</w:t>
      </w:r>
      <w:r w:rsidR="001D7646">
        <w:rPr>
          <w:rFonts w:ascii="Times New Roman" w:hAnsi="Times New Roman"/>
          <w:szCs w:val="24"/>
        </w:rPr>
        <w:t>8</w:t>
      </w:r>
    </w:p>
    <w:sectPr w:rsidR="00925FE4" w:rsidRPr="00A62854" w:rsidSect="00902E66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B49BD" w14:textId="77777777" w:rsidR="0027267C" w:rsidRDefault="0027267C">
      <w:r>
        <w:separator/>
      </w:r>
    </w:p>
  </w:endnote>
  <w:endnote w:type="continuationSeparator" w:id="0">
    <w:p w14:paraId="0905F521" w14:textId="77777777" w:rsidR="0027267C" w:rsidRDefault="00272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E152" w14:textId="77777777" w:rsidR="00CB4531" w:rsidRDefault="00CB4531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CEF67" w14:textId="77777777" w:rsidR="0027267C" w:rsidRDefault="0027267C">
      <w:r>
        <w:separator/>
      </w:r>
    </w:p>
  </w:footnote>
  <w:footnote w:type="continuationSeparator" w:id="0">
    <w:p w14:paraId="29461570" w14:textId="77777777" w:rsidR="0027267C" w:rsidRDefault="00272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4838F" w14:textId="77777777" w:rsidR="00CB4531" w:rsidRDefault="00CB45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03BF"/>
    <w:multiLevelType w:val="hybridMultilevel"/>
    <w:tmpl w:val="4502DD30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EE47E9"/>
    <w:multiLevelType w:val="hybridMultilevel"/>
    <w:tmpl w:val="67B87B76"/>
    <w:lvl w:ilvl="0" w:tplc="C5107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F66BC6"/>
    <w:multiLevelType w:val="hybridMultilevel"/>
    <w:tmpl w:val="4502DD30"/>
    <w:lvl w:ilvl="0" w:tplc="F0941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265A8"/>
    <w:rsid w:val="00034784"/>
    <w:rsid w:val="000366D4"/>
    <w:rsid w:val="0006595C"/>
    <w:rsid w:val="00094024"/>
    <w:rsid w:val="001311D9"/>
    <w:rsid w:val="00194B5C"/>
    <w:rsid w:val="001B3F38"/>
    <w:rsid w:val="001C2701"/>
    <w:rsid w:val="001D7646"/>
    <w:rsid w:val="00207CCB"/>
    <w:rsid w:val="00252DE6"/>
    <w:rsid w:val="0027267C"/>
    <w:rsid w:val="00272953"/>
    <w:rsid w:val="00283DE7"/>
    <w:rsid w:val="00286C1A"/>
    <w:rsid w:val="00287CEF"/>
    <w:rsid w:val="0029611E"/>
    <w:rsid w:val="002A61DC"/>
    <w:rsid w:val="002D3292"/>
    <w:rsid w:val="002F1576"/>
    <w:rsid w:val="00310AC5"/>
    <w:rsid w:val="0031215F"/>
    <w:rsid w:val="00320513"/>
    <w:rsid w:val="00384A96"/>
    <w:rsid w:val="003B25D9"/>
    <w:rsid w:val="003E0DBA"/>
    <w:rsid w:val="004138E5"/>
    <w:rsid w:val="00423E28"/>
    <w:rsid w:val="004936E4"/>
    <w:rsid w:val="00497A44"/>
    <w:rsid w:val="004D0A13"/>
    <w:rsid w:val="004D5438"/>
    <w:rsid w:val="004D76F1"/>
    <w:rsid w:val="00531750"/>
    <w:rsid w:val="0053339F"/>
    <w:rsid w:val="00536F61"/>
    <w:rsid w:val="00573AFD"/>
    <w:rsid w:val="0059457B"/>
    <w:rsid w:val="005A12E6"/>
    <w:rsid w:val="005A722D"/>
    <w:rsid w:val="005C009C"/>
    <w:rsid w:val="005D677E"/>
    <w:rsid w:val="005F4F0D"/>
    <w:rsid w:val="006103AE"/>
    <w:rsid w:val="00683FEB"/>
    <w:rsid w:val="006C211A"/>
    <w:rsid w:val="006E0829"/>
    <w:rsid w:val="006F055A"/>
    <w:rsid w:val="00761EA0"/>
    <w:rsid w:val="007B1B2C"/>
    <w:rsid w:val="007B229E"/>
    <w:rsid w:val="007F13B7"/>
    <w:rsid w:val="0083623D"/>
    <w:rsid w:val="00844F38"/>
    <w:rsid w:val="00852D0C"/>
    <w:rsid w:val="00866014"/>
    <w:rsid w:val="008A05BF"/>
    <w:rsid w:val="008B2457"/>
    <w:rsid w:val="008B40C0"/>
    <w:rsid w:val="008B5A42"/>
    <w:rsid w:val="008F58C5"/>
    <w:rsid w:val="00902E66"/>
    <w:rsid w:val="0090419C"/>
    <w:rsid w:val="00925FE4"/>
    <w:rsid w:val="00947893"/>
    <w:rsid w:val="009508E9"/>
    <w:rsid w:val="009546E8"/>
    <w:rsid w:val="009627ED"/>
    <w:rsid w:val="0097316F"/>
    <w:rsid w:val="00976F8F"/>
    <w:rsid w:val="00986CD9"/>
    <w:rsid w:val="00994C19"/>
    <w:rsid w:val="009A71CC"/>
    <w:rsid w:val="009B08FF"/>
    <w:rsid w:val="009B7860"/>
    <w:rsid w:val="009C0A87"/>
    <w:rsid w:val="009E73CA"/>
    <w:rsid w:val="00A007DF"/>
    <w:rsid w:val="00A560B8"/>
    <w:rsid w:val="00A62854"/>
    <w:rsid w:val="00A80BB7"/>
    <w:rsid w:val="00A81258"/>
    <w:rsid w:val="00A90460"/>
    <w:rsid w:val="00AB4CD1"/>
    <w:rsid w:val="00AB5BE3"/>
    <w:rsid w:val="00AE380A"/>
    <w:rsid w:val="00AF656D"/>
    <w:rsid w:val="00B02499"/>
    <w:rsid w:val="00B328B4"/>
    <w:rsid w:val="00B40727"/>
    <w:rsid w:val="00B445D6"/>
    <w:rsid w:val="00B64814"/>
    <w:rsid w:val="00B74056"/>
    <w:rsid w:val="00B76560"/>
    <w:rsid w:val="00B80261"/>
    <w:rsid w:val="00B86307"/>
    <w:rsid w:val="00C11505"/>
    <w:rsid w:val="00C61DA9"/>
    <w:rsid w:val="00C71EB6"/>
    <w:rsid w:val="00C814B8"/>
    <w:rsid w:val="00CA4193"/>
    <w:rsid w:val="00CB4531"/>
    <w:rsid w:val="00CC69DE"/>
    <w:rsid w:val="00CD66F2"/>
    <w:rsid w:val="00CD764D"/>
    <w:rsid w:val="00D00DE5"/>
    <w:rsid w:val="00D149B7"/>
    <w:rsid w:val="00D24DB9"/>
    <w:rsid w:val="00D92EA4"/>
    <w:rsid w:val="00DB3A10"/>
    <w:rsid w:val="00DC5F17"/>
    <w:rsid w:val="00E071DE"/>
    <w:rsid w:val="00E36EAE"/>
    <w:rsid w:val="00E56636"/>
    <w:rsid w:val="00E72775"/>
    <w:rsid w:val="00E75915"/>
    <w:rsid w:val="00EF28DB"/>
    <w:rsid w:val="00F017C2"/>
    <w:rsid w:val="00F76961"/>
    <w:rsid w:val="00F81013"/>
    <w:rsid w:val="00FE02B7"/>
    <w:rsid w:val="00FF01EE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EEE19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B45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B453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B4531"/>
    <w:rPr>
      <w:sz w:val="24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B4531"/>
    <w:rPr>
      <w:rFonts w:ascii="TimesLT" w:hAnsi="TimesLT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453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9627ED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B4531"/>
    <w:rPr>
      <w:rFonts w:ascii="Cambria" w:hAnsi="Cambria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B4531"/>
    <w:rPr>
      <w:rFonts w:ascii="Cambria" w:hAnsi="Cambria"/>
      <w:b/>
      <w:bCs/>
      <w:sz w:val="26"/>
      <w:szCs w:val="26"/>
      <w:lang w:val="en-GB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531"/>
    <w:rPr>
      <w:rFonts w:ascii="Tahoma" w:hAnsi="Tahoma"/>
      <w:sz w:val="16"/>
      <w:szCs w:val="16"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531"/>
    <w:rPr>
      <w:rFonts w:ascii="Tahoma" w:hAnsi="Tahoma"/>
      <w:sz w:val="16"/>
      <w:szCs w:val="16"/>
      <w:lang w:val="en-GB" w:eastAsia="en-US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CB45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CB453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table" w:styleId="Lentelstinklelis">
    <w:name w:val="Table Grid"/>
    <w:basedOn w:val="prastojilentel"/>
    <w:rsid w:val="007B1B2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CC35E3-3C28-4A90-A6D3-0621EA85378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220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Rimutė Grušienė</cp:lastModifiedBy>
  <cp:revision>4</cp:revision>
  <cp:lastPrinted>2017-11-20T07:16:00Z</cp:lastPrinted>
  <dcterms:created xsi:type="dcterms:W3CDTF">2026-04-08T06:51:00Z</dcterms:created>
  <dcterms:modified xsi:type="dcterms:W3CDTF">2026-04-08T11:37:00Z</dcterms:modified>
</cp:coreProperties>
</file>