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7F36C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566F77DD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303C3A">
        <w:rPr>
          <w:b/>
          <w:szCs w:val="24"/>
          <w:lang w:val="lt-LT"/>
        </w:rPr>
        <w:t xml:space="preserve">ŠAKIŲ RAJONO SAVIVALDYBĖS ADMINISTRACIJOS </w:t>
      </w:r>
      <w:r w:rsidR="00B3352B">
        <w:rPr>
          <w:b/>
          <w:szCs w:val="24"/>
          <w:lang w:val="lt-LT"/>
        </w:rPr>
        <w:t>2</w:t>
      </w:r>
      <w:r w:rsidR="00303C3A">
        <w:rPr>
          <w:b/>
          <w:szCs w:val="24"/>
          <w:lang w:val="lt-LT"/>
        </w:rPr>
        <w:t>0</w:t>
      </w:r>
      <w:r w:rsidR="00875883">
        <w:rPr>
          <w:b/>
          <w:szCs w:val="24"/>
          <w:lang w:val="lt-LT"/>
        </w:rPr>
        <w:t>2</w:t>
      </w:r>
      <w:r w:rsidR="00A60CC1">
        <w:rPr>
          <w:b/>
          <w:szCs w:val="24"/>
          <w:lang w:val="lt-LT"/>
        </w:rPr>
        <w:t>5</w:t>
      </w:r>
      <w:r w:rsidR="0087588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MET</w:t>
      </w:r>
      <w:r w:rsidR="00875883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</w:t>
      </w:r>
      <w:r w:rsidR="00875883">
        <w:rPr>
          <w:b/>
          <w:szCs w:val="24"/>
          <w:lang w:val="lt-LT"/>
        </w:rPr>
        <w:t>ATASKAIT</w:t>
      </w:r>
      <w:r w:rsidR="006017E6">
        <w:rPr>
          <w:b/>
          <w:szCs w:val="24"/>
          <w:lang w:val="lt-LT"/>
        </w:rPr>
        <w:t xml:space="preserve">Ų RINKINIO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7CFDF6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60CC1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E49E8">
        <w:rPr>
          <w:rFonts w:ascii="Times New Roman" w:hAnsi="Times New Roman"/>
          <w:sz w:val="24"/>
          <w:szCs w:val="24"/>
          <w:lang w:val="lt-LT"/>
        </w:rPr>
        <w:t>balandžio</w:t>
      </w:r>
      <w:r w:rsidR="00352A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60CC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F36C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16AF244" w14:textId="77777777" w:rsidR="00A60CC1" w:rsidRDefault="00675AB0" w:rsidP="00A60CC1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6017E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viešojo sektoriaus atskaitomybės </w:t>
      </w:r>
      <w:r w:rsidR="00F21D3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įstatymo </w:t>
      </w:r>
      <w:r w:rsidR="006017E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 straipsnio 1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FE390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FE43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A60C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</w:t>
      </w:r>
      <w:r w:rsidR="00DE49E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balandžio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d. protokol</w:t>
      </w:r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</w:t>
      </w:r>
      <w:r w:rsidR="00A60C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SK-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FE390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1A185612" w:rsidR="001B6D83" w:rsidRDefault="00352262" w:rsidP="00A60CC1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A60CC1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tvirtinu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E49E8">
        <w:rPr>
          <w:rFonts w:ascii="Times New Roman" w:hAnsi="Times New Roman"/>
          <w:bCs/>
          <w:color w:val="000000"/>
          <w:sz w:val="24"/>
          <w:lang w:val="lt-LT"/>
        </w:rPr>
        <w:t xml:space="preserve">Šakių rajono savivaldybės administracijos </w:t>
      </w:r>
      <w:r w:rsidR="001B6D83"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</w:t>
      </w:r>
      <w:r w:rsidR="00A60C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="001B6D83"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ataskait</w:t>
      </w:r>
      <w:r w:rsidR="00FE43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ų rinkinį</w:t>
      </w:r>
      <w:r w:rsidR="00DE49E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</w:t>
      </w:r>
      <w:r w:rsidR="001B6D83"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pridedama). </w:t>
      </w:r>
    </w:p>
    <w:p w14:paraId="7C20A1EC" w14:textId="3ED0EC2B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71B52C8A" w14:textId="77777777" w:rsidR="00F34FBC" w:rsidRDefault="00303C3A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</w:t>
      </w:r>
      <w:r w:rsidR="00F34FBC">
        <w:rPr>
          <w:rFonts w:ascii="Times New Roman" w:hAnsi="Times New Roman"/>
          <w:sz w:val="24"/>
          <w:szCs w:val="24"/>
          <w:lang w:val="lt-LT"/>
        </w:rPr>
        <w:t xml:space="preserve"> administracijos </w:t>
      </w:r>
    </w:p>
    <w:p w14:paraId="4C4BB267" w14:textId="4841B013" w:rsidR="001B0FD5" w:rsidRDefault="00303C3A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Bendrųjų reikalų skyriaus</w:t>
      </w:r>
      <w:r w:rsidR="00FE433B">
        <w:rPr>
          <w:rFonts w:ascii="Times New Roman" w:hAnsi="Times New Roman"/>
          <w:sz w:val="24"/>
          <w:szCs w:val="24"/>
          <w:lang w:val="lt-LT"/>
        </w:rPr>
        <w:t xml:space="preserve"> specialistai</w:t>
      </w:r>
    </w:p>
    <w:p w14:paraId="1B0CA118" w14:textId="77777777" w:rsidR="00352262" w:rsidRDefault="00352262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bookmarkEnd w:id="1"/>
    <w:p w14:paraId="073DDC4F" w14:textId="43F6930F" w:rsidR="00FB4338" w:rsidRDefault="00FE433B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Rimutė Grušienė, Normanas Žemaitis</w:t>
      </w:r>
    </w:p>
    <w:p w14:paraId="4514F77D" w14:textId="0585E78F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A60CC1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236489">
        <w:rPr>
          <w:rFonts w:ascii="Times New Roman" w:hAnsi="Times New Roman"/>
          <w:sz w:val="24"/>
          <w:szCs w:val="24"/>
          <w:lang w:val="lt-LT"/>
        </w:rPr>
        <w:t>4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236489">
        <w:rPr>
          <w:rFonts w:ascii="Times New Roman" w:hAnsi="Times New Roman"/>
          <w:sz w:val="24"/>
          <w:szCs w:val="24"/>
          <w:lang w:val="lt-LT"/>
        </w:rPr>
        <w:t>02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AA0D" w14:textId="77777777" w:rsidR="00F25162" w:rsidRDefault="00F25162">
      <w:r>
        <w:separator/>
      </w:r>
    </w:p>
  </w:endnote>
  <w:endnote w:type="continuationSeparator" w:id="0">
    <w:p w14:paraId="7434582D" w14:textId="77777777" w:rsidR="00F25162" w:rsidRDefault="00F25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F3F7E" w14:textId="77777777" w:rsidR="00F25162" w:rsidRDefault="00F25162">
      <w:r>
        <w:separator/>
      </w:r>
    </w:p>
  </w:footnote>
  <w:footnote w:type="continuationSeparator" w:id="0">
    <w:p w14:paraId="1896762D" w14:textId="77777777" w:rsidR="00F25162" w:rsidRDefault="00F25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529D"/>
    <w:rsid w:val="001277F3"/>
    <w:rsid w:val="00145B33"/>
    <w:rsid w:val="00146E5A"/>
    <w:rsid w:val="00147DED"/>
    <w:rsid w:val="00150154"/>
    <w:rsid w:val="00174E51"/>
    <w:rsid w:val="001750B1"/>
    <w:rsid w:val="00193453"/>
    <w:rsid w:val="001964D3"/>
    <w:rsid w:val="001A4D1C"/>
    <w:rsid w:val="001A7388"/>
    <w:rsid w:val="001B04BA"/>
    <w:rsid w:val="001B0FD5"/>
    <w:rsid w:val="001B6D83"/>
    <w:rsid w:val="001B715A"/>
    <w:rsid w:val="001D2024"/>
    <w:rsid w:val="001F7223"/>
    <w:rsid w:val="001F7C5A"/>
    <w:rsid w:val="00206104"/>
    <w:rsid w:val="0021201E"/>
    <w:rsid w:val="00212A1C"/>
    <w:rsid w:val="00236489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F2221"/>
    <w:rsid w:val="002F26A9"/>
    <w:rsid w:val="002F725A"/>
    <w:rsid w:val="00303C3A"/>
    <w:rsid w:val="003136BC"/>
    <w:rsid w:val="00316BF9"/>
    <w:rsid w:val="0032022C"/>
    <w:rsid w:val="00325360"/>
    <w:rsid w:val="00326B85"/>
    <w:rsid w:val="00327AAE"/>
    <w:rsid w:val="00336CF2"/>
    <w:rsid w:val="00343B9F"/>
    <w:rsid w:val="00352262"/>
    <w:rsid w:val="00352A6B"/>
    <w:rsid w:val="003714C7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C192A"/>
    <w:rsid w:val="004D1CE6"/>
    <w:rsid w:val="004D4BB5"/>
    <w:rsid w:val="004D6CE4"/>
    <w:rsid w:val="004F6776"/>
    <w:rsid w:val="00515864"/>
    <w:rsid w:val="005168F4"/>
    <w:rsid w:val="005328E1"/>
    <w:rsid w:val="00536BFB"/>
    <w:rsid w:val="00547084"/>
    <w:rsid w:val="00550054"/>
    <w:rsid w:val="005526BD"/>
    <w:rsid w:val="00554BD8"/>
    <w:rsid w:val="00555E90"/>
    <w:rsid w:val="00563FE9"/>
    <w:rsid w:val="00570215"/>
    <w:rsid w:val="00570690"/>
    <w:rsid w:val="005736F6"/>
    <w:rsid w:val="005741AE"/>
    <w:rsid w:val="00585659"/>
    <w:rsid w:val="00595CB9"/>
    <w:rsid w:val="005A3811"/>
    <w:rsid w:val="005B74F3"/>
    <w:rsid w:val="005C5473"/>
    <w:rsid w:val="005C786E"/>
    <w:rsid w:val="005E150F"/>
    <w:rsid w:val="005E6714"/>
    <w:rsid w:val="006017E6"/>
    <w:rsid w:val="00604F8B"/>
    <w:rsid w:val="00615CE1"/>
    <w:rsid w:val="006274B9"/>
    <w:rsid w:val="00652292"/>
    <w:rsid w:val="00655918"/>
    <w:rsid w:val="00656C04"/>
    <w:rsid w:val="00657840"/>
    <w:rsid w:val="00672801"/>
    <w:rsid w:val="00675AB0"/>
    <w:rsid w:val="006A42C6"/>
    <w:rsid w:val="006B1B85"/>
    <w:rsid w:val="006B5879"/>
    <w:rsid w:val="006B7468"/>
    <w:rsid w:val="006C6CE0"/>
    <w:rsid w:val="006F6065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28C3"/>
    <w:rsid w:val="007F36CE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5883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46859"/>
    <w:rsid w:val="00951803"/>
    <w:rsid w:val="00960242"/>
    <w:rsid w:val="0098717D"/>
    <w:rsid w:val="00990AD0"/>
    <w:rsid w:val="00990FED"/>
    <w:rsid w:val="00993873"/>
    <w:rsid w:val="009955F3"/>
    <w:rsid w:val="0099629D"/>
    <w:rsid w:val="009C725B"/>
    <w:rsid w:val="009E00F5"/>
    <w:rsid w:val="009E7128"/>
    <w:rsid w:val="00A11100"/>
    <w:rsid w:val="00A16FBB"/>
    <w:rsid w:val="00A20F13"/>
    <w:rsid w:val="00A22FEC"/>
    <w:rsid w:val="00A54468"/>
    <w:rsid w:val="00A60CC1"/>
    <w:rsid w:val="00A61949"/>
    <w:rsid w:val="00A74232"/>
    <w:rsid w:val="00A7611D"/>
    <w:rsid w:val="00A81254"/>
    <w:rsid w:val="00A835DC"/>
    <w:rsid w:val="00A94EE9"/>
    <w:rsid w:val="00AA175C"/>
    <w:rsid w:val="00AA2D80"/>
    <w:rsid w:val="00AB3054"/>
    <w:rsid w:val="00AB4177"/>
    <w:rsid w:val="00AB5CEA"/>
    <w:rsid w:val="00AD7CBF"/>
    <w:rsid w:val="00AE09D5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52B"/>
    <w:rsid w:val="00B33C94"/>
    <w:rsid w:val="00B41B5C"/>
    <w:rsid w:val="00B477F7"/>
    <w:rsid w:val="00B54ABB"/>
    <w:rsid w:val="00B606B7"/>
    <w:rsid w:val="00B638C8"/>
    <w:rsid w:val="00B671C1"/>
    <w:rsid w:val="00B85ACC"/>
    <w:rsid w:val="00B86C07"/>
    <w:rsid w:val="00BA4538"/>
    <w:rsid w:val="00BA7C72"/>
    <w:rsid w:val="00BA7E5B"/>
    <w:rsid w:val="00BE53E6"/>
    <w:rsid w:val="00C009ED"/>
    <w:rsid w:val="00C059E4"/>
    <w:rsid w:val="00C05B18"/>
    <w:rsid w:val="00C0636D"/>
    <w:rsid w:val="00C1349D"/>
    <w:rsid w:val="00C20727"/>
    <w:rsid w:val="00C22637"/>
    <w:rsid w:val="00C27354"/>
    <w:rsid w:val="00C3016A"/>
    <w:rsid w:val="00C32D23"/>
    <w:rsid w:val="00C35D91"/>
    <w:rsid w:val="00C43C76"/>
    <w:rsid w:val="00C573EE"/>
    <w:rsid w:val="00C610E9"/>
    <w:rsid w:val="00C66D0A"/>
    <w:rsid w:val="00C70103"/>
    <w:rsid w:val="00C77F3C"/>
    <w:rsid w:val="00C91567"/>
    <w:rsid w:val="00C9402B"/>
    <w:rsid w:val="00CA2005"/>
    <w:rsid w:val="00CA5A63"/>
    <w:rsid w:val="00CC36CF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49E8"/>
    <w:rsid w:val="00DE7BD2"/>
    <w:rsid w:val="00E07FE1"/>
    <w:rsid w:val="00E21DAF"/>
    <w:rsid w:val="00E23473"/>
    <w:rsid w:val="00E27BE2"/>
    <w:rsid w:val="00E476F4"/>
    <w:rsid w:val="00E55706"/>
    <w:rsid w:val="00E63890"/>
    <w:rsid w:val="00E676E5"/>
    <w:rsid w:val="00E92AF5"/>
    <w:rsid w:val="00E9511F"/>
    <w:rsid w:val="00EA46ED"/>
    <w:rsid w:val="00EB16BB"/>
    <w:rsid w:val="00EB193D"/>
    <w:rsid w:val="00EB55AD"/>
    <w:rsid w:val="00EC1CDB"/>
    <w:rsid w:val="00EC4F42"/>
    <w:rsid w:val="00ED234C"/>
    <w:rsid w:val="00ED3B51"/>
    <w:rsid w:val="00ED3C3C"/>
    <w:rsid w:val="00EE5582"/>
    <w:rsid w:val="00F079AF"/>
    <w:rsid w:val="00F07C5F"/>
    <w:rsid w:val="00F11212"/>
    <w:rsid w:val="00F1460D"/>
    <w:rsid w:val="00F1512B"/>
    <w:rsid w:val="00F21D35"/>
    <w:rsid w:val="00F221A2"/>
    <w:rsid w:val="00F25162"/>
    <w:rsid w:val="00F34FBC"/>
    <w:rsid w:val="00F36C7E"/>
    <w:rsid w:val="00F40F89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C56A6"/>
    <w:rsid w:val="00FD21F8"/>
    <w:rsid w:val="00FD72D5"/>
    <w:rsid w:val="00FE1E5B"/>
    <w:rsid w:val="00FE3900"/>
    <w:rsid w:val="00FE433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2</cp:revision>
  <cp:lastPrinted>2024-04-09T07:03:00Z</cp:lastPrinted>
  <dcterms:created xsi:type="dcterms:W3CDTF">2026-04-14T10:21:00Z</dcterms:created>
  <dcterms:modified xsi:type="dcterms:W3CDTF">2026-04-14T10:21:00Z</dcterms:modified>
</cp:coreProperties>
</file>