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B8A2" w14:textId="77777777" w:rsidR="00DD47CE" w:rsidRDefault="002765E4" w:rsidP="003A095C">
      <w:pPr>
        <w:jc w:val="center"/>
        <w:rPr>
          <w:b/>
          <w:sz w:val="8"/>
        </w:rPr>
      </w:pPr>
      <w:r>
        <w:rPr>
          <w:noProof/>
        </w:rPr>
        <w:drawing>
          <wp:inline distT="0" distB="0" distL="0" distR="0" wp14:anchorId="60FFA66E" wp14:editId="4835B12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327081B5" w:rsidR="00AF038B" w:rsidRDefault="00DF12F1" w:rsidP="00AF038B">
      <w:pPr>
        <w:pStyle w:val="Antrat1"/>
        <w:numPr>
          <w:ilvl w:val="0"/>
          <w:numId w:val="0"/>
        </w:numPr>
        <w:jc w:val="center"/>
        <w:rPr>
          <w:b/>
          <w:bCs/>
        </w:rPr>
      </w:pPr>
      <w:r w:rsidRPr="00DF12F1">
        <w:rPr>
          <w:b/>
          <w:bCs/>
        </w:rPr>
        <w:t>DĖL TURTO PRIPAŽINIMO</w:t>
      </w:r>
      <w:r w:rsidR="002A3B1A">
        <w:rPr>
          <w:b/>
          <w:bCs/>
        </w:rPr>
        <w:t xml:space="preserve"> NEREIKALINGU ARBA</w:t>
      </w:r>
      <w:r w:rsidRPr="00DF12F1">
        <w:rPr>
          <w:b/>
          <w:bCs/>
        </w:rPr>
        <w:t xml:space="preserve"> NETINKAMU (NEGALIMU) NAUDOTI</w:t>
      </w:r>
    </w:p>
    <w:p w14:paraId="0DF58EEC" w14:textId="77777777" w:rsidR="00DF12F1" w:rsidRPr="00DF12F1" w:rsidRDefault="00DF12F1" w:rsidP="00DF12F1"/>
    <w:p w14:paraId="7F30C313" w14:textId="2CA0305D" w:rsidR="00AF038B" w:rsidRPr="00AF038B" w:rsidRDefault="00F9792D" w:rsidP="00F9792D">
      <w:pPr>
        <w:pStyle w:val="Antrat1"/>
        <w:numPr>
          <w:ilvl w:val="0"/>
          <w:numId w:val="0"/>
        </w:numPr>
        <w:tabs>
          <w:tab w:val="center" w:pos="4819"/>
          <w:tab w:val="left" w:pos="7035"/>
        </w:tabs>
      </w:pPr>
      <w:r>
        <w:tab/>
      </w:r>
      <w:r w:rsidR="00435ADB">
        <w:t>20</w:t>
      </w:r>
      <w:r w:rsidR="00E244C9">
        <w:t>2</w:t>
      </w:r>
      <w:r w:rsidR="00AD4E9E">
        <w:t>5</w:t>
      </w:r>
      <w:r w:rsidR="00435ADB">
        <w:t xml:space="preserve"> m.</w:t>
      </w:r>
      <w:r w:rsidR="00ED5A7B">
        <w:t xml:space="preserve"> </w:t>
      </w:r>
      <w:r w:rsidR="002F4CB7">
        <w:t>balandžio</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C56B29">
      <w:pPr>
        <w:tabs>
          <w:tab w:val="left" w:pos="1242"/>
          <w:tab w:val="left" w:pos="6804"/>
          <w:tab w:val="left" w:pos="7450"/>
        </w:tabs>
        <w:spacing w:line="360" w:lineRule="auto"/>
      </w:pPr>
    </w:p>
    <w:p w14:paraId="6C648744" w14:textId="588A1A14" w:rsidR="00C97FAC" w:rsidRDefault="001F5229" w:rsidP="00C56B29">
      <w:pPr>
        <w:spacing w:line="360" w:lineRule="auto"/>
        <w:ind w:firstLine="720"/>
        <w:jc w:val="both"/>
      </w:pPr>
      <w:r w:rsidRPr="001F5229">
        <w:t>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w:t>
      </w:r>
      <w:r w:rsidR="00FB6ACE">
        <w:t>u</w:t>
      </w:r>
      <w:r w:rsidRPr="001F5229">
        <w:t>, patvirtint</w:t>
      </w:r>
      <w:r w:rsidR="00FB6ACE">
        <w:t>u</w:t>
      </w:r>
      <w:r w:rsidRPr="001F5229">
        <w:t xml:space="preserve"> rajono savivaldybės tarybos 2023 m. spalio 20 d. sprendimu Nr. T-324 „Dėl savivaldybės ir valstybės turto pripažinimo nereikalingu arba netinkamu (negalimu) naudoti ir šio turto nurašymo tvarkos aprašo patvirtinimo“, </w:t>
      </w:r>
      <w:r w:rsidR="00AF038B">
        <w:t>bei atsižvelgdamas į Savivaldybei nuosavybės teise priklausančio nematerialiojo ir ilgalaikio bei trumpalaikio materialiojo ir nematerialiojo turto, šiuo metu valdomo savivaldybės administracijos, pripažinimo nereikalingu arba netinkamu (negalimu) naudoti komisijos 20</w:t>
      </w:r>
      <w:r w:rsidR="00627FD0">
        <w:t>2</w:t>
      </w:r>
      <w:r w:rsidR="00975355">
        <w:t>6</w:t>
      </w:r>
      <w:r w:rsidR="00AF038B">
        <w:t xml:space="preserve"> m. </w:t>
      </w:r>
      <w:r w:rsidR="00A16834">
        <w:t>balandžio</w:t>
      </w:r>
      <w:r w:rsidR="00975355">
        <w:t xml:space="preserve"> 27 </w:t>
      </w:r>
      <w:r w:rsidR="00AF038B">
        <w:t>d. pasiūlymą Nr. VL</w:t>
      </w:r>
      <w:r w:rsidR="003F2D39">
        <w:t xml:space="preserve"> E</w:t>
      </w:r>
      <w:r w:rsidR="00AF038B">
        <w:t>-</w:t>
      </w:r>
      <w:r w:rsidR="00975355">
        <w:t>324</w:t>
      </w:r>
      <w:r w:rsidR="00AF038B">
        <w:t xml:space="preserve">, </w:t>
      </w:r>
    </w:p>
    <w:p w14:paraId="3226D1C5" w14:textId="4C723FAD" w:rsidR="00DF12F1" w:rsidRDefault="00DF12F1" w:rsidP="00C56B29">
      <w:pPr>
        <w:spacing w:line="360" w:lineRule="auto"/>
        <w:ind w:firstLine="720"/>
        <w:jc w:val="both"/>
        <w:rPr>
          <w:rFonts w:eastAsia="Calibri"/>
          <w:bCs/>
          <w:color w:val="000000"/>
          <w:szCs w:val="24"/>
          <w:lang w:eastAsia="en-US"/>
        </w:rPr>
      </w:pPr>
      <w:r>
        <w:t xml:space="preserve">p r i p a ž į s t u </w:t>
      </w:r>
      <w:r w:rsidR="002A3B1A" w:rsidRPr="002A3B1A">
        <w:t xml:space="preserve">nereikalingu </w:t>
      </w:r>
      <w:r w:rsidR="002A3B1A">
        <w:t xml:space="preserve">arba </w:t>
      </w:r>
      <w:r w:rsidRPr="00764C01">
        <w:t>ne</w:t>
      </w:r>
      <w:r w:rsidR="00AB0DE5">
        <w:t>tinkamu</w:t>
      </w:r>
      <w:r>
        <w:t xml:space="preserve"> (negalimu) naudoti </w:t>
      </w:r>
      <w:r w:rsidR="000E269D" w:rsidRPr="000E269D">
        <w:t>savivaldybės administracijos patikėjimo teise valdomą, savivaldybės administracijos balanse apskaitomą ilgalaikį ir trumpalaikį materialųjį turtą (priedas)</w:t>
      </w:r>
      <w:r>
        <w:t>.</w:t>
      </w:r>
    </w:p>
    <w:p w14:paraId="164A504E" w14:textId="3FDC0E53" w:rsidR="00DF12F1" w:rsidRDefault="00DF12F1" w:rsidP="00DF12F1">
      <w:pPr>
        <w:spacing w:line="276" w:lineRule="auto"/>
        <w:ind w:firstLine="720"/>
        <w:jc w:val="both"/>
        <w:rPr>
          <w:rFonts w:eastAsia="Calibri"/>
          <w:bCs/>
          <w:color w:val="000000"/>
          <w:szCs w:val="22"/>
          <w:lang w:eastAsia="en-US"/>
        </w:rPr>
      </w:pPr>
    </w:p>
    <w:p w14:paraId="0C6657A4" w14:textId="77777777" w:rsidR="006658D5" w:rsidRDefault="006658D5" w:rsidP="006658D5">
      <w:pPr>
        <w:spacing w:line="276" w:lineRule="auto"/>
        <w:ind w:firstLine="720"/>
        <w:rPr>
          <w:rFonts w:eastAsia="Calibri"/>
          <w:bCs/>
          <w:color w:val="000000"/>
          <w:szCs w:val="24"/>
          <w:lang w:eastAsia="en-US"/>
        </w:rPr>
      </w:pPr>
    </w:p>
    <w:p w14:paraId="3053BCE2" w14:textId="77777777" w:rsidR="0093405F" w:rsidRPr="0093405F" w:rsidRDefault="0093405F" w:rsidP="00DF12F1">
      <w:pPr>
        <w:spacing w:line="276" w:lineRule="auto"/>
        <w:jc w:val="both"/>
        <w:rPr>
          <w:rFonts w:eastAsia="Calibri"/>
          <w:szCs w:val="22"/>
          <w:lang w:eastAsia="en-US"/>
        </w:rPr>
      </w:pPr>
    </w:p>
    <w:p w14:paraId="39ACDFC0" w14:textId="5AC81F20" w:rsidR="00040577" w:rsidRDefault="00434111" w:rsidP="0093405F">
      <w:pPr>
        <w:spacing w:line="360" w:lineRule="auto"/>
        <w:jc w:val="both"/>
        <w:rPr>
          <w:szCs w:val="24"/>
        </w:rPr>
      </w:pPr>
      <w:r>
        <w:t>Administracijos direktorius</w:t>
      </w:r>
      <w:r w:rsidR="002F4CB7">
        <w:tab/>
      </w:r>
      <w:r>
        <w:tab/>
      </w:r>
      <w:r>
        <w:tab/>
      </w:r>
      <w:r>
        <w:tab/>
      </w:r>
      <w:r w:rsidRPr="005D72B6">
        <w:rPr>
          <w:szCs w:val="24"/>
        </w:rPr>
        <w:tab/>
      </w:r>
      <w:r w:rsidRPr="005D72B6">
        <w:rPr>
          <w:szCs w:val="24"/>
        </w:rPr>
        <w:tab/>
      </w:r>
      <w:r w:rsidR="00DA5845">
        <w:rPr>
          <w:szCs w:val="24"/>
        </w:rPr>
        <w:t xml:space="preserve">  </w:t>
      </w:r>
      <w:r w:rsidRPr="005D72B6">
        <w:rPr>
          <w:szCs w:val="24"/>
        </w:rPr>
        <w:tab/>
      </w:r>
      <w:r w:rsidR="008540AD">
        <w:rPr>
          <w:szCs w:val="24"/>
        </w:rPr>
        <w:t xml:space="preserve">Vytautas </w:t>
      </w:r>
      <w:proofErr w:type="spellStart"/>
      <w:r w:rsidR="008540AD">
        <w:rPr>
          <w:szCs w:val="24"/>
        </w:rPr>
        <w:t>Ižganaitis</w:t>
      </w:r>
      <w:proofErr w:type="spellEnd"/>
    </w:p>
    <w:p w14:paraId="3A0578D6" w14:textId="77777777" w:rsidR="007649C6" w:rsidRDefault="007649C6" w:rsidP="003E2CBB">
      <w:pPr>
        <w:jc w:val="both"/>
        <w:rPr>
          <w:szCs w:val="24"/>
        </w:rPr>
      </w:pPr>
    </w:p>
    <w:p w14:paraId="42319FB8" w14:textId="77777777" w:rsidR="007649C6" w:rsidRDefault="007649C6" w:rsidP="003E2CBB">
      <w:pPr>
        <w:jc w:val="both"/>
        <w:rPr>
          <w:szCs w:val="24"/>
        </w:rPr>
      </w:pPr>
    </w:p>
    <w:p w14:paraId="180C3AF5" w14:textId="1F9C1DD5" w:rsidR="00434111" w:rsidRPr="00333C29" w:rsidRDefault="00040577" w:rsidP="003E2CBB">
      <w:pPr>
        <w:jc w:val="both"/>
        <w:rPr>
          <w:szCs w:val="24"/>
          <w:lang w:val="pt-BR"/>
        </w:rPr>
      </w:pPr>
      <w:r w:rsidRPr="00040577">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71E35421" w14:textId="1463F815" w:rsidR="007810A9"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48EA766F" w14:textId="77777777" w:rsidR="0093405F" w:rsidRDefault="0093405F"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55013EAE" w:rsidR="00BD08FA" w:rsidRPr="00040577" w:rsidRDefault="008F230F" w:rsidP="003E2CBB">
      <w:pPr>
        <w:jc w:val="both"/>
        <w:rPr>
          <w:szCs w:val="24"/>
        </w:rPr>
      </w:pPr>
      <w:r w:rsidRPr="00040577">
        <w:rPr>
          <w:szCs w:val="24"/>
        </w:rPr>
        <w:t>202</w:t>
      </w:r>
      <w:r w:rsidR="00975355">
        <w:rPr>
          <w:szCs w:val="24"/>
        </w:rPr>
        <w:t>6</w:t>
      </w:r>
      <w:r w:rsidR="00AD4E9E">
        <w:rPr>
          <w:szCs w:val="24"/>
        </w:rPr>
        <w:t>-0</w:t>
      </w:r>
      <w:r w:rsidR="002F4CB7">
        <w:rPr>
          <w:szCs w:val="24"/>
        </w:rPr>
        <w:t>4-</w:t>
      </w:r>
      <w:r w:rsidR="00975355">
        <w:rPr>
          <w:szCs w:val="24"/>
        </w:rPr>
        <w:t>27</w:t>
      </w:r>
    </w:p>
    <w:sectPr w:rsidR="00BD08FA" w:rsidRPr="00040577" w:rsidSect="00902A2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2296F" w14:textId="77777777" w:rsidR="007F0C6D" w:rsidRDefault="007F0C6D">
      <w:r>
        <w:separator/>
      </w:r>
    </w:p>
  </w:endnote>
  <w:endnote w:type="continuationSeparator" w:id="0">
    <w:p w14:paraId="4E38C7A8" w14:textId="77777777" w:rsidR="007F0C6D" w:rsidRDefault="007F0C6D">
      <w:r>
        <w:continuationSeparator/>
      </w:r>
    </w:p>
  </w:endnote>
  <w:endnote w:type="continuationNotice" w:id="1">
    <w:p w14:paraId="6AF46E98" w14:textId="77777777" w:rsidR="007F0C6D" w:rsidRDefault="007F0C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DD231" w14:textId="77777777" w:rsidR="007F0C6D" w:rsidRDefault="007F0C6D">
      <w:r>
        <w:separator/>
      </w:r>
    </w:p>
  </w:footnote>
  <w:footnote w:type="continuationSeparator" w:id="0">
    <w:p w14:paraId="0222A05C" w14:textId="77777777" w:rsidR="007F0C6D" w:rsidRDefault="007F0C6D">
      <w:r>
        <w:continuationSeparator/>
      </w:r>
    </w:p>
  </w:footnote>
  <w:footnote w:type="continuationNotice" w:id="1">
    <w:p w14:paraId="7DCE2903" w14:textId="77777777" w:rsidR="007F0C6D" w:rsidRDefault="007F0C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344091036">
    <w:abstractNumId w:val="7"/>
  </w:num>
  <w:num w:numId="2" w16cid:durableId="640312137">
    <w:abstractNumId w:val="0"/>
  </w:num>
  <w:num w:numId="3" w16cid:durableId="1528058508">
    <w:abstractNumId w:val="3"/>
  </w:num>
  <w:num w:numId="4" w16cid:durableId="943029644">
    <w:abstractNumId w:val="10"/>
  </w:num>
  <w:num w:numId="5" w16cid:durableId="2110806793">
    <w:abstractNumId w:val="11"/>
  </w:num>
  <w:num w:numId="6" w16cid:durableId="2029408593">
    <w:abstractNumId w:val="5"/>
  </w:num>
  <w:num w:numId="7" w16cid:durableId="204103598">
    <w:abstractNumId w:val="4"/>
  </w:num>
  <w:num w:numId="8" w16cid:durableId="1041052291">
    <w:abstractNumId w:val="8"/>
  </w:num>
  <w:num w:numId="9" w16cid:durableId="406342954">
    <w:abstractNumId w:val="12"/>
  </w:num>
  <w:num w:numId="10" w16cid:durableId="1899628229">
    <w:abstractNumId w:val="2"/>
  </w:num>
  <w:num w:numId="11" w16cid:durableId="800075965">
    <w:abstractNumId w:val="6"/>
  </w:num>
  <w:num w:numId="12" w16cid:durableId="1547987464">
    <w:abstractNumId w:val="9"/>
  </w:num>
  <w:num w:numId="13" w16cid:durableId="141703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64554"/>
    <w:rsid w:val="00071DB0"/>
    <w:rsid w:val="00071FFD"/>
    <w:rsid w:val="0007750E"/>
    <w:rsid w:val="000909F1"/>
    <w:rsid w:val="00091663"/>
    <w:rsid w:val="000A15D0"/>
    <w:rsid w:val="000A41EC"/>
    <w:rsid w:val="000A61D7"/>
    <w:rsid w:val="000C5E59"/>
    <w:rsid w:val="000D1CE5"/>
    <w:rsid w:val="000E269D"/>
    <w:rsid w:val="000E78FB"/>
    <w:rsid w:val="000F097C"/>
    <w:rsid w:val="00114B24"/>
    <w:rsid w:val="00117499"/>
    <w:rsid w:val="00117D83"/>
    <w:rsid w:val="0012574F"/>
    <w:rsid w:val="00132AB5"/>
    <w:rsid w:val="00140199"/>
    <w:rsid w:val="001470D7"/>
    <w:rsid w:val="001538E6"/>
    <w:rsid w:val="00166201"/>
    <w:rsid w:val="001822C3"/>
    <w:rsid w:val="001829CD"/>
    <w:rsid w:val="00182BEA"/>
    <w:rsid w:val="00186007"/>
    <w:rsid w:val="001928FE"/>
    <w:rsid w:val="001A0DC1"/>
    <w:rsid w:val="001B4074"/>
    <w:rsid w:val="001B4395"/>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92EB3"/>
    <w:rsid w:val="002A3B1A"/>
    <w:rsid w:val="002A4BA0"/>
    <w:rsid w:val="002B0425"/>
    <w:rsid w:val="002B159B"/>
    <w:rsid w:val="002B67EC"/>
    <w:rsid w:val="002C1523"/>
    <w:rsid w:val="002C43CE"/>
    <w:rsid w:val="002D1ABA"/>
    <w:rsid w:val="002D245E"/>
    <w:rsid w:val="002D3ABC"/>
    <w:rsid w:val="002F2407"/>
    <w:rsid w:val="002F4CB7"/>
    <w:rsid w:val="002F7E56"/>
    <w:rsid w:val="00305CED"/>
    <w:rsid w:val="00311075"/>
    <w:rsid w:val="00313CF0"/>
    <w:rsid w:val="00316788"/>
    <w:rsid w:val="00322B1F"/>
    <w:rsid w:val="00323D64"/>
    <w:rsid w:val="003256FC"/>
    <w:rsid w:val="00330C0F"/>
    <w:rsid w:val="00333C29"/>
    <w:rsid w:val="00340061"/>
    <w:rsid w:val="00342E29"/>
    <w:rsid w:val="00342E81"/>
    <w:rsid w:val="003539C6"/>
    <w:rsid w:val="003565B7"/>
    <w:rsid w:val="00386CEF"/>
    <w:rsid w:val="003909D3"/>
    <w:rsid w:val="00392161"/>
    <w:rsid w:val="00394036"/>
    <w:rsid w:val="003A095C"/>
    <w:rsid w:val="003A0C31"/>
    <w:rsid w:val="003E2CBB"/>
    <w:rsid w:val="003E4EAE"/>
    <w:rsid w:val="003F2D39"/>
    <w:rsid w:val="003F491F"/>
    <w:rsid w:val="00434111"/>
    <w:rsid w:val="00435ADB"/>
    <w:rsid w:val="00444748"/>
    <w:rsid w:val="00460001"/>
    <w:rsid w:val="00467E61"/>
    <w:rsid w:val="00475817"/>
    <w:rsid w:val="004A5DBD"/>
    <w:rsid w:val="004C4343"/>
    <w:rsid w:val="004F4F25"/>
    <w:rsid w:val="00521D86"/>
    <w:rsid w:val="00536F07"/>
    <w:rsid w:val="005479E9"/>
    <w:rsid w:val="00551097"/>
    <w:rsid w:val="0056231E"/>
    <w:rsid w:val="005626C4"/>
    <w:rsid w:val="00565A23"/>
    <w:rsid w:val="0057170D"/>
    <w:rsid w:val="005730A1"/>
    <w:rsid w:val="0058068D"/>
    <w:rsid w:val="00582540"/>
    <w:rsid w:val="00583E25"/>
    <w:rsid w:val="00590287"/>
    <w:rsid w:val="00596F5E"/>
    <w:rsid w:val="005B6BC0"/>
    <w:rsid w:val="005C3C7F"/>
    <w:rsid w:val="00610881"/>
    <w:rsid w:val="00613169"/>
    <w:rsid w:val="00615D04"/>
    <w:rsid w:val="00624783"/>
    <w:rsid w:val="00627FD0"/>
    <w:rsid w:val="0063362E"/>
    <w:rsid w:val="006658D5"/>
    <w:rsid w:val="00676D26"/>
    <w:rsid w:val="006774AD"/>
    <w:rsid w:val="00680C0F"/>
    <w:rsid w:val="00682353"/>
    <w:rsid w:val="0068472A"/>
    <w:rsid w:val="00686DC9"/>
    <w:rsid w:val="006A0A5E"/>
    <w:rsid w:val="006B68B6"/>
    <w:rsid w:val="006C20B9"/>
    <w:rsid w:val="006C3374"/>
    <w:rsid w:val="006E09F7"/>
    <w:rsid w:val="006E68A4"/>
    <w:rsid w:val="006F135A"/>
    <w:rsid w:val="0070001E"/>
    <w:rsid w:val="00703D35"/>
    <w:rsid w:val="00721FDF"/>
    <w:rsid w:val="007649C6"/>
    <w:rsid w:val="00771644"/>
    <w:rsid w:val="007810A9"/>
    <w:rsid w:val="00784D33"/>
    <w:rsid w:val="007C536E"/>
    <w:rsid w:val="007C61E5"/>
    <w:rsid w:val="007D2969"/>
    <w:rsid w:val="007E58B6"/>
    <w:rsid w:val="007E6F3E"/>
    <w:rsid w:val="007F0C6D"/>
    <w:rsid w:val="007F30DC"/>
    <w:rsid w:val="007F3451"/>
    <w:rsid w:val="007F5959"/>
    <w:rsid w:val="007F6AD4"/>
    <w:rsid w:val="00831332"/>
    <w:rsid w:val="00841333"/>
    <w:rsid w:val="00842FA2"/>
    <w:rsid w:val="008540AD"/>
    <w:rsid w:val="00866B67"/>
    <w:rsid w:val="00867EF7"/>
    <w:rsid w:val="0088205B"/>
    <w:rsid w:val="00883391"/>
    <w:rsid w:val="008C0E29"/>
    <w:rsid w:val="008C1B78"/>
    <w:rsid w:val="008C28F9"/>
    <w:rsid w:val="008C5124"/>
    <w:rsid w:val="008E0791"/>
    <w:rsid w:val="008E0B1B"/>
    <w:rsid w:val="008F230F"/>
    <w:rsid w:val="008F4809"/>
    <w:rsid w:val="00902A2D"/>
    <w:rsid w:val="0093405F"/>
    <w:rsid w:val="009635E6"/>
    <w:rsid w:val="009736DB"/>
    <w:rsid w:val="00975355"/>
    <w:rsid w:val="00977842"/>
    <w:rsid w:val="0098205C"/>
    <w:rsid w:val="009925CD"/>
    <w:rsid w:val="009960D2"/>
    <w:rsid w:val="009A679F"/>
    <w:rsid w:val="009B11E2"/>
    <w:rsid w:val="009C2D90"/>
    <w:rsid w:val="009C4EAB"/>
    <w:rsid w:val="009F065C"/>
    <w:rsid w:val="009F62AE"/>
    <w:rsid w:val="00A16834"/>
    <w:rsid w:val="00A31501"/>
    <w:rsid w:val="00A4052C"/>
    <w:rsid w:val="00A62462"/>
    <w:rsid w:val="00A71C4D"/>
    <w:rsid w:val="00A8040C"/>
    <w:rsid w:val="00A87B40"/>
    <w:rsid w:val="00A918D7"/>
    <w:rsid w:val="00A94284"/>
    <w:rsid w:val="00AA701B"/>
    <w:rsid w:val="00AA730B"/>
    <w:rsid w:val="00AB0DE5"/>
    <w:rsid w:val="00AB44AE"/>
    <w:rsid w:val="00AB7836"/>
    <w:rsid w:val="00AC58FF"/>
    <w:rsid w:val="00AC7986"/>
    <w:rsid w:val="00AD3DDD"/>
    <w:rsid w:val="00AD3FEF"/>
    <w:rsid w:val="00AD4E9E"/>
    <w:rsid w:val="00AD5D5E"/>
    <w:rsid w:val="00AE5EF1"/>
    <w:rsid w:val="00AE7378"/>
    <w:rsid w:val="00AF038B"/>
    <w:rsid w:val="00AF7298"/>
    <w:rsid w:val="00B00892"/>
    <w:rsid w:val="00B03C14"/>
    <w:rsid w:val="00B05C78"/>
    <w:rsid w:val="00B06792"/>
    <w:rsid w:val="00B60BE0"/>
    <w:rsid w:val="00B62B96"/>
    <w:rsid w:val="00B75F85"/>
    <w:rsid w:val="00B776EC"/>
    <w:rsid w:val="00B83CC4"/>
    <w:rsid w:val="00B8436F"/>
    <w:rsid w:val="00B908C8"/>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42E05"/>
    <w:rsid w:val="00C541B5"/>
    <w:rsid w:val="00C56B29"/>
    <w:rsid w:val="00C663A6"/>
    <w:rsid w:val="00C73B9E"/>
    <w:rsid w:val="00C838D9"/>
    <w:rsid w:val="00C84A75"/>
    <w:rsid w:val="00C8703D"/>
    <w:rsid w:val="00C921BD"/>
    <w:rsid w:val="00C97FAC"/>
    <w:rsid w:val="00CA29B3"/>
    <w:rsid w:val="00CA67DC"/>
    <w:rsid w:val="00CA6ECE"/>
    <w:rsid w:val="00CB4990"/>
    <w:rsid w:val="00CB6A0B"/>
    <w:rsid w:val="00CE435C"/>
    <w:rsid w:val="00CF292A"/>
    <w:rsid w:val="00D149D5"/>
    <w:rsid w:val="00D20B94"/>
    <w:rsid w:val="00D32660"/>
    <w:rsid w:val="00D502D0"/>
    <w:rsid w:val="00D61F3B"/>
    <w:rsid w:val="00D66758"/>
    <w:rsid w:val="00D73BF4"/>
    <w:rsid w:val="00D771AA"/>
    <w:rsid w:val="00D94D44"/>
    <w:rsid w:val="00D95655"/>
    <w:rsid w:val="00D96480"/>
    <w:rsid w:val="00DA5845"/>
    <w:rsid w:val="00DB00D2"/>
    <w:rsid w:val="00DD47CE"/>
    <w:rsid w:val="00DD7420"/>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A7B"/>
    <w:rsid w:val="00EE2869"/>
    <w:rsid w:val="00EE2CE3"/>
    <w:rsid w:val="00EE366A"/>
    <w:rsid w:val="00EE7D78"/>
    <w:rsid w:val="00F01EF6"/>
    <w:rsid w:val="00F06B84"/>
    <w:rsid w:val="00F203CB"/>
    <w:rsid w:val="00F21DB9"/>
    <w:rsid w:val="00F423B4"/>
    <w:rsid w:val="00F45855"/>
    <w:rsid w:val="00F537C0"/>
    <w:rsid w:val="00F83352"/>
    <w:rsid w:val="00F84AE3"/>
    <w:rsid w:val="00F9792D"/>
    <w:rsid w:val="00FB6ACE"/>
    <w:rsid w:val="00FB7C45"/>
    <w:rsid w:val="00FC31B0"/>
    <w:rsid w:val="00FD0668"/>
    <w:rsid w:val="00FD25E5"/>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4</TotalTime>
  <Pages>1</Pages>
  <Words>221</Words>
  <Characters>1584</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1802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5</cp:revision>
  <cp:lastPrinted>2021-03-17T09:54:00Z</cp:lastPrinted>
  <dcterms:created xsi:type="dcterms:W3CDTF">2026-04-27T05:06:00Z</dcterms:created>
  <dcterms:modified xsi:type="dcterms:W3CDTF">2026-04-27T07:52:00Z</dcterms:modified>
</cp:coreProperties>
</file>