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8E03" w14:textId="77777777" w:rsidR="00DD47CE" w:rsidRPr="006E1FF4" w:rsidRDefault="002765E4">
      <w:pPr>
        <w:jc w:val="center"/>
        <w:rPr>
          <w:rFonts w:ascii="Times New Roman" w:hAnsi="Times New Roman"/>
          <w:b/>
          <w:sz w:val="8"/>
        </w:rPr>
      </w:pPr>
      <w:r w:rsidRPr="006E1FF4">
        <w:rPr>
          <w:noProof/>
        </w:rPr>
        <w:drawing>
          <wp:inline distT="0" distB="0" distL="0" distR="0" wp14:anchorId="1F1B6E36" wp14:editId="16711ED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AB5FA" w14:textId="77777777" w:rsidR="00ED113F" w:rsidRPr="006E1FF4" w:rsidRDefault="00ED113F">
      <w:pPr>
        <w:jc w:val="center"/>
        <w:rPr>
          <w:rFonts w:ascii="Times New Roman" w:hAnsi="Times New Roman"/>
          <w:b/>
        </w:rPr>
      </w:pPr>
    </w:p>
    <w:p w14:paraId="5D53E3BA" w14:textId="77777777" w:rsidR="00DD47CE" w:rsidRPr="006E1FF4" w:rsidRDefault="00BE6D25">
      <w:pPr>
        <w:jc w:val="center"/>
        <w:rPr>
          <w:rFonts w:ascii="Times New Roman" w:hAnsi="Times New Roman"/>
          <w:b/>
        </w:rPr>
      </w:pPr>
      <w:r w:rsidRPr="006E1FF4">
        <w:rPr>
          <w:rFonts w:ascii="Times New Roman" w:hAnsi="Times New Roman"/>
          <w:b/>
        </w:rPr>
        <w:t>ŠAKIŲ RAJONO SAVIVALDYBĖS ADMINISTRACIJOS DIREKTORIUS</w:t>
      </w:r>
    </w:p>
    <w:p w14:paraId="76544157" w14:textId="77777777" w:rsidR="00DD47CE" w:rsidRPr="006E1FF4" w:rsidRDefault="00DD47CE">
      <w:pPr>
        <w:jc w:val="center"/>
        <w:rPr>
          <w:rFonts w:ascii="Times New Roman" w:hAnsi="Times New Roman"/>
          <w:b/>
        </w:rPr>
      </w:pPr>
    </w:p>
    <w:p w14:paraId="195BA097" w14:textId="77777777" w:rsidR="00AE7378" w:rsidRPr="006E1FF4" w:rsidRDefault="00AE7378">
      <w:pPr>
        <w:jc w:val="center"/>
        <w:rPr>
          <w:rFonts w:ascii="Times New Roman" w:hAnsi="Times New Roman"/>
          <w:b/>
        </w:rPr>
      </w:pPr>
    </w:p>
    <w:p w14:paraId="6B2C8F9A" w14:textId="77777777" w:rsidR="00DD47CE" w:rsidRPr="006E1FF4" w:rsidRDefault="00BE6D25">
      <w:pPr>
        <w:jc w:val="center"/>
        <w:rPr>
          <w:rFonts w:ascii="Times New Roman" w:hAnsi="Times New Roman"/>
          <w:b/>
        </w:rPr>
      </w:pPr>
      <w:r w:rsidRPr="006E1FF4">
        <w:rPr>
          <w:rFonts w:ascii="Times New Roman" w:hAnsi="Times New Roman"/>
          <w:b/>
        </w:rPr>
        <w:t>ĮSAKYMAS</w:t>
      </w:r>
    </w:p>
    <w:p w14:paraId="278E037A" w14:textId="7EE3A807" w:rsidR="00140DBC" w:rsidRPr="006E1FF4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6E1FF4">
        <w:rPr>
          <w:rFonts w:ascii="Times New Roman" w:hAnsi="Times New Roman"/>
          <w:b/>
        </w:rPr>
        <w:t xml:space="preserve">DĖL ŠAKIŲ RAJONO SAVIVALDYBĖS ADMINISTRACIJOS TEIKIAMŲ </w:t>
      </w:r>
      <w:r w:rsidR="00560A6A" w:rsidRPr="006E1FF4">
        <w:rPr>
          <w:rFonts w:ascii="Times New Roman" w:hAnsi="Times New Roman"/>
          <w:b/>
        </w:rPr>
        <w:t xml:space="preserve">VIEŠŲJŲ </w:t>
      </w:r>
      <w:r w:rsidRPr="006E1FF4">
        <w:rPr>
          <w:rFonts w:ascii="Times New Roman" w:hAnsi="Times New Roman"/>
          <w:b/>
        </w:rPr>
        <w:t>PASLAUGŲ SĄRAŠO PATVIRTINIMO</w:t>
      </w:r>
    </w:p>
    <w:p w14:paraId="0E2834F7" w14:textId="77777777" w:rsidR="00140DBC" w:rsidRPr="006E1FF4" w:rsidRDefault="00140DBC" w:rsidP="00140DB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784B2CF" w14:textId="35DA0921" w:rsidR="00140DBC" w:rsidRPr="006E1FF4" w:rsidRDefault="00140DBC" w:rsidP="00140DBC">
      <w:pPr>
        <w:tabs>
          <w:tab w:val="left" w:pos="6804"/>
        </w:tabs>
        <w:jc w:val="center"/>
        <w:rPr>
          <w:rFonts w:ascii="Times New Roman" w:hAnsi="Times New Roman"/>
        </w:rPr>
      </w:pPr>
      <w:r w:rsidRPr="006E1FF4">
        <w:rPr>
          <w:rFonts w:ascii="Times New Roman" w:hAnsi="Times New Roman"/>
        </w:rPr>
        <w:t>20</w:t>
      </w:r>
      <w:r w:rsidR="00B9315E" w:rsidRPr="006E1FF4">
        <w:rPr>
          <w:rFonts w:ascii="Times New Roman" w:hAnsi="Times New Roman"/>
        </w:rPr>
        <w:t>2</w:t>
      </w:r>
      <w:r w:rsidR="00245DF3" w:rsidRPr="006E1FF4">
        <w:rPr>
          <w:rFonts w:ascii="Times New Roman" w:hAnsi="Times New Roman"/>
        </w:rPr>
        <w:t>6</w:t>
      </w:r>
      <w:r w:rsidRPr="006E1FF4">
        <w:rPr>
          <w:rFonts w:ascii="Times New Roman" w:hAnsi="Times New Roman"/>
        </w:rPr>
        <w:t xml:space="preserve"> m.</w:t>
      </w:r>
      <w:r w:rsidR="007A79A9" w:rsidRPr="006E1FF4">
        <w:rPr>
          <w:rFonts w:ascii="Times New Roman" w:hAnsi="Times New Roman"/>
        </w:rPr>
        <w:t xml:space="preserve"> </w:t>
      </w:r>
      <w:r w:rsidR="00F05339">
        <w:rPr>
          <w:rFonts w:ascii="Times New Roman" w:hAnsi="Times New Roman"/>
        </w:rPr>
        <w:t>gegužės</w:t>
      </w:r>
      <w:r w:rsidR="007A79A9" w:rsidRPr="006E1FF4">
        <w:rPr>
          <w:rFonts w:ascii="Times New Roman" w:hAnsi="Times New Roman"/>
        </w:rPr>
        <w:t xml:space="preserve">    </w:t>
      </w:r>
      <w:r w:rsidRPr="006E1FF4">
        <w:rPr>
          <w:rFonts w:ascii="Times New Roman" w:hAnsi="Times New Roman"/>
        </w:rPr>
        <w:t>d. Nr.</w:t>
      </w:r>
      <w:r w:rsidR="004377CD" w:rsidRPr="006E1FF4">
        <w:rPr>
          <w:rFonts w:ascii="Times New Roman" w:hAnsi="Times New Roman"/>
        </w:rPr>
        <w:t xml:space="preserve"> </w:t>
      </w:r>
      <w:r w:rsidRPr="006E1FF4">
        <w:rPr>
          <w:rFonts w:ascii="Times New Roman" w:hAnsi="Times New Roman"/>
        </w:rPr>
        <w:t>AT−</w:t>
      </w:r>
    </w:p>
    <w:p w14:paraId="78CC892F" w14:textId="77777777" w:rsidR="00140DBC" w:rsidRPr="006E1FF4" w:rsidRDefault="00140DBC" w:rsidP="00B328EE">
      <w:pPr>
        <w:jc w:val="center"/>
      </w:pPr>
      <w:r w:rsidRPr="006E1FF4">
        <w:t>Šakiai</w:t>
      </w:r>
    </w:p>
    <w:p w14:paraId="59B7D60B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9B5B81" w14:textId="1D2B0525" w:rsidR="00140DBC" w:rsidRPr="006E1FF4" w:rsidRDefault="00140DBC" w:rsidP="00796DF7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 w:rsidRPr="006E1FF4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875C29" w:rsidRPr="006E1FF4">
        <w:rPr>
          <w:rFonts w:ascii="Times New Roman" w:hAnsi="Times New Roman"/>
          <w:szCs w:val="24"/>
        </w:rPr>
        <w:t>34</w:t>
      </w:r>
      <w:r w:rsidRPr="006E1FF4">
        <w:rPr>
          <w:rFonts w:ascii="Times New Roman" w:hAnsi="Times New Roman"/>
          <w:szCs w:val="24"/>
        </w:rPr>
        <w:t xml:space="preserve"> straipsnio </w:t>
      </w:r>
      <w:r w:rsidR="00875C29" w:rsidRPr="006E1FF4">
        <w:rPr>
          <w:rFonts w:ascii="Times New Roman" w:hAnsi="Times New Roman"/>
          <w:szCs w:val="24"/>
        </w:rPr>
        <w:t>6</w:t>
      </w:r>
      <w:r w:rsidRPr="006E1FF4">
        <w:rPr>
          <w:rFonts w:ascii="Times New Roman" w:hAnsi="Times New Roman"/>
          <w:szCs w:val="24"/>
        </w:rPr>
        <w:t xml:space="preserve"> dalies 2 punktu, Lietuvos Respublikos viešojo administravimo įstatymo </w:t>
      </w:r>
      <w:r w:rsidR="00457391" w:rsidRPr="006E1FF4">
        <w:rPr>
          <w:rFonts w:ascii="Times New Roman" w:hAnsi="Times New Roman"/>
          <w:szCs w:val="24"/>
        </w:rPr>
        <w:t>20</w:t>
      </w:r>
      <w:r w:rsidRPr="006E1FF4">
        <w:rPr>
          <w:rFonts w:ascii="Times New Roman" w:hAnsi="Times New Roman"/>
          <w:szCs w:val="24"/>
        </w:rPr>
        <w:t xml:space="preserve"> straipsnio </w:t>
      </w:r>
      <w:r w:rsidR="00530D57" w:rsidRPr="006E1FF4">
        <w:rPr>
          <w:rFonts w:ascii="Times New Roman" w:hAnsi="Times New Roman"/>
          <w:szCs w:val="24"/>
        </w:rPr>
        <w:t xml:space="preserve">3 ir </w:t>
      </w:r>
      <w:r w:rsidR="00457391" w:rsidRPr="006E1FF4">
        <w:rPr>
          <w:rFonts w:ascii="Times New Roman" w:hAnsi="Times New Roman"/>
          <w:szCs w:val="24"/>
        </w:rPr>
        <w:t>7</w:t>
      </w:r>
      <w:r w:rsidRPr="006E1FF4">
        <w:rPr>
          <w:rFonts w:ascii="Times New Roman" w:hAnsi="Times New Roman"/>
          <w:szCs w:val="24"/>
        </w:rPr>
        <w:t xml:space="preserve"> dalimi</w:t>
      </w:r>
      <w:r w:rsidR="00530D57" w:rsidRPr="006E1FF4">
        <w:rPr>
          <w:rFonts w:ascii="Times New Roman" w:hAnsi="Times New Roman"/>
          <w:szCs w:val="24"/>
        </w:rPr>
        <w:t>s</w:t>
      </w:r>
      <w:r w:rsidRPr="006E1FF4">
        <w:rPr>
          <w:rFonts w:ascii="Times New Roman" w:hAnsi="Times New Roman"/>
          <w:szCs w:val="24"/>
        </w:rPr>
        <w:t xml:space="preserve">, </w:t>
      </w:r>
      <w:r w:rsidR="004034C1">
        <w:rPr>
          <w:rFonts w:ascii="Times New Roman" w:hAnsi="Times New Roman"/>
          <w:szCs w:val="24"/>
        </w:rPr>
        <w:t>A</w:t>
      </w:r>
      <w:r w:rsidRPr="006E1FF4">
        <w:rPr>
          <w:rFonts w:ascii="Times New Roman" w:hAnsi="Times New Roman"/>
          <w:szCs w:val="24"/>
        </w:rPr>
        <w:t>dministracinių</w:t>
      </w:r>
      <w:r w:rsidR="004034C1">
        <w:rPr>
          <w:rFonts w:ascii="Times New Roman" w:hAnsi="Times New Roman"/>
          <w:szCs w:val="24"/>
        </w:rPr>
        <w:t xml:space="preserve"> ir viešųjų</w:t>
      </w:r>
      <w:r w:rsidRPr="006E1FF4">
        <w:rPr>
          <w:rFonts w:ascii="Times New Roman" w:hAnsi="Times New Roman"/>
          <w:szCs w:val="24"/>
        </w:rPr>
        <w:t xml:space="preserve"> paslaugų aprašymų rengimo</w:t>
      </w:r>
      <w:r w:rsidR="004034C1">
        <w:rPr>
          <w:rFonts w:ascii="Times New Roman" w:hAnsi="Times New Roman"/>
          <w:szCs w:val="24"/>
        </w:rPr>
        <w:t>, tvirtinimo ir skelbimo</w:t>
      </w:r>
      <w:r w:rsidRPr="006E1FF4">
        <w:rPr>
          <w:rFonts w:ascii="Times New Roman" w:hAnsi="Times New Roman"/>
          <w:szCs w:val="24"/>
        </w:rPr>
        <w:t xml:space="preserve"> tvarkos aprašu, patvirtintu Lietuvos Respublikos vidaus reikalų ministro</w:t>
      </w:r>
      <w:r w:rsidR="00781E3C" w:rsidRPr="006E1FF4">
        <w:t xml:space="preserve"> 2009 m. gruodžio 1 d. įsakym</w:t>
      </w:r>
      <w:r w:rsidR="00530D57" w:rsidRPr="006E1FF4">
        <w:t>u</w:t>
      </w:r>
      <w:r w:rsidR="00781E3C" w:rsidRPr="006E1FF4">
        <w:t xml:space="preserve"> Nr. 1V-644 „Dėl administracinių </w:t>
      </w:r>
      <w:r w:rsidR="00E1784A">
        <w:t xml:space="preserve">ir viešųjų </w:t>
      </w:r>
      <w:r w:rsidR="00781E3C" w:rsidRPr="006E1FF4">
        <w:t xml:space="preserve">paslaugų </w:t>
      </w:r>
      <w:r w:rsidR="00E1784A">
        <w:t>rengimo, tvirtinimo ir skelbimo</w:t>
      </w:r>
      <w:r w:rsidR="00781E3C" w:rsidRPr="006E1FF4">
        <w:t xml:space="preserve"> tvarkos aprašo patvirtinimo“</w:t>
      </w:r>
      <w:r w:rsidRPr="006E1FF4">
        <w:rPr>
          <w:rFonts w:ascii="Times New Roman" w:hAnsi="Times New Roman"/>
          <w:szCs w:val="24"/>
        </w:rPr>
        <w:t xml:space="preserve">, </w:t>
      </w:r>
      <w:r w:rsidRPr="006E1FF4">
        <w:rPr>
          <w:rFonts w:ascii="Times New Roman" w:hAnsi="Times New Roman"/>
        </w:rPr>
        <w:t>Šakių rajono savivaldybės administracijos nuostatų, patvirtintų Šakių rajono savivaldybės tarybos 20</w:t>
      </w:r>
      <w:r w:rsidR="00C65F4B" w:rsidRPr="006E1FF4">
        <w:rPr>
          <w:rFonts w:ascii="Times New Roman" w:hAnsi="Times New Roman"/>
        </w:rPr>
        <w:t>2</w:t>
      </w:r>
      <w:r w:rsidR="00D03496" w:rsidRPr="006E1FF4">
        <w:rPr>
          <w:rFonts w:ascii="Times New Roman" w:hAnsi="Times New Roman"/>
        </w:rPr>
        <w:t>4</w:t>
      </w:r>
      <w:r w:rsidRPr="006E1FF4">
        <w:rPr>
          <w:rFonts w:ascii="Times New Roman" w:hAnsi="Times New Roman"/>
        </w:rPr>
        <w:t xml:space="preserve"> m. </w:t>
      </w:r>
      <w:r w:rsidR="00D03496" w:rsidRPr="006E1FF4">
        <w:rPr>
          <w:rFonts w:ascii="Times New Roman" w:hAnsi="Times New Roman"/>
        </w:rPr>
        <w:t>kovo 15</w:t>
      </w:r>
      <w:r w:rsidRPr="006E1FF4">
        <w:rPr>
          <w:rFonts w:ascii="Times New Roman" w:hAnsi="Times New Roman"/>
        </w:rPr>
        <w:t xml:space="preserve"> d. sprendimu Nr. T-</w:t>
      </w:r>
      <w:r w:rsidR="007D23B3" w:rsidRPr="006E1FF4">
        <w:rPr>
          <w:rFonts w:ascii="Times New Roman" w:hAnsi="Times New Roman"/>
        </w:rPr>
        <w:t>58</w:t>
      </w:r>
      <w:r w:rsidRPr="006E1FF4">
        <w:rPr>
          <w:rFonts w:ascii="Times New Roman" w:hAnsi="Times New Roman"/>
        </w:rPr>
        <w:t xml:space="preserve"> „Dėl Šakių rajono savivaldybės administracijos nuostatų patvirtinimo“, </w:t>
      </w:r>
      <w:r w:rsidR="00311957" w:rsidRPr="006E1FF4">
        <w:rPr>
          <w:rFonts w:ascii="Times New Roman" w:hAnsi="Times New Roman"/>
        </w:rPr>
        <w:t>2</w:t>
      </w:r>
      <w:r w:rsidR="008F2E03" w:rsidRPr="006E1FF4">
        <w:rPr>
          <w:rFonts w:ascii="Times New Roman" w:hAnsi="Times New Roman"/>
        </w:rPr>
        <w:t>2</w:t>
      </w:r>
      <w:r w:rsidR="00311957" w:rsidRPr="006E1FF4">
        <w:rPr>
          <w:rFonts w:ascii="Times New Roman" w:hAnsi="Times New Roman"/>
        </w:rPr>
        <w:t>.</w:t>
      </w:r>
      <w:r w:rsidR="0017112B" w:rsidRPr="006E1FF4">
        <w:rPr>
          <w:rFonts w:ascii="Times New Roman" w:hAnsi="Times New Roman"/>
        </w:rPr>
        <w:t>12</w:t>
      </w:r>
      <w:r w:rsidR="00311957" w:rsidRPr="006E1FF4">
        <w:rPr>
          <w:rFonts w:ascii="Times New Roman" w:hAnsi="Times New Roman"/>
        </w:rPr>
        <w:t xml:space="preserve"> papunkčiu</w:t>
      </w:r>
      <w:r w:rsidR="00F05339">
        <w:rPr>
          <w:rFonts w:ascii="Times New Roman" w:hAnsi="Times New Roman"/>
        </w:rPr>
        <w:t xml:space="preserve">, Šakių rajono savivaldybės </w:t>
      </w:r>
      <w:r w:rsidR="005E3019">
        <w:rPr>
          <w:rFonts w:ascii="Times New Roman" w:hAnsi="Times New Roman"/>
        </w:rPr>
        <w:t>mero</w:t>
      </w:r>
      <w:r w:rsidR="00F05339">
        <w:rPr>
          <w:rFonts w:ascii="Times New Roman" w:hAnsi="Times New Roman"/>
        </w:rPr>
        <w:t xml:space="preserve"> 2026 </w:t>
      </w:r>
      <w:r w:rsidR="008833B5">
        <w:rPr>
          <w:rFonts w:ascii="Times New Roman" w:hAnsi="Times New Roman"/>
        </w:rPr>
        <w:t xml:space="preserve">m. </w:t>
      </w:r>
      <w:r w:rsidR="00F05339">
        <w:rPr>
          <w:rFonts w:ascii="Times New Roman" w:hAnsi="Times New Roman"/>
        </w:rPr>
        <w:t>balandžio 28 d. potvarki</w:t>
      </w:r>
      <w:r w:rsidR="005E3019">
        <w:rPr>
          <w:rFonts w:ascii="Times New Roman" w:hAnsi="Times New Roman"/>
        </w:rPr>
        <w:t>o</w:t>
      </w:r>
      <w:r w:rsidR="00F05339">
        <w:rPr>
          <w:rFonts w:ascii="Times New Roman" w:hAnsi="Times New Roman"/>
        </w:rPr>
        <w:t xml:space="preserve"> MAK-40 „</w:t>
      </w:r>
      <w:r w:rsidR="00F05339" w:rsidRPr="00F05339">
        <w:rPr>
          <w:rFonts w:ascii="Times New Roman" w:hAnsi="Times New Roman"/>
        </w:rPr>
        <w:t>D</w:t>
      </w:r>
      <w:r w:rsidR="00F05339" w:rsidRPr="00F05339">
        <w:rPr>
          <w:rFonts w:ascii="Times New Roman" w:hAnsi="Times New Roman" w:hint="eastAsia"/>
        </w:rPr>
        <w:t>ė</w:t>
      </w:r>
      <w:r w:rsidR="00F05339" w:rsidRPr="00F05339">
        <w:rPr>
          <w:rFonts w:ascii="Times New Roman" w:hAnsi="Times New Roman"/>
        </w:rPr>
        <w:t>l kasmetini</w:t>
      </w:r>
      <w:r w:rsidR="00F05339" w:rsidRPr="00F05339">
        <w:rPr>
          <w:rFonts w:ascii="Times New Roman" w:hAnsi="Times New Roman" w:hint="eastAsia"/>
        </w:rPr>
        <w:t>ų</w:t>
      </w:r>
      <w:r w:rsidR="00F05339" w:rsidRPr="00F05339">
        <w:rPr>
          <w:rFonts w:ascii="Times New Roman" w:hAnsi="Times New Roman"/>
        </w:rPr>
        <w:t xml:space="preserve"> atostog</w:t>
      </w:r>
      <w:r w:rsidR="00F05339" w:rsidRPr="00F05339">
        <w:rPr>
          <w:rFonts w:ascii="Times New Roman" w:hAnsi="Times New Roman" w:hint="eastAsia"/>
        </w:rPr>
        <w:t>ų</w:t>
      </w:r>
      <w:r w:rsidR="00F05339" w:rsidRPr="00F05339">
        <w:rPr>
          <w:rFonts w:ascii="Times New Roman" w:hAnsi="Times New Roman"/>
        </w:rPr>
        <w:t xml:space="preserve"> suteikimo Vytautui </w:t>
      </w:r>
      <w:proofErr w:type="spellStart"/>
      <w:r w:rsidR="00F05339" w:rsidRPr="00F05339">
        <w:rPr>
          <w:rFonts w:ascii="Times New Roman" w:hAnsi="Times New Roman"/>
        </w:rPr>
        <w:t>I</w:t>
      </w:r>
      <w:r w:rsidR="00F05339" w:rsidRPr="00F05339">
        <w:rPr>
          <w:rFonts w:ascii="Times New Roman" w:hAnsi="Times New Roman" w:hint="eastAsia"/>
        </w:rPr>
        <w:t>ž</w:t>
      </w:r>
      <w:r w:rsidR="00F05339" w:rsidRPr="00F05339">
        <w:rPr>
          <w:rFonts w:ascii="Times New Roman" w:hAnsi="Times New Roman"/>
        </w:rPr>
        <w:t>ganai</w:t>
      </w:r>
      <w:r w:rsidR="00F05339" w:rsidRPr="00F05339">
        <w:rPr>
          <w:rFonts w:ascii="Times New Roman" w:hAnsi="Times New Roman" w:hint="eastAsia"/>
        </w:rPr>
        <w:t>č</w:t>
      </w:r>
      <w:r w:rsidR="00F05339" w:rsidRPr="00F05339">
        <w:rPr>
          <w:rFonts w:ascii="Times New Roman" w:hAnsi="Times New Roman"/>
        </w:rPr>
        <w:t>iui</w:t>
      </w:r>
      <w:proofErr w:type="spellEnd"/>
      <w:r w:rsidR="00F05339">
        <w:rPr>
          <w:rFonts w:ascii="Times New Roman" w:hAnsi="Times New Roman"/>
        </w:rPr>
        <w:t>“</w:t>
      </w:r>
      <w:r w:rsidR="005E3019">
        <w:rPr>
          <w:rFonts w:ascii="Times New Roman" w:hAnsi="Times New Roman"/>
        </w:rPr>
        <w:t xml:space="preserve"> 2 punktu</w:t>
      </w:r>
      <w:r w:rsidRPr="006E1FF4">
        <w:rPr>
          <w:rFonts w:ascii="Times New Roman" w:hAnsi="Times New Roman"/>
        </w:rPr>
        <w:t>:</w:t>
      </w:r>
    </w:p>
    <w:p w14:paraId="6F125933" w14:textId="6EA21711" w:rsidR="00140DBC" w:rsidRPr="006E1FF4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 xml:space="preserve">T v i r t i n u Šakių rajono savivaldybės administracijos teikiamų </w:t>
      </w:r>
      <w:r w:rsidR="00263984" w:rsidRPr="006E1FF4">
        <w:rPr>
          <w:rFonts w:ascii="Times New Roman" w:hAnsi="Times New Roman"/>
          <w:szCs w:val="24"/>
        </w:rPr>
        <w:t xml:space="preserve">viešųjų </w:t>
      </w:r>
      <w:r w:rsidRPr="006E1FF4">
        <w:rPr>
          <w:rFonts w:ascii="Times New Roman" w:hAnsi="Times New Roman"/>
          <w:szCs w:val="24"/>
        </w:rPr>
        <w:t>paslaugų sąrašą (pridedama).</w:t>
      </w:r>
    </w:p>
    <w:p w14:paraId="2DF4E4C0" w14:textId="4B3E162C" w:rsidR="00140DBC" w:rsidRPr="006E1FF4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>P a v e d u rajono savivaldybės administracijos skyrių vedėjams, seniūnijų seniūnams, valstybės tarnautojams, neįeinantiems į struktūrinių padalinių sudėtį:</w:t>
      </w:r>
    </w:p>
    <w:p w14:paraId="26F870E5" w14:textId="1FF6E66A" w:rsidR="00140DBC" w:rsidRPr="006E1FF4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 xml:space="preserve">kartą per 3 mėnesius atnaujinti rajono savivaldybės administracijos skyrių, seniūnijų, į struktūrinius padalinius neįeinančių valstybės tarnautojų teikiamų </w:t>
      </w:r>
      <w:r w:rsidR="00881BC4" w:rsidRPr="006E1FF4">
        <w:rPr>
          <w:rFonts w:ascii="Times New Roman" w:hAnsi="Times New Roman"/>
          <w:szCs w:val="24"/>
        </w:rPr>
        <w:t>viešųjų</w:t>
      </w:r>
      <w:r w:rsidRPr="006E1FF4">
        <w:rPr>
          <w:rFonts w:ascii="Times New Roman" w:hAnsi="Times New Roman"/>
          <w:szCs w:val="24"/>
        </w:rPr>
        <w:t xml:space="preserve"> paslaugų teikimo aprašymus, atsižvelgiant į rajono savivaldybės administracijos veiklos ir teisės aktų, reguliuojančių šių paslaugų teikimą,</w:t>
      </w:r>
      <w:r w:rsidR="001E7C6A" w:rsidRPr="006E1FF4">
        <w:rPr>
          <w:rFonts w:ascii="Times New Roman" w:hAnsi="Times New Roman"/>
          <w:szCs w:val="24"/>
        </w:rPr>
        <w:t xml:space="preserve"> pasikeitimus ar kitas aplinkybes</w:t>
      </w:r>
      <w:r w:rsidRPr="006E1FF4">
        <w:rPr>
          <w:rFonts w:ascii="Times New Roman" w:hAnsi="Times New Roman"/>
          <w:szCs w:val="24"/>
        </w:rPr>
        <w:t xml:space="preserve"> pagal pridedamą priedą; </w:t>
      </w:r>
    </w:p>
    <w:p w14:paraId="240FBE2F" w14:textId="46DC0156" w:rsidR="00140DBC" w:rsidRPr="006E1FF4" w:rsidRDefault="00140DBC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color w:val="000000" w:themeColor="text1"/>
          <w:szCs w:val="24"/>
        </w:rPr>
        <w:t xml:space="preserve">pasikeitus </w:t>
      </w:r>
      <w:r w:rsidR="00881BC4" w:rsidRPr="006E1FF4">
        <w:rPr>
          <w:rFonts w:ascii="Times New Roman" w:hAnsi="Times New Roman"/>
          <w:color w:val="000000" w:themeColor="text1"/>
          <w:szCs w:val="24"/>
        </w:rPr>
        <w:t>viešosios</w:t>
      </w:r>
      <w:r w:rsidRPr="006E1FF4">
        <w:rPr>
          <w:rFonts w:ascii="Times New Roman" w:hAnsi="Times New Roman"/>
          <w:color w:val="000000" w:themeColor="text1"/>
          <w:szCs w:val="24"/>
        </w:rPr>
        <w:t xml:space="preserve"> paslaugos </w:t>
      </w:r>
      <w:r w:rsidRPr="006E1FF4">
        <w:rPr>
          <w:rFonts w:ascii="Times New Roman" w:hAnsi="Times New Roman"/>
          <w:szCs w:val="24"/>
        </w:rPr>
        <w:t xml:space="preserve">aprašymui ar atsiradus naujai paslaugai per </w:t>
      </w:r>
      <w:r w:rsidR="00193C1B" w:rsidRPr="006E1FF4">
        <w:rPr>
          <w:rFonts w:ascii="Times New Roman" w:hAnsi="Times New Roman"/>
          <w:szCs w:val="24"/>
        </w:rPr>
        <w:t xml:space="preserve">20 </w:t>
      </w:r>
      <w:r w:rsidRPr="006E1FF4">
        <w:rPr>
          <w:rFonts w:ascii="Times New Roman" w:hAnsi="Times New Roman"/>
          <w:szCs w:val="24"/>
        </w:rPr>
        <w:t>darbo dien</w:t>
      </w:r>
      <w:r w:rsidR="00FE0920" w:rsidRPr="006E1FF4">
        <w:rPr>
          <w:rFonts w:ascii="Times New Roman" w:hAnsi="Times New Roman"/>
          <w:szCs w:val="24"/>
        </w:rPr>
        <w:t>ų</w:t>
      </w:r>
      <w:r w:rsidRPr="006E1FF4">
        <w:rPr>
          <w:rFonts w:ascii="Times New Roman" w:hAnsi="Times New Roman"/>
          <w:szCs w:val="24"/>
        </w:rPr>
        <w:t xml:space="preserve"> atnaujinti</w:t>
      </w:r>
      <w:r w:rsidR="00951DF1">
        <w:rPr>
          <w:rFonts w:ascii="Times New Roman" w:hAnsi="Times New Roman"/>
          <w:szCs w:val="24"/>
        </w:rPr>
        <w:t xml:space="preserve"> </w:t>
      </w:r>
      <w:r w:rsidRPr="006E1FF4">
        <w:rPr>
          <w:rFonts w:ascii="Times New Roman" w:hAnsi="Times New Roman"/>
          <w:szCs w:val="24"/>
        </w:rPr>
        <w:t>/</w:t>
      </w:r>
      <w:r w:rsidR="00951DF1">
        <w:rPr>
          <w:rFonts w:ascii="Times New Roman" w:hAnsi="Times New Roman"/>
          <w:szCs w:val="24"/>
        </w:rPr>
        <w:t xml:space="preserve"> </w:t>
      </w:r>
      <w:r w:rsidRPr="006E1FF4">
        <w:rPr>
          <w:rFonts w:ascii="Times New Roman" w:hAnsi="Times New Roman"/>
          <w:szCs w:val="24"/>
        </w:rPr>
        <w:t>parengti naują aprašymą;</w:t>
      </w:r>
    </w:p>
    <w:p w14:paraId="0AFFE55F" w14:textId="410398BA" w:rsidR="00140DBC" w:rsidRPr="006E1FF4" w:rsidRDefault="00B90E5A" w:rsidP="00CF62DD">
      <w:pPr>
        <w:pStyle w:val="Sraopastraipa"/>
        <w:numPr>
          <w:ilvl w:val="1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>Viešųjų</w:t>
      </w:r>
      <w:r w:rsidR="00140DBC" w:rsidRPr="006E1FF4">
        <w:rPr>
          <w:rFonts w:ascii="Times New Roman" w:hAnsi="Times New Roman"/>
          <w:szCs w:val="24"/>
        </w:rPr>
        <w:t xml:space="preserve"> paslaugų aprašymus paskelbti teisės aktų nustatyta tvarka rajono savivaldybės interneto svetainėje ir </w:t>
      </w:r>
      <w:r w:rsidR="00E45D82" w:rsidRPr="006E1FF4">
        <w:rPr>
          <w:rFonts w:ascii="Times New Roman" w:hAnsi="Times New Roman"/>
          <w:szCs w:val="24"/>
        </w:rPr>
        <w:t>elektroninių valdžios vartų administracinių ir viešųjų elektroninių paslaugų portale</w:t>
      </w:r>
      <w:r w:rsidR="007447CF" w:rsidRPr="006E1FF4">
        <w:rPr>
          <w:rFonts w:ascii="Times New Roman" w:hAnsi="Times New Roman"/>
          <w:szCs w:val="24"/>
        </w:rPr>
        <w:t xml:space="preserve"> (toliau – </w:t>
      </w:r>
      <w:r w:rsidR="00DC7530" w:rsidRPr="006E1FF4">
        <w:rPr>
          <w:rFonts w:ascii="Times New Roman" w:hAnsi="Times New Roman"/>
          <w:szCs w:val="24"/>
        </w:rPr>
        <w:t>Portalas</w:t>
      </w:r>
      <w:r w:rsidR="007447CF" w:rsidRPr="006E1FF4">
        <w:rPr>
          <w:rFonts w:ascii="Times New Roman" w:hAnsi="Times New Roman"/>
          <w:szCs w:val="24"/>
        </w:rPr>
        <w:t>).</w:t>
      </w:r>
    </w:p>
    <w:p w14:paraId="160F2E41" w14:textId="3BC1D0E1" w:rsidR="00140DBC" w:rsidRPr="006E1FF4" w:rsidRDefault="00140DBC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 xml:space="preserve">P a v e d u rajono savivaldybės administracijos Bendrųjų reikalų skyriaus </w:t>
      </w:r>
      <w:r w:rsidR="007E0635">
        <w:rPr>
          <w:rFonts w:ascii="Times New Roman" w:hAnsi="Times New Roman"/>
          <w:szCs w:val="24"/>
        </w:rPr>
        <w:t>specialistei</w:t>
      </w:r>
      <w:r w:rsidRPr="006E1FF4">
        <w:rPr>
          <w:rFonts w:ascii="Times New Roman" w:hAnsi="Times New Roman"/>
          <w:szCs w:val="24"/>
        </w:rPr>
        <w:t xml:space="preserve"> Irenai </w:t>
      </w:r>
      <w:proofErr w:type="spellStart"/>
      <w:r w:rsidRPr="006E1FF4">
        <w:rPr>
          <w:rFonts w:ascii="Times New Roman" w:hAnsi="Times New Roman"/>
          <w:szCs w:val="24"/>
        </w:rPr>
        <w:t>Bacevičienei</w:t>
      </w:r>
      <w:proofErr w:type="spellEnd"/>
      <w:r w:rsidRPr="006E1FF4">
        <w:rPr>
          <w:rFonts w:ascii="Times New Roman" w:hAnsi="Times New Roman"/>
          <w:szCs w:val="24"/>
        </w:rPr>
        <w:t xml:space="preserve"> Dokumentų valdymo sistemos priemonėmis supažindinti skyrių vedėjus, seniūnijų </w:t>
      </w:r>
      <w:r w:rsidRPr="006E1FF4">
        <w:rPr>
          <w:rFonts w:ascii="Times New Roman" w:hAnsi="Times New Roman"/>
          <w:szCs w:val="24"/>
        </w:rPr>
        <w:lastRenderedPageBreak/>
        <w:t>seniūnus ir valstybės tarnautojus,</w:t>
      </w:r>
      <w:r w:rsidR="00D00FC2" w:rsidRPr="006E1FF4">
        <w:rPr>
          <w:rFonts w:ascii="Times New Roman" w:hAnsi="Times New Roman"/>
          <w:szCs w:val="24"/>
        </w:rPr>
        <w:t xml:space="preserve"> viešojo administravimo subjektus</w:t>
      </w:r>
      <w:r w:rsidR="006B49C2" w:rsidRPr="006E1FF4">
        <w:rPr>
          <w:rFonts w:ascii="Times New Roman" w:hAnsi="Times New Roman"/>
          <w:szCs w:val="24"/>
        </w:rPr>
        <w:t>,</w:t>
      </w:r>
      <w:r w:rsidRPr="006E1FF4">
        <w:rPr>
          <w:rFonts w:ascii="Times New Roman" w:hAnsi="Times New Roman"/>
          <w:szCs w:val="24"/>
        </w:rPr>
        <w:t xml:space="preserve"> neįeinančius į struktūrinių padalinių sudėtį</w:t>
      </w:r>
      <w:r w:rsidR="00D9528C" w:rsidRPr="006E1FF4">
        <w:rPr>
          <w:rFonts w:ascii="Times New Roman" w:hAnsi="Times New Roman"/>
          <w:szCs w:val="24"/>
        </w:rPr>
        <w:t>,</w:t>
      </w:r>
      <w:r w:rsidRPr="006E1FF4">
        <w:rPr>
          <w:rFonts w:ascii="Times New Roman" w:hAnsi="Times New Roman"/>
          <w:szCs w:val="24"/>
        </w:rPr>
        <w:t xml:space="preserve"> su šiuo įsakymu</w:t>
      </w:r>
      <w:r w:rsidR="006451CE" w:rsidRPr="006E1FF4">
        <w:rPr>
          <w:rFonts w:ascii="Times New Roman" w:hAnsi="Times New Roman"/>
          <w:szCs w:val="24"/>
        </w:rPr>
        <w:t>.</w:t>
      </w:r>
    </w:p>
    <w:p w14:paraId="2B4302F8" w14:textId="32554004" w:rsidR="00174111" w:rsidRDefault="00D25A9D" w:rsidP="00CF62DD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pacing w:val="60"/>
          <w:szCs w:val="24"/>
        </w:rPr>
        <w:t>Skiriu</w:t>
      </w:r>
      <w:r w:rsidR="00BD6AE3" w:rsidRPr="006E1FF4">
        <w:rPr>
          <w:rFonts w:ascii="Times New Roman" w:hAnsi="Times New Roman"/>
          <w:szCs w:val="24"/>
        </w:rPr>
        <w:t xml:space="preserve"> Bendrųjų reikalų skyriaus kompiuterinių tinklų administratorių Normaną Žemaitį</w:t>
      </w:r>
      <w:r w:rsidR="00174111" w:rsidRPr="006E1FF4">
        <w:rPr>
          <w:rFonts w:ascii="Times New Roman" w:hAnsi="Times New Roman"/>
          <w:szCs w:val="24"/>
        </w:rPr>
        <w:t xml:space="preserve"> atsakingu</w:t>
      </w:r>
      <w:r w:rsidR="00D36828" w:rsidRPr="006E1FF4">
        <w:rPr>
          <w:rFonts w:ascii="Times New Roman" w:hAnsi="Times New Roman"/>
          <w:szCs w:val="24"/>
        </w:rPr>
        <w:t xml:space="preserve"> </w:t>
      </w:r>
      <w:r w:rsidR="00174111" w:rsidRPr="006E1FF4">
        <w:rPr>
          <w:rFonts w:ascii="Times New Roman" w:hAnsi="Times New Roman"/>
          <w:szCs w:val="24"/>
        </w:rPr>
        <w:t xml:space="preserve">už </w:t>
      </w:r>
      <w:r w:rsidR="00347493" w:rsidRPr="006E1FF4">
        <w:rPr>
          <w:rFonts w:ascii="Times New Roman" w:hAnsi="Times New Roman"/>
          <w:szCs w:val="24"/>
        </w:rPr>
        <w:t>viešųjų</w:t>
      </w:r>
      <w:r w:rsidR="00174111" w:rsidRPr="006E1FF4">
        <w:rPr>
          <w:rFonts w:ascii="Times New Roman" w:hAnsi="Times New Roman"/>
          <w:szCs w:val="24"/>
        </w:rPr>
        <w:t xml:space="preserve"> pasl</w:t>
      </w:r>
      <w:r w:rsidR="00AB21CB" w:rsidRPr="006E1FF4">
        <w:rPr>
          <w:rFonts w:ascii="Times New Roman" w:hAnsi="Times New Roman"/>
          <w:szCs w:val="24"/>
        </w:rPr>
        <w:t>augų</w:t>
      </w:r>
      <w:r w:rsidR="00174111" w:rsidRPr="006E1FF4">
        <w:rPr>
          <w:rFonts w:ascii="Times New Roman" w:hAnsi="Times New Roman"/>
          <w:szCs w:val="24"/>
        </w:rPr>
        <w:t xml:space="preserve"> aprašymų pildym</w:t>
      </w:r>
      <w:r w:rsidR="00137B9F" w:rsidRPr="006E1FF4">
        <w:rPr>
          <w:rFonts w:ascii="Times New Roman" w:hAnsi="Times New Roman"/>
          <w:szCs w:val="24"/>
        </w:rPr>
        <w:t>ą, pildymo</w:t>
      </w:r>
      <w:r w:rsidR="00174111" w:rsidRPr="006E1FF4">
        <w:rPr>
          <w:rFonts w:ascii="Times New Roman" w:hAnsi="Times New Roman"/>
          <w:szCs w:val="24"/>
        </w:rPr>
        <w:t xml:space="preserve"> koordinavimą</w:t>
      </w:r>
      <w:r w:rsidR="00A27BCD" w:rsidRPr="006E1FF4">
        <w:rPr>
          <w:rFonts w:ascii="Times New Roman" w:hAnsi="Times New Roman"/>
          <w:szCs w:val="24"/>
        </w:rPr>
        <w:t xml:space="preserve"> </w:t>
      </w:r>
      <w:r w:rsidR="00F07C9D" w:rsidRPr="006E1FF4">
        <w:rPr>
          <w:rFonts w:ascii="Times New Roman" w:hAnsi="Times New Roman"/>
          <w:szCs w:val="24"/>
        </w:rPr>
        <w:t>Portale</w:t>
      </w:r>
      <w:r w:rsidR="009A4607" w:rsidRPr="006E1FF4">
        <w:rPr>
          <w:rFonts w:ascii="Times New Roman" w:hAnsi="Times New Roman"/>
          <w:szCs w:val="24"/>
        </w:rPr>
        <w:t>.</w:t>
      </w:r>
    </w:p>
    <w:p w14:paraId="0B85AAD4" w14:textId="1708B71C" w:rsidR="006B398A" w:rsidRPr="006B398A" w:rsidRDefault="006B398A" w:rsidP="00B43DB2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P r i p a ž į s t u  netekusiu galios </w:t>
      </w:r>
      <w:r w:rsidRPr="006B398A">
        <w:rPr>
          <w:color w:val="000000"/>
        </w:rPr>
        <w:t>rajono savivaldyb</w:t>
      </w:r>
      <w:r w:rsidRPr="006B398A">
        <w:rPr>
          <w:rFonts w:hint="eastAsia"/>
          <w:color w:val="000000"/>
        </w:rPr>
        <w:t>ė</w:t>
      </w:r>
      <w:r w:rsidRPr="006B398A">
        <w:rPr>
          <w:color w:val="000000"/>
        </w:rPr>
        <w:t>s administracijos direktoriaus 20</w:t>
      </w:r>
      <w:r>
        <w:rPr>
          <w:color w:val="000000"/>
        </w:rPr>
        <w:t>25</w:t>
      </w:r>
      <w:r w:rsidRPr="006B398A">
        <w:rPr>
          <w:color w:val="000000"/>
        </w:rPr>
        <w:t xml:space="preserve"> m.</w:t>
      </w:r>
      <w:r>
        <w:rPr>
          <w:color w:val="000000"/>
        </w:rPr>
        <w:t xml:space="preserve"> </w:t>
      </w:r>
      <w:r w:rsidRPr="006B398A">
        <w:rPr>
          <w:color w:val="000000"/>
        </w:rPr>
        <w:t xml:space="preserve">sausio 3 d. </w:t>
      </w:r>
      <w:r w:rsidRPr="006B398A">
        <w:rPr>
          <w:rFonts w:hint="eastAsia"/>
          <w:color w:val="000000"/>
        </w:rPr>
        <w:t>į</w:t>
      </w:r>
      <w:r w:rsidRPr="006B398A">
        <w:rPr>
          <w:color w:val="000000"/>
        </w:rPr>
        <w:t>sakym</w:t>
      </w:r>
      <w:r w:rsidRPr="006B398A">
        <w:rPr>
          <w:rFonts w:hint="eastAsia"/>
          <w:color w:val="000000"/>
        </w:rPr>
        <w:t>ą</w:t>
      </w:r>
      <w:r w:rsidRPr="006B398A">
        <w:rPr>
          <w:color w:val="000000"/>
        </w:rPr>
        <w:t xml:space="preserve"> Nr. AT-7 </w:t>
      </w:r>
      <w:r w:rsidRPr="006B398A">
        <w:rPr>
          <w:rFonts w:hint="eastAsia"/>
          <w:color w:val="000000"/>
        </w:rPr>
        <w:t>„</w:t>
      </w:r>
      <w:r w:rsidRPr="006B398A">
        <w:rPr>
          <w:color w:val="000000"/>
        </w:rPr>
        <w:t>D</w:t>
      </w:r>
      <w:r w:rsidRPr="006B398A">
        <w:rPr>
          <w:rFonts w:hint="eastAsia"/>
          <w:color w:val="000000"/>
        </w:rPr>
        <w:t>ė</w:t>
      </w:r>
      <w:r w:rsidRPr="006B398A">
        <w:rPr>
          <w:color w:val="000000"/>
        </w:rPr>
        <w:t xml:space="preserve">l </w:t>
      </w:r>
      <w:r w:rsidRPr="006B398A">
        <w:rPr>
          <w:rFonts w:hint="eastAsia"/>
          <w:color w:val="000000"/>
        </w:rPr>
        <w:t>Š</w:t>
      </w:r>
      <w:r w:rsidRPr="006B398A">
        <w:rPr>
          <w:color w:val="000000"/>
        </w:rPr>
        <w:t>aki</w:t>
      </w:r>
      <w:r w:rsidRPr="006B398A">
        <w:rPr>
          <w:rFonts w:hint="eastAsia"/>
          <w:color w:val="000000"/>
        </w:rPr>
        <w:t>ų</w:t>
      </w:r>
      <w:r w:rsidRPr="006B398A">
        <w:rPr>
          <w:color w:val="000000"/>
        </w:rPr>
        <w:t xml:space="preserve"> rajono savivaldyb</w:t>
      </w:r>
      <w:r w:rsidRPr="006B398A">
        <w:rPr>
          <w:rFonts w:hint="eastAsia"/>
          <w:color w:val="000000"/>
        </w:rPr>
        <w:t>ė</w:t>
      </w:r>
      <w:r w:rsidRPr="006B398A">
        <w:rPr>
          <w:color w:val="000000"/>
        </w:rPr>
        <w:t>s administracijos teikiam</w:t>
      </w:r>
      <w:r w:rsidRPr="006B398A">
        <w:rPr>
          <w:rFonts w:hint="eastAsia"/>
          <w:color w:val="000000"/>
        </w:rPr>
        <w:t>ų</w:t>
      </w:r>
      <w:r w:rsidRPr="006B398A">
        <w:rPr>
          <w:color w:val="000000"/>
        </w:rPr>
        <w:t xml:space="preserve"> vie</w:t>
      </w:r>
      <w:r w:rsidRPr="006B398A">
        <w:rPr>
          <w:rFonts w:hint="eastAsia"/>
          <w:color w:val="000000"/>
        </w:rPr>
        <w:t>šų</w:t>
      </w:r>
      <w:r w:rsidRPr="006B398A">
        <w:rPr>
          <w:color w:val="000000"/>
        </w:rPr>
        <w:t>j</w:t>
      </w:r>
      <w:r w:rsidRPr="006B398A">
        <w:rPr>
          <w:rFonts w:hint="eastAsia"/>
          <w:color w:val="000000"/>
        </w:rPr>
        <w:t>ų</w:t>
      </w:r>
      <w:r w:rsidRPr="006B398A">
        <w:rPr>
          <w:color w:val="000000"/>
        </w:rPr>
        <w:t xml:space="preserve"> paslaug</w:t>
      </w:r>
      <w:r w:rsidRPr="006B398A">
        <w:rPr>
          <w:rFonts w:hint="eastAsia"/>
          <w:color w:val="000000"/>
        </w:rPr>
        <w:t>ų</w:t>
      </w:r>
      <w:r w:rsidRPr="006B398A">
        <w:rPr>
          <w:color w:val="000000"/>
        </w:rPr>
        <w:t xml:space="preserve"> s</w:t>
      </w:r>
      <w:r w:rsidRPr="006B398A">
        <w:rPr>
          <w:rFonts w:hint="eastAsia"/>
          <w:color w:val="000000"/>
        </w:rPr>
        <w:t>ą</w:t>
      </w:r>
      <w:r w:rsidRPr="006B398A">
        <w:rPr>
          <w:color w:val="000000"/>
        </w:rPr>
        <w:t>ra</w:t>
      </w:r>
      <w:r w:rsidRPr="006B398A">
        <w:rPr>
          <w:rFonts w:hint="eastAsia"/>
          <w:color w:val="000000"/>
        </w:rPr>
        <w:t>š</w:t>
      </w:r>
      <w:r w:rsidRPr="006B398A">
        <w:rPr>
          <w:color w:val="000000"/>
        </w:rPr>
        <w:t>o patvirtinimo</w:t>
      </w:r>
      <w:r w:rsidRPr="006B398A">
        <w:rPr>
          <w:rFonts w:hint="eastAsia"/>
          <w:color w:val="000000"/>
        </w:rPr>
        <w:t>“</w:t>
      </w:r>
      <w:r w:rsidRPr="006B398A">
        <w:rPr>
          <w:color w:val="000000"/>
        </w:rPr>
        <w:t>.</w:t>
      </w:r>
    </w:p>
    <w:p w14:paraId="76E4AC4A" w14:textId="77777777" w:rsidR="00140DBC" w:rsidRPr="006E1FF4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DB2848D" w14:textId="77777777" w:rsidR="00140DBC" w:rsidRPr="006E1FF4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493DDD5" w14:textId="77777777" w:rsidR="00140DBC" w:rsidRPr="006E1FF4" w:rsidRDefault="00140DBC" w:rsidP="00796DF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05D5FDE" w14:textId="6FABFD04" w:rsidR="009246F1" w:rsidRDefault="009246F1" w:rsidP="00BB2097">
      <w:pPr>
        <w:tabs>
          <w:tab w:val="left" w:pos="7797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Architektūros ir urbanistikos skyriaus vedėja, </w:t>
      </w:r>
      <w:r>
        <w:rPr>
          <w:rFonts w:ascii="Times New Roman" w:hAnsi="Times New Roman"/>
        </w:rPr>
        <w:tab/>
      </w:r>
    </w:p>
    <w:p w14:paraId="37B1E83B" w14:textId="010969D8" w:rsidR="00140DBC" w:rsidRPr="006E1FF4" w:rsidRDefault="000A257F" w:rsidP="00BB2097">
      <w:pPr>
        <w:tabs>
          <w:tab w:val="left" w:pos="7797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</w:t>
      </w:r>
      <w:r w:rsidR="00062CB7">
        <w:rPr>
          <w:rFonts w:ascii="Times New Roman" w:hAnsi="Times New Roman"/>
        </w:rPr>
        <w:t>avaduojant</w:t>
      </w:r>
      <w:r w:rsidR="000A03A8">
        <w:rPr>
          <w:rFonts w:ascii="Times New Roman" w:hAnsi="Times New Roman"/>
        </w:rPr>
        <w:t xml:space="preserve">i </w:t>
      </w:r>
      <w:r w:rsidR="00062CB7">
        <w:rPr>
          <w:rFonts w:ascii="Times New Roman" w:hAnsi="Times New Roman"/>
        </w:rPr>
        <w:t>a</w:t>
      </w:r>
      <w:r w:rsidR="00140DBC" w:rsidRPr="006E1FF4">
        <w:rPr>
          <w:rFonts w:ascii="Times New Roman" w:hAnsi="Times New Roman"/>
        </w:rPr>
        <w:t>dministracijos direktori</w:t>
      </w:r>
      <w:r w:rsidR="00062CB7">
        <w:rPr>
          <w:rFonts w:ascii="Times New Roman" w:hAnsi="Times New Roman"/>
        </w:rPr>
        <w:t>ų</w:t>
      </w:r>
      <w:r w:rsidR="00951DF1">
        <w:rPr>
          <w:rFonts w:ascii="Times New Roman" w:hAnsi="Times New Roman"/>
        </w:rPr>
        <w:t xml:space="preserve">                                                       Jurgita </w:t>
      </w:r>
      <w:proofErr w:type="spellStart"/>
      <w:r w:rsidR="00951DF1">
        <w:rPr>
          <w:rFonts w:ascii="Times New Roman" w:hAnsi="Times New Roman"/>
        </w:rPr>
        <w:t>Bosikienė</w:t>
      </w:r>
      <w:proofErr w:type="spellEnd"/>
      <w:r w:rsidR="00CC4C3F" w:rsidRPr="006E1FF4">
        <w:rPr>
          <w:rFonts w:ascii="Times New Roman" w:hAnsi="Times New Roman"/>
        </w:rPr>
        <w:tab/>
      </w:r>
    </w:p>
    <w:p w14:paraId="3F26ED96" w14:textId="77777777" w:rsidR="00140DBC" w:rsidRPr="006E1FF4" w:rsidRDefault="00140DBC" w:rsidP="00796DF7">
      <w:pPr>
        <w:jc w:val="both"/>
        <w:rPr>
          <w:rFonts w:ascii="Times New Roman" w:hAnsi="Times New Roman"/>
          <w:szCs w:val="24"/>
        </w:rPr>
      </w:pPr>
    </w:p>
    <w:p w14:paraId="53755847" w14:textId="77777777" w:rsidR="00140DBC" w:rsidRPr="006E1FF4" w:rsidRDefault="00140DBC" w:rsidP="00796DF7">
      <w:pPr>
        <w:jc w:val="both"/>
        <w:rPr>
          <w:rFonts w:ascii="Times New Roman" w:hAnsi="Times New Roman"/>
          <w:szCs w:val="24"/>
        </w:rPr>
      </w:pPr>
    </w:p>
    <w:p w14:paraId="57C86BE4" w14:textId="77777777" w:rsidR="00140DBC" w:rsidRPr="006E1FF4" w:rsidRDefault="00140DBC" w:rsidP="00796DF7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14:paraId="3EDFEA56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F2DBD49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C35D69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327FC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81DA25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9A90FC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B901B2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A82BD96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4B01EFA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A11D7B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F4EE85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6F414D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F4DA1C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A6020A4" w14:textId="60144396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71C0C4" w14:textId="75322287" w:rsidR="00956680" w:rsidRPr="006E1FF4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F639DDE" w14:textId="4BAC003A" w:rsidR="001600B3" w:rsidRPr="006E1FF4" w:rsidRDefault="001600B3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917BDA" w14:textId="08491851" w:rsidR="001600B3" w:rsidRPr="006E1FF4" w:rsidRDefault="001600B3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7367ECA" w14:textId="77777777" w:rsidR="001600B3" w:rsidRPr="006E1FF4" w:rsidRDefault="001600B3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EA72057" w14:textId="45D882F5" w:rsidR="00956680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E24CED1" w14:textId="051EEB4A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E3534AD" w14:textId="2A328C91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0476799" w14:textId="7E5E3903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FBE1F99" w14:textId="3BCF25FF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4F17364" w14:textId="0DE48F4F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45A8439" w14:textId="6F8F2CDC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2B8EFED" w14:textId="6BD9489D" w:rsidR="00BF63CF" w:rsidRDefault="00BF63CF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0653A8" w14:textId="77777777" w:rsidR="00956680" w:rsidRPr="006E1FF4" w:rsidRDefault="00956680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D0FD74" w14:textId="77777777" w:rsidR="00140DBC" w:rsidRPr="006E1FF4" w:rsidRDefault="00140DBC" w:rsidP="00140D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0984F18" w14:textId="77777777" w:rsidR="00140DBC" w:rsidRPr="006E1FF4" w:rsidRDefault="00140DBC" w:rsidP="00140DB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>Parengė</w:t>
      </w:r>
      <w:r w:rsidRPr="006E1FF4">
        <w:rPr>
          <w:rFonts w:ascii="Times New Roman" w:hAnsi="Times New Roman"/>
          <w:szCs w:val="24"/>
        </w:rPr>
        <w:tab/>
      </w:r>
    </w:p>
    <w:p w14:paraId="3E1EFA40" w14:textId="28D6AD0D" w:rsidR="00140DBC" w:rsidRPr="006E1FF4" w:rsidRDefault="00140DBC" w:rsidP="00140DBC">
      <w:pPr>
        <w:overflowPunct w:val="0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 xml:space="preserve">Bendrųjų reikalų skyriaus </w:t>
      </w:r>
      <w:r w:rsidR="00D91DAE" w:rsidRPr="006E1FF4">
        <w:rPr>
          <w:rFonts w:ascii="Times New Roman" w:hAnsi="Times New Roman"/>
          <w:szCs w:val="24"/>
        </w:rPr>
        <w:t>kompiuterinių tinklų administratorius</w:t>
      </w:r>
    </w:p>
    <w:p w14:paraId="45733B5F" w14:textId="77777777" w:rsidR="00140DBC" w:rsidRPr="006E1FF4" w:rsidRDefault="00140DBC" w:rsidP="00140DBC">
      <w:pPr>
        <w:overflowPunct w:val="0"/>
        <w:rPr>
          <w:rFonts w:ascii="Times New Roman" w:hAnsi="Times New Roman"/>
          <w:szCs w:val="24"/>
        </w:rPr>
      </w:pPr>
    </w:p>
    <w:p w14:paraId="70B98858" w14:textId="5CBC50BA" w:rsidR="00140DBC" w:rsidRPr="006E1FF4" w:rsidRDefault="005B2DB7" w:rsidP="00140DBC">
      <w:pPr>
        <w:overflowPunct w:val="0"/>
        <w:rPr>
          <w:rFonts w:ascii="Times New Roman" w:hAnsi="Times New Roman"/>
          <w:szCs w:val="24"/>
        </w:rPr>
      </w:pPr>
      <w:r w:rsidRPr="006E1FF4">
        <w:rPr>
          <w:rFonts w:ascii="Times New Roman" w:hAnsi="Times New Roman"/>
          <w:szCs w:val="24"/>
        </w:rPr>
        <w:t>Normanas Žemaitis</w:t>
      </w:r>
    </w:p>
    <w:p w14:paraId="4A183E50" w14:textId="0AD81AFF" w:rsidR="001D38EF" w:rsidRPr="00EB185C" w:rsidRDefault="00140DBC" w:rsidP="00E578D5">
      <w:pPr>
        <w:overflowPunct w:val="0"/>
        <w:rPr>
          <w:rFonts w:ascii="Times New Roman" w:hAnsi="Times New Roman"/>
          <w:szCs w:val="24"/>
          <w:lang w:val="en-US"/>
        </w:rPr>
      </w:pPr>
      <w:r w:rsidRPr="006E1FF4">
        <w:rPr>
          <w:rFonts w:ascii="Times New Roman" w:hAnsi="Times New Roman"/>
          <w:szCs w:val="24"/>
        </w:rPr>
        <w:t>20</w:t>
      </w:r>
      <w:r w:rsidR="004C74C1" w:rsidRPr="006E1FF4">
        <w:rPr>
          <w:rFonts w:ascii="Times New Roman" w:hAnsi="Times New Roman"/>
          <w:szCs w:val="24"/>
        </w:rPr>
        <w:t>2</w:t>
      </w:r>
      <w:r w:rsidR="00C247F5" w:rsidRPr="006E1FF4">
        <w:rPr>
          <w:rFonts w:ascii="Times New Roman" w:hAnsi="Times New Roman"/>
          <w:szCs w:val="24"/>
        </w:rPr>
        <w:t>6</w:t>
      </w:r>
      <w:r w:rsidRPr="006E1FF4">
        <w:rPr>
          <w:rFonts w:ascii="Times New Roman" w:hAnsi="Times New Roman"/>
          <w:szCs w:val="24"/>
        </w:rPr>
        <w:t>-</w:t>
      </w:r>
      <w:r w:rsidR="00976ADD" w:rsidRPr="006E1FF4">
        <w:rPr>
          <w:rFonts w:ascii="Times New Roman" w:hAnsi="Times New Roman"/>
          <w:szCs w:val="24"/>
        </w:rPr>
        <w:t>0</w:t>
      </w:r>
      <w:r w:rsidR="00F05339">
        <w:rPr>
          <w:rFonts w:ascii="Times New Roman" w:hAnsi="Times New Roman"/>
          <w:szCs w:val="24"/>
        </w:rPr>
        <w:t>5</w:t>
      </w:r>
      <w:r w:rsidR="00EB185C" w:rsidRPr="006E1FF4">
        <w:rPr>
          <w:rFonts w:ascii="Times New Roman" w:hAnsi="Times New Roman"/>
          <w:szCs w:val="24"/>
        </w:rPr>
        <w:t>-</w:t>
      </w:r>
    </w:p>
    <w:sectPr w:rsidR="001D38EF" w:rsidRPr="00EB185C" w:rsidSect="008E1282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0A98" w14:textId="77777777" w:rsidR="00EE6F29" w:rsidRDefault="00EE6F29">
      <w:r>
        <w:separator/>
      </w:r>
    </w:p>
  </w:endnote>
  <w:endnote w:type="continuationSeparator" w:id="0">
    <w:p w14:paraId="3B2977A4" w14:textId="77777777" w:rsidR="00EE6F29" w:rsidRDefault="00EE6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07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457A3" w14:textId="77777777" w:rsidR="00EE6F29" w:rsidRDefault="00EE6F29">
      <w:r>
        <w:separator/>
      </w:r>
    </w:p>
  </w:footnote>
  <w:footnote w:type="continuationSeparator" w:id="0">
    <w:p w14:paraId="22526323" w14:textId="77777777" w:rsidR="00EE6F29" w:rsidRDefault="00EE6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67784"/>
      <w:docPartObj>
        <w:docPartGallery w:val="Page Numbers (Top of Page)"/>
        <w:docPartUnique/>
      </w:docPartObj>
    </w:sdtPr>
    <w:sdtEndPr/>
    <w:sdtContent>
      <w:p w14:paraId="4188FB00" w14:textId="77777777" w:rsidR="00D563E1" w:rsidRDefault="00D56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21607" w14:textId="77777777" w:rsidR="00D563E1" w:rsidRDefault="00D563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8814098"/>
      <w:docPartObj>
        <w:docPartGallery w:val="Page Numbers (Top of Page)"/>
        <w:docPartUnique/>
      </w:docPartObj>
    </w:sdtPr>
    <w:sdtEndPr/>
    <w:sdtContent>
      <w:p w14:paraId="47560570" w14:textId="77777777" w:rsidR="008E1282" w:rsidRDefault="008E12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1B837C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3AF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2449D6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E311455"/>
    <w:multiLevelType w:val="multilevel"/>
    <w:tmpl w:val="3AAEAD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74F"/>
    <w:rsid w:val="00030A32"/>
    <w:rsid w:val="000429B5"/>
    <w:rsid w:val="00046F13"/>
    <w:rsid w:val="00062CB7"/>
    <w:rsid w:val="000636CC"/>
    <w:rsid w:val="0007153D"/>
    <w:rsid w:val="0007453F"/>
    <w:rsid w:val="00074BA7"/>
    <w:rsid w:val="000969A0"/>
    <w:rsid w:val="000A03A8"/>
    <w:rsid w:val="000A1855"/>
    <w:rsid w:val="000A257F"/>
    <w:rsid w:val="000E59FE"/>
    <w:rsid w:val="000E7CBE"/>
    <w:rsid w:val="00101999"/>
    <w:rsid w:val="00102FFE"/>
    <w:rsid w:val="00112020"/>
    <w:rsid w:val="00117499"/>
    <w:rsid w:val="00127398"/>
    <w:rsid w:val="0013114D"/>
    <w:rsid w:val="00132253"/>
    <w:rsid w:val="00133864"/>
    <w:rsid w:val="00134482"/>
    <w:rsid w:val="00137B9F"/>
    <w:rsid w:val="0014086D"/>
    <w:rsid w:val="00140DBC"/>
    <w:rsid w:val="0014170E"/>
    <w:rsid w:val="001600B3"/>
    <w:rsid w:val="0017112B"/>
    <w:rsid w:val="00171494"/>
    <w:rsid w:val="00174111"/>
    <w:rsid w:val="00193C1B"/>
    <w:rsid w:val="001A5026"/>
    <w:rsid w:val="001C788F"/>
    <w:rsid w:val="001D38EF"/>
    <w:rsid w:val="001E459C"/>
    <w:rsid w:val="001E4CB1"/>
    <w:rsid w:val="001E7250"/>
    <w:rsid w:val="001E7C6A"/>
    <w:rsid w:val="002109E2"/>
    <w:rsid w:val="002118AF"/>
    <w:rsid w:val="00217310"/>
    <w:rsid w:val="00221A13"/>
    <w:rsid w:val="00232311"/>
    <w:rsid w:val="00240A2E"/>
    <w:rsid w:val="00245DF3"/>
    <w:rsid w:val="00253D2D"/>
    <w:rsid w:val="00263984"/>
    <w:rsid w:val="002701C4"/>
    <w:rsid w:val="002765E4"/>
    <w:rsid w:val="0028720A"/>
    <w:rsid w:val="00296714"/>
    <w:rsid w:val="002A115C"/>
    <w:rsid w:val="002A59EF"/>
    <w:rsid w:val="002C7BBB"/>
    <w:rsid w:val="002D3ABC"/>
    <w:rsid w:val="002E5D6F"/>
    <w:rsid w:val="00307CAE"/>
    <w:rsid w:val="00311957"/>
    <w:rsid w:val="00313CF0"/>
    <w:rsid w:val="00316924"/>
    <w:rsid w:val="003324CB"/>
    <w:rsid w:val="003355B6"/>
    <w:rsid w:val="003356C9"/>
    <w:rsid w:val="00342E29"/>
    <w:rsid w:val="00346081"/>
    <w:rsid w:val="00347493"/>
    <w:rsid w:val="00356F27"/>
    <w:rsid w:val="003A0C31"/>
    <w:rsid w:val="003A4FD9"/>
    <w:rsid w:val="003B654E"/>
    <w:rsid w:val="003E4ED6"/>
    <w:rsid w:val="003F491F"/>
    <w:rsid w:val="004034C1"/>
    <w:rsid w:val="00434111"/>
    <w:rsid w:val="00435ADB"/>
    <w:rsid w:val="004377CD"/>
    <w:rsid w:val="00452760"/>
    <w:rsid w:val="00454229"/>
    <w:rsid w:val="0045608A"/>
    <w:rsid w:val="00457391"/>
    <w:rsid w:val="00476607"/>
    <w:rsid w:val="004A7ECC"/>
    <w:rsid w:val="004C1402"/>
    <w:rsid w:val="004C74C1"/>
    <w:rsid w:val="004C7EC4"/>
    <w:rsid w:val="004D5897"/>
    <w:rsid w:val="004F2912"/>
    <w:rsid w:val="00521A11"/>
    <w:rsid w:val="00521D86"/>
    <w:rsid w:val="00530D57"/>
    <w:rsid w:val="00551173"/>
    <w:rsid w:val="00560A6A"/>
    <w:rsid w:val="00566DB6"/>
    <w:rsid w:val="00583E25"/>
    <w:rsid w:val="005921E4"/>
    <w:rsid w:val="005B2DB7"/>
    <w:rsid w:val="005B331A"/>
    <w:rsid w:val="005C27A6"/>
    <w:rsid w:val="005E3019"/>
    <w:rsid w:val="005F443A"/>
    <w:rsid w:val="00610881"/>
    <w:rsid w:val="00624247"/>
    <w:rsid w:val="00640A78"/>
    <w:rsid w:val="006451CE"/>
    <w:rsid w:val="006628AA"/>
    <w:rsid w:val="00672CA4"/>
    <w:rsid w:val="00682580"/>
    <w:rsid w:val="00685A9F"/>
    <w:rsid w:val="00686E1B"/>
    <w:rsid w:val="0069384E"/>
    <w:rsid w:val="006962DF"/>
    <w:rsid w:val="006A3789"/>
    <w:rsid w:val="006A65C8"/>
    <w:rsid w:val="006B398A"/>
    <w:rsid w:val="006B49C2"/>
    <w:rsid w:val="006B7ACD"/>
    <w:rsid w:val="006C5221"/>
    <w:rsid w:val="006C68AF"/>
    <w:rsid w:val="006E1FF4"/>
    <w:rsid w:val="006E4094"/>
    <w:rsid w:val="0070001E"/>
    <w:rsid w:val="00703A7C"/>
    <w:rsid w:val="007235A6"/>
    <w:rsid w:val="007243D6"/>
    <w:rsid w:val="00724F85"/>
    <w:rsid w:val="007325ED"/>
    <w:rsid w:val="007447CF"/>
    <w:rsid w:val="007473A7"/>
    <w:rsid w:val="007679A5"/>
    <w:rsid w:val="00772555"/>
    <w:rsid w:val="00781E3C"/>
    <w:rsid w:val="00791E48"/>
    <w:rsid w:val="00796DF7"/>
    <w:rsid w:val="007A10B5"/>
    <w:rsid w:val="007A315F"/>
    <w:rsid w:val="007A79A9"/>
    <w:rsid w:val="007C54E6"/>
    <w:rsid w:val="007D23B3"/>
    <w:rsid w:val="007D4F1C"/>
    <w:rsid w:val="007E0635"/>
    <w:rsid w:val="00825E2C"/>
    <w:rsid w:val="00827F05"/>
    <w:rsid w:val="00852704"/>
    <w:rsid w:val="00860E39"/>
    <w:rsid w:val="00871C5B"/>
    <w:rsid w:val="00873381"/>
    <w:rsid w:val="00875C29"/>
    <w:rsid w:val="00881BC4"/>
    <w:rsid w:val="008833B5"/>
    <w:rsid w:val="008B1BE8"/>
    <w:rsid w:val="008C06B0"/>
    <w:rsid w:val="008C1B78"/>
    <w:rsid w:val="008C44FE"/>
    <w:rsid w:val="008D05BC"/>
    <w:rsid w:val="008D20D2"/>
    <w:rsid w:val="008D2E85"/>
    <w:rsid w:val="008E1282"/>
    <w:rsid w:val="008F2E03"/>
    <w:rsid w:val="008F4809"/>
    <w:rsid w:val="00901BA8"/>
    <w:rsid w:val="009239BE"/>
    <w:rsid w:val="009246F1"/>
    <w:rsid w:val="009320E6"/>
    <w:rsid w:val="00946511"/>
    <w:rsid w:val="00951DF1"/>
    <w:rsid w:val="00956680"/>
    <w:rsid w:val="00966083"/>
    <w:rsid w:val="00976ADD"/>
    <w:rsid w:val="0098205C"/>
    <w:rsid w:val="009821B2"/>
    <w:rsid w:val="0098788E"/>
    <w:rsid w:val="00992BC6"/>
    <w:rsid w:val="00997B7F"/>
    <w:rsid w:val="009A035E"/>
    <w:rsid w:val="009A4607"/>
    <w:rsid w:val="009C2459"/>
    <w:rsid w:val="009C3C2F"/>
    <w:rsid w:val="009C4EAB"/>
    <w:rsid w:val="009C5AEC"/>
    <w:rsid w:val="009C757C"/>
    <w:rsid w:val="009E4A7A"/>
    <w:rsid w:val="009F065C"/>
    <w:rsid w:val="00A06E83"/>
    <w:rsid w:val="00A0776B"/>
    <w:rsid w:val="00A27BCD"/>
    <w:rsid w:val="00A31019"/>
    <w:rsid w:val="00A32701"/>
    <w:rsid w:val="00A43E44"/>
    <w:rsid w:val="00A6750C"/>
    <w:rsid w:val="00A70868"/>
    <w:rsid w:val="00A748B1"/>
    <w:rsid w:val="00A81C04"/>
    <w:rsid w:val="00AA4D15"/>
    <w:rsid w:val="00AB21CB"/>
    <w:rsid w:val="00AC1D02"/>
    <w:rsid w:val="00AE7378"/>
    <w:rsid w:val="00B05772"/>
    <w:rsid w:val="00B16E7E"/>
    <w:rsid w:val="00B242B5"/>
    <w:rsid w:val="00B328EE"/>
    <w:rsid w:val="00B32BA0"/>
    <w:rsid w:val="00B33326"/>
    <w:rsid w:val="00B43DB2"/>
    <w:rsid w:val="00B45B28"/>
    <w:rsid w:val="00B63AA8"/>
    <w:rsid w:val="00B65035"/>
    <w:rsid w:val="00B6567A"/>
    <w:rsid w:val="00B759C0"/>
    <w:rsid w:val="00B75F85"/>
    <w:rsid w:val="00B90D05"/>
    <w:rsid w:val="00B90E5A"/>
    <w:rsid w:val="00B92D95"/>
    <w:rsid w:val="00B9315E"/>
    <w:rsid w:val="00B95B10"/>
    <w:rsid w:val="00BB2097"/>
    <w:rsid w:val="00BB74ED"/>
    <w:rsid w:val="00BC2C89"/>
    <w:rsid w:val="00BD6AE3"/>
    <w:rsid w:val="00BE1E33"/>
    <w:rsid w:val="00BE4C6A"/>
    <w:rsid w:val="00BE5ED0"/>
    <w:rsid w:val="00BE6D25"/>
    <w:rsid w:val="00BF0369"/>
    <w:rsid w:val="00BF63CF"/>
    <w:rsid w:val="00C0415F"/>
    <w:rsid w:val="00C07CE6"/>
    <w:rsid w:val="00C1647A"/>
    <w:rsid w:val="00C1650B"/>
    <w:rsid w:val="00C2225A"/>
    <w:rsid w:val="00C247F5"/>
    <w:rsid w:val="00C30215"/>
    <w:rsid w:val="00C414B1"/>
    <w:rsid w:val="00C46933"/>
    <w:rsid w:val="00C63188"/>
    <w:rsid w:val="00C65F4B"/>
    <w:rsid w:val="00C81923"/>
    <w:rsid w:val="00C838D9"/>
    <w:rsid w:val="00C84A75"/>
    <w:rsid w:val="00C921BD"/>
    <w:rsid w:val="00CA6351"/>
    <w:rsid w:val="00CA67DC"/>
    <w:rsid w:val="00CA6ECE"/>
    <w:rsid w:val="00CB787B"/>
    <w:rsid w:val="00CB79B2"/>
    <w:rsid w:val="00CC4C3F"/>
    <w:rsid w:val="00CD32BB"/>
    <w:rsid w:val="00CD69C2"/>
    <w:rsid w:val="00CF62DD"/>
    <w:rsid w:val="00D00FC2"/>
    <w:rsid w:val="00D03496"/>
    <w:rsid w:val="00D15543"/>
    <w:rsid w:val="00D23381"/>
    <w:rsid w:val="00D2360D"/>
    <w:rsid w:val="00D25A9D"/>
    <w:rsid w:val="00D36828"/>
    <w:rsid w:val="00D5449E"/>
    <w:rsid w:val="00D563E1"/>
    <w:rsid w:val="00D5785B"/>
    <w:rsid w:val="00D71B64"/>
    <w:rsid w:val="00D91DAE"/>
    <w:rsid w:val="00D9528C"/>
    <w:rsid w:val="00DB3706"/>
    <w:rsid w:val="00DC71E1"/>
    <w:rsid w:val="00DC7530"/>
    <w:rsid w:val="00DD47CE"/>
    <w:rsid w:val="00DE3199"/>
    <w:rsid w:val="00DE3DA6"/>
    <w:rsid w:val="00DE5128"/>
    <w:rsid w:val="00E1784A"/>
    <w:rsid w:val="00E329BC"/>
    <w:rsid w:val="00E43243"/>
    <w:rsid w:val="00E45D82"/>
    <w:rsid w:val="00E578D5"/>
    <w:rsid w:val="00E71BC4"/>
    <w:rsid w:val="00E8766F"/>
    <w:rsid w:val="00E918BB"/>
    <w:rsid w:val="00E9256D"/>
    <w:rsid w:val="00E942FF"/>
    <w:rsid w:val="00EA46A3"/>
    <w:rsid w:val="00EB185C"/>
    <w:rsid w:val="00EC1F96"/>
    <w:rsid w:val="00EC6DA3"/>
    <w:rsid w:val="00ED113F"/>
    <w:rsid w:val="00EE2CE3"/>
    <w:rsid w:val="00EE5C1A"/>
    <w:rsid w:val="00EE6F29"/>
    <w:rsid w:val="00F01EF6"/>
    <w:rsid w:val="00F05339"/>
    <w:rsid w:val="00F07C9D"/>
    <w:rsid w:val="00F41E29"/>
    <w:rsid w:val="00F72916"/>
    <w:rsid w:val="00F8028A"/>
    <w:rsid w:val="00F80A20"/>
    <w:rsid w:val="00F87F5A"/>
    <w:rsid w:val="00FA385D"/>
    <w:rsid w:val="00FA498F"/>
    <w:rsid w:val="00FC345B"/>
    <w:rsid w:val="00FE092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5E15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63E1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96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40FA7C-1DDE-413E-84B9-798F8CF5E59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243</TotalTime>
  <Pages>2</Pages>
  <Words>366</Words>
  <Characters>2634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139</cp:revision>
  <cp:lastPrinted>2001-05-23T08:36:00Z</cp:lastPrinted>
  <dcterms:created xsi:type="dcterms:W3CDTF">2023-11-13T13:34:00Z</dcterms:created>
  <dcterms:modified xsi:type="dcterms:W3CDTF">2026-05-06T12:07:00Z</dcterms:modified>
</cp:coreProperties>
</file>