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464E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F5BA35" wp14:editId="1919D3D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F59CC" w14:textId="77777777" w:rsidR="00ED113F" w:rsidRDefault="00ED113F" w:rsidP="00E64009">
      <w:pPr>
        <w:jc w:val="center"/>
        <w:rPr>
          <w:rFonts w:ascii="Times New Roman" w:hAnsi="Times New Roman"/>
          <w:b/>
        </w:rPr>
      </w:pPr>
    </w:p>
    <w:p w14:paraId="364487DB" w14:textId="77777777" w:rsidR="00DD47CE" w:rsidRDefault="00BE6D25" w:rsidP="00E640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AF958FC" w14:textId="77777777" w:rsidR="00AE7378" w:rsidRDefault="00AE7378" w:rsidP="00E64009">
      <w:pPr>
        <w:rPr>
          <w:rFonts w:ascii="Times New Roman" w:hAnsi="Times New Roman"/>
          <w:b/>
        </w:rPr>
      </w:pPr>
    </w:p>
    <w:p w14:paraId="3AD79649" w14:textId="075E533E" w:rsidR="00DD47CE" w:rsidRDefault="00BE6D25" w:rsidP="00E640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18CE54B" w14:textId="6D09AE09" w:rsidR="00DD47CE" w:rsidRDefault="000B5302" w:rsidP="00E640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DIREKTORIAUS 2021 M. BALANDŽIO 1</w:t>
      </w:r>
      <w:r w:rsidR="009E1EAE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 xml:space="preserve"> D. ĮSAKYMO</w:t>
      </w:r>
      <w:r w:rsidR="001E7544">
        <w:rPr>
          <w:rFonts w:ascii="Times New Roman" w:hAnsi="Times New Roman"/>
          <w:b/>
        </w:rPr>
        <w:t xml:space="preserve"> NR. AT-313</w:t>
      </w:r>
      <w:r>
        <w:rPr>
          <w:rFonts w:ascii="Times New Roman" w:hAnsi="Times New Roman"/>
          <w:b/>
        </w:rPr>
        <w:t xml:space="preserve"> „</w:t>
      </w:r>
      <w:r w:rsidR="00FD2EBE">
        <w:rPr>
          <w:rFonts w:ascii="Times New Roman" w:hAnsi="Times New Roman"/>
          <w:b/>
        </w:rPr>
        <w:t>DĖL ŠAKIŲ RAJONO SAVIVALDYBĖS VIEŠŲJŲ ASMENS SVEIKATOS PRIEŽIŪROS ĮSTAIGŲ SKAIDRIOS ASMENS SVEIKATOS PRIEŽIŪROS ĮSTAIGOS VARDO SUTEIKIMO VERTINIMO KOMISIJOS SUDARYMO</w:t>
      </w:r>
      <w:r>
        <w:rPr>
          <w:rFonts w:ascii="Times New Roman" w:hAnsi="Times New Roman"/>
          <w:b/>
        </w:rPr>
        <w:t xml:space="preserve">“ </w:t>
      </w:r>
      <w:r w:rsidR="00D64062">
        <w:rPr>
          <w:rFonts w:ascii="Times New Roman" w:hAnsi="Times New Roman"/>
          <w:b/>
        </w:rPr>
        <w:t>PRIPAŽINIMO NETEKUSIU GALIOS</w:t>
      </w:r>
    </w:p>
    <w:p w14:paraId="6DF8C4B0" w14:textId="77777777" w:rsidR="00FD2EBE" w:rsidRPr="00FD2EBE" w:rsidRDefault="00FD2EBE" w:rsidP="00E64009">
      <w:pPr>
        <w:jc w:val="center"/>
        <w:rPr>
          <w:rFonts w:ascii="Times New Roman" w:hAnsi="Times New Roman"/>
          <w:b/>
        </w:rPr>
      </w:pPr>
    </w:p>
    <w:p w14:paraId="5545410A" w14:textId="203ECE30" w:rsidR="00DD47CE" w:rsidRDefault="00C341DF" w:rsidP="00E6400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D64062">
        <w:rPr>
          <w:rFonts w:ascii="Times New Roman" w:hAnsi="Times New Roman"/>
        </w:rPr>
        <w:t>6</w:t>
      </w:r>
      <w:r w:rsidR="00435ADB">
        <w:rPr>
          <w:rFonts w:ascii="Times New Roman" w:hAnsi="Times New Roman"/>
        </w:rPr>
        <w:t xml:space="preserve"> m. </w:t>
      </w:r>
      <w:r w:rsidR="000B5302">
        <w:rPr>
          <w:rFonts w:ascii="Times New Roman" w:hAnsi="Times New Roman"/>
        </w:rPr>
        <w:t>gegužės</w:t>
      </w:r>
      <w:r w:rsidR="00FD2EBE">
        <w:rPr>
          <w:rFonts w:ascii="Times New Roman" w:hAnsi="Times New Roman"/>
        </w:rPr>
        <w:t xml:space="preserve"> </w:t>
      </w:r>
      <w:r w:rsidR="00623990">
        <w:rPr>
          <w:rFonts w:ascii="Times New Roman" w:hAnsi="Times New Roman"/>
        </w:rPr>
        <w:t xml:space="preserve"> 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9D1882">
        <w:rPr>
          <w:rFonts w:ascii="Times New Roman" w:hAnsi="Times New Roman"/>
        </w:rPr>
        <w:t xml:space="preserve"> AT-</w:t>
      </w:r>
    </w:p>
    <w:p w14:paraId="3C2DEF76" w14:textId="1B447E21" w:rsidR="00317E81" w:rsidRDefault="00BE6D25" w:rsidP="00E64009">
      <w:pPr>
        <w:pStyle w:val="Antrat1"/>
        <w:ind w:left="0" w:firstLine="0"/>
        <w:jc w:val="center"/>
      </w:pPr>
      <w:r>
        <w:t>Šakiai</w:t>
      </w:r>
    </w:p>
    <w:p w14:paraId="2DA786BD" w14:textId="77777777" w:rsidR="00D773BB" w:rsidRPr="00D773BB" w:rsidRDefault="00D773BB" w:rsidP="00E64009"/>
    <w:p w14:paraId="0084CE6D" w14:textId="27666F8E" w:rsidR="00626769" w:rsidRPr="00626769" w:rsidRDefault="00317E81" w:rsidP="00F40142">
      <w:pPr>
        <w:ind w:firstLine="720"/>
        <w:jc w:val="both"/>
      </w:pPr>
      <w:r w:rsidRPr="00317E81">
        <w:t>Vadovaudamasi</w:t>
      </w:r>
      <w:r w:rsidR="00531E9A">
        <w:t xml:space="preserve"> </w:t>
      </w:r>
      <w:r w:rsidR="00531E9A" w:rsidRPr="003D06E6">
        <w:t>Šakių rajono savivaldybės skaidrios asmens sveikatos priežiūros įstaigos vardo suteikimo tvarkos aprašo</w:t>
      </w:r>
      <w:r w:rsidR="00531E9A">
        <w:t>, patvirtinto</w:t>
      </w:r>
      <w:r w:rsidR="00531E9A" w:rsidRPr="003D06E6">
        <w:t xml:space="preserve"> </w:t>
      </w:r>
      <w:r w:rsidR="003D06E6" w:rsidRPr="003D06E6">
        <w:t>Šakių rajono savivaldybės tarybos 2021 m. liepos 30 d. sprendim</w:t>
      </w:r>
      <w:r w:rsidR="004E3214">
        <w:t>u</w:t>
      </w:r>
      <w:r w:rsidR="003D06E6" w:rsidRPr="003D06E6">
        <w:t xml:space="preserve"> Nr. T-231 „</w:t>
      </w:r>
      <w:bookmarkStart w:id="0" w:name="_Hlk77062070"/>
      <w:r w:rsidR="003D06E6" w:rsidRPr="003D06E6">
        <w:t>Dėl Šakių rajono savivaldybės skaidrios asmens sveikatos priežiūros įstaigos vardo suteikimo tvarkos aprašo patvirtinimo</w:t>
      </w:r>
      <w:bookmarkEnd w:id="0"/>
      <w:r w:rsidR="003D06E6" w:rsidRPr="003D06E6">
        <w:t>“</w:t>
      </w:r>
      <w:r w:rsidR="004E3214">
        <w:t>,</w:t>
      </w:r>
      <w:r w:rsidR="003D06E6" w:rsidRPr="003D06E6">
        <w:t xml:space="preserve"> 7 punktu</w:t>
      </w:r>
      <w:r w:rsidR="00626769">
        <w:t xml:space="preserve"> ir </w:t>
      </w:r>
      <w:r w:rsidR="00626769" w:rsidRPr="00626769">
        <w:t>Šakių rajono savivaldybės mero 2026 m. balandžio 28 d. potvarkio Nr. MAK-40 „Dėl kasmetinių atostogų suteikimo Vytautui Ižganaičiui“ 2 punkt</w:t>
      </w:r>
      <w:r w:rsidR="00626769">
        <w:t>u,</w:t>
      </w:r>
    </w:p>
    <w:p w14:paraId="51B0A708" w14:textId="1FD25DCD" w:rsidR="00FD2EBE" w:rsidRPr="001E7544" w:rsidRDefault="0075710A" w:rsidP="001E7544">
      <w:pPr>
        <w:ind w:firstLine="720"/>
        <w:jc w:val="both"/>
      </w:pPr>
      <w:r>
        <w:t>p</w:t>
      </w:r>
      <w:r w:rsidR="00626769">
        <w:t xml:space="preserve"> </w:t>
      </w:r>
      <w:r w:rsidR="001E7544">
        <w:t>r</w:t>
      </w:r>
      <w:r w:rsidR="00626769">
        <w:t xml:space="preserve"> </w:t>
      </w:r>
      <w:r w:rsidR="001E7544">
        <w:t>i</w:t>
      </w:r>
      <w:r w:rsidR="00626769">
        <w:t xml:space="preserve"> </w:t>
      </w:r>
      <w:r w:rsidR="001E7544">
        <w:t>p</w:t>
      </w:r>
      <w:r w:rsidR="00626769">
        <w:t xml:space="preserve"> </w:t>
      </w:r>
      <w:r w:rsidR="001E7544">
        <w:t>a</w:t>
      </w:r>
      <w:r w:rsidR="00626769">
        <w:t xml:space="preserve"> </w:t>
      </w:r>
      <w:r w:rsidR="001E7544">
        <w:t>ž</w:t>
      </w:r>
      <w:r w:rsidR="00626769">
        <w:t xml:space="preserve"> </w:t>
      </w:r>
      <w:r w:rsidR="001E7544">
        <w:t>į</w:t>
      </w:r>
      <w:r w:rsidR="00626769">
        <w:t xml:space="preserve"> </w:t>
      </w:r>
      <w:r w:rsidR="001E7544">
        <w:t>s</w:t>
      </w:r>
      <w:r w:rsidR="00626769">
        <w:t xml:space="preserve"> </w:t>
      </w:r>
      <w:r w:rsidR="001E7544">
        <w:t>t</w:t>
      </w:r>
      <w:r w:rsidR="00626769">
        <w:t xml:space="preserve"> </w:t>
      </w:r>
      <w:r w:rsidR="001E7544">
        <w:t xml:space="preserve">u netekusiu galios </w:t>
      </w:r>
      <w:r w:rsidR="008442D8">
        <w:t>Šakių rajono savivaldybės administracijos direktoriaus 2021 m. balandžio 1</w:t>
      </w:r>
      <w:r w:rsidR="009E1EAE">
        <w:t>6</w:t>
      </w:r>
      <w:r w:rsidR="008442D8">
        <w:t xml:space="preserve"> d. įsakym</w:t>
      </w:r>
      <w:r w:rsidR="00626769">
        <w:t>ą</w:t>
      </w:r>
      <w:r w:rsidR="001E7544">
        <w:t xml:space="preserve"> Nr. AT-313 </w:t>
      </w:r>
      <w:r w:rsidR="008442D8">
        <w:t>„Dėl Šakių rajono savivaldybės viešųjų asmens</w:t>
      </w:r>
      <w:r w:rsidR="000D654D">
        <w:t xml:space="preserve"> sveikatos priežiūros</w:t>
      </w:r>
      <w:r w:rsidR="00961D0C">
        <w:t xml:space="preserve"> </w:t>
      </w:r>
      <w:r w:rsidR="000D654D">
        <w:t>įstaigų</w:t>
      </w:r>
      <w:r w:rsidR="00FD2EBE" w:rsidRPr="00FD2EBE">
        <w:t xml:space="preserve"> </w:t>
      </w:r>
      <w:r w:rsidR="000D654D">
        <w:t>s</w:t>
      </w:r>
      <w:r w:rsidR="00FD2EBE" w:rsidRPr="00FD2EBE">
        <w:t>kaidrios asmens sveikatos priežiūros įstaigos vardo suteikim</w:t>
      </w:r>
      <w:r w:rsidR="000D654D">
        <w:t>o vertinimo komisijos sudarymo</w:t>
      </w:r>
      <w:r w:rsidR="001E7544">
        <w:t xml:space="preserve">“ su visais </w:t>
      </w:r>
      <w:r w:rsidR="004E3214">
        <w:t xml:space="preserve">jo </w:t>
      </w:r>
      <w:r w:rsidR="001E7544">
        <w:t>papildymais ir pakeitimais</w:t>
      </w:r>
      <w:r w:rsidR="003F7BB0">
        <w:t>.</w:t>
      </w:r>
      <w:r w:rsidR="008442D8" w:rsidRPr="000D654D">
        <w:rPr>
          <w:rFonts w:ascii="Times New Roman" w:hAnsi="Times New Roman"/>
          <w:color w:val="000000"/>
          <w:szCs w:val="24"/>
        </w:rPr>
        <w:t xml:space="preserve"> </w:t>
      </w:r>
    </w:p>
    <w:p w14:paraId="249EE68F" w14:textId="5DF95A97" w:rsidR="00626769" w:rsidRDefault="00626769" w:rsidP="00626769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</w:p>
    <w:p w14:paraId="374C3CF8" w14:textId="77777777" w:rsidR="00626769" w:rsidRDefault="00626769" w:rsidP="00626769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</w:p>
    <w:p w14:paraId="03BC1D4D" w14:textId="77777777" w:rsidR="00626769" w:rsidRDefault="00626769" w:rsidP="00626769">
      <w:pPr>
        <w:overflowPunct w:val="0"/>
        <w:autoSpaceDE w:val="0"/>
        <w:autoSpaceDN w:val="0"/>
        <w:adjustRightInd w:val="0"/>
        <w:ind w:hanging="142"/>
        <w:jc w:val="both"/>
        <w:rPr>
          <w:rFonts w:ascii="Times New Roman" w:hAnsi="Times New Roman"/>
          <w:szCs w:val="24"/>
        </w:rPr>
      </w:pPr>
    </w:p>
    <w:p w14:paraId="72E2A30E" w14:textId="198F2F46" w:rsidR="00626769" w:rsidRPr="00626769" w:rsidRDefault="00626769" w:rsidP="00626769">
      <w:pPr>
        <w:overflowPunct w:val="0"/>
        <w:autoSpaceDE w:val="0"/>
        <w:autoSpaceDN w:val="0"/>
        <w:adjustRightInd w:val="0"/>
        <w:ind w:hanging="142"/>
        <w:jc w:val="both"/>
        <w:rPr>
          <w:rFonts w:ascii="Times New Roman" w:hAnsi="Times New Roman"/>
          <w:szCs w:val="24"/>
        </w:rPr>
      </w:pPr>
      <w:r w:rsidRPr="00626769">
        <w:rPr>
          <w:rFonts w:ascii="Times New Roman" w:hAnsi="Times New Roman"/>
          <w:szCs w:val="24"/>
        </w:rPr>
        <w:t xml:space="preserve">Architektūros ir urbanistikos skyriaus vedėja, </w:t>
      </w:r>
      <w:r>
        <w:rPr>
          <w:rFonts w:ascii="Times New Roman" w:hAnsi="Times New Roman"/>
          <w:szCs w:val="24"/>
        </w:rPr>
        <w:t xml:space="preserve">                                                             </w:t>
      </w:r>
    </w:p>
    <w:p w14:paraId="7E06B114" w14:textId="40BAC0F2" w:rsidR="00626769" w:rsidRDefault="00626769" w:rsidP="00626769">
      <w:pPr>
        <w:overflowPunct w:val="0"/>
        <w:autoSpaceDE w:val="0"/>
        <w:autoSpaceDN w:val="0"/>
        <w:adjustRightInd w:val="0"/>
        <w:ind w:hanging="142"/>
        <w:jc w:val="both"/>
        <w:rPr>
          <w:rFonts w:ascii="Times New Roman" w:hAnsi="Times New Roman"/>
          <w:szCs w:val="24"/>
        </w:rPr>
      </w:pPr>
      <w:r w:rsidRPr="00626769">
        <w:rPr>
          <w:rFonts w:ascii="Times New Roman" w:hAnsi="Times New Roman"/>
          <w:szCs w:val="24"/>
        </w:rPr>
        <w:t>pavaduojanti administracijos direktorių</w:t>
      </w:r>
      <w:r w:rsidR="002818F0">
        <w:rPr>
          <w:rFonts w:ascii="Times New Roman" w:hAnsi="Times New Roman"/>
          <w:szCs w:val="24"/>
        </w:rPr>
        <w:t xml:space="preserve">                                                              Jurgita Bosikienė</w:t>
      </w:r>
    </w:p>
    <w:p w14:paraId="7B963C21" w14:textId="77777777" w:rsidR="00626769" w:rsidRDefault="00626769" w:rsidP="00626769">
      <w:pPr>
        <w:overflowPunct w:val="0"/>
        <w:autoSpaceDE w:val="0"/>
        <w:autoSpaceDN w:val="0"/>
        <w:adjustRightInd w:val="0"/>
        <w:ind w:firstLine="720"/>
        <w:rPr>
          <w:rFonts w:ascii="Times New Roman" w:hAnsi="Times New Roman"/>
          <w:szCs w:val="24"/>
        </w:rPr>
      </w:pPr>
    </w:p>
    <w:p w14:paraId="605C50D7" w14:textId="4D8DBB7E" w:rsidR="00626769" w:rsidRDefault="00626769" w:rsidP="00626769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</w:p>
    <w:p w14:paraId="7867758F" w14:textId="77777777" w:rsidR="00626769" w:rsidRDefault="00626769" w:rsidP="006267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bookmarkStart w:id="1" w:name="_Hlk508804254"/>
    </w:p>
    <w:p w14:paraId="7072B601" w14:textId="77777777" w:rsidR="002818F0" w:rsidRDefault="00AF57FD" w:rsidP="006267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 w:rsidRPr="002506FB">
        <w:rPr>
          <w:rFonts w:ascii="Times New Roman" w:hAnsi="Times New Roman"/>
          <w:szCs w:val="24"/>
        </w:rPr>
        <w:t>Parengė</w:t>
      </w:r>
    </w:p>
    <w:p w14:paraId="577A933E" w14:textId="7BBD3B92" w:rsidR="00626769" w:rsidRDefault="00626769" w:rsidP="006267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Pr="00626769">
        <w:rPr>
          <w:rFonts w:ascii="Times New Roman" w:hAnsi="Times New Roman"/>
          <w:szCs w:val="24"/>
        </w:rPr>
        <w:t>veikatos reikalų koordinatorė</w:t>
      </w:r>
    </w:p>
    <w:p w14:paraId="4178485E" w14:textId="053EACCB" w:rsidR="004271F5" w:rsidRPr="002506FB" w:rsidRDefault="00626769" w:rsidP="006267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 w:rsidRPr="00626769">
        <w:rPr>
          <w:rFonts w:ascii="Times New Roman" w:hAnsi="Times New Roman"/>
          <w:szCs w:val="24"/>
        </w:rPr>
        <w:t>(</w:t>
      </w:r>
      <w:r w:rsidR="002818F0">
        <w:rPr>
          <w:rFonts w:ascii="Times New Roman" w:hAnsi="Times New Roman"/>
          <w:szCs w:val="24"/>
        </w:rPr>
        <w:t>v</w:t>
      </w:r>
      <w:r w:rsidRPr="00626769">
        <w:rPr>
          <w:rFonts w:ascii="Times New Roman" w:hAnsi="Times New Roman"/>
          <w:szCs w:val="24"/>
        </w:rPr>
        <w:t xml:space="preserve">yriausioji specialistė) </w:t>
      </w:r>
    </w:p>
    <w:p w14:paraId="7AC4F068" w14:textId="77777777" w:rsidR="00626769" w:rsidRDefault="00626769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C34C829" w14:textId="722B1B58" w:rsidR="00AF57FD" w:rsidRDefault="00AF57FD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 w:rsidRPr="002506FB">
        <w:rPr>
          <w:rFonts w:ascii="Times New Roman" w:hAnsi="Times New Roman"/>
          <w:szCs w:val="24"/>
        </w:rPr>
        <w:t>Edita Zubrickien</w:t>
      </w:r>
      <w:r w:rsidR="004271F5">
        <w:rPr>
          <w:rFonts w:ascii="Times New Roman" w:hAnsi="Times New Roman"/>
          <w:szCs w:val="24"/>
        </w:rPr>
        <w:t>ė</w:t>
      </w:r>
    </w:p>
    <w:p w14:paraId="0984E486" w14:textId="5AF838BF" w:rsidR="004271F5" w:rsidRPr="002506FB" w:rsidRDefault="004271F5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626769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4C768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</w:p>
    <w:bookmarkEnd w:id="1"/>
    <w:p w14:paraId="6DD86709" w14:textId="77777777" w:rsidR="006B548C" w:rsidRDefault="006B548C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329701" w14:textId="77777777" w:rsidR="00D773BB" w:rsidRDefault="00D773BB" w:rsidP="004C768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D773BB" w:rsidSect="003F207C">
      <w:headerReference w:type="even" r:id="rId8"/>
      <w:headerReference w:type="default" r:id="rId9"/>
      <w:footerReference w:type="default" r:id="rId10"/>
      <w:pgSz w:w="11907" w:h="16840" w:code="9"/>
      <w:pgMar w:top="0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9BD02" w14:textId="77777777" w:rsidR="00B72697" w:rsidRDefault="00B72697">
      <w:r>
        <w:separator/>
      </w:r>
    </w:p>
  </w:endnote>
  <w:endnote w:type="continuationSeparator" w:id="0">
    <w:p w14:paraId="5467DC51" w14:textId="77777777" w:rsidR="00B72697" w:rsidRDefault="00B7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D1C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A5B70" w14:textId="77777777" w:rsidR="00B72697" w:rsidRDefault="00B72697">
      <w:r>
        <w:separator/>
      </w:r>
    </w:p>
  </w:footnote>
  <w:footnote w:type="continuationSeparator" w:id="0">
    <w:p w14:paraId="5C51F733" w14:textId="77777777" w:rsidR="00B72697" w:rsidRDefault="00B72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8914836"/>
      <w:docPartObj>
        <w:docPartGallery w:val="Page Numbers (Top of Page)"/>
        <w:docPartUnique/>
      </w:docPartObj>
    </w:sdtPr>
    <w:sdtEndPr/>
    <w:sdtContent>
      <w:p w14:paraId="1E29CC2A" w14:textId="77777777" w:rsidR="00D348E3" w:rsidRDefault="00D348E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44D">
          <w:rPr>
            <w:noProof/>
          </w:rPr>
          <w:t>2</w:t>
        </w:r>
        <w:r>
          <w:fldChar w:fldCharType="end"/>
        </w:r>
      </w:p>
    </w:sdtContent>
  </w:sdt>
  <w:p w14:paraId="448A30C3" w14:textId="77777777" w:rsidR="00D348E3" w:rsidRDefault="00D348E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1F25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F3D28"/>
    <w:multiLevelType w:val="multilevel"/>
    <w:tmpl w:val="760066F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ascii="TimesLT" w:eastAsia="Times New Roman" w:hAnsi="TimesLT"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5487627"/>
    <w:multiLevelType w:val="multilevel"/>
    <w:tmpl w:val="2744C6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8D24AE0"/>
    <w:multiLevelType w:val="multilevel"/>
    <w:tmpl w:val="72C6A54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0" w:firstLine="720"/>
      </w:pPr>
      <w:rPr>
        <w:rFonts w:hint="default"/>
      </w:rPr>
    </w:lvl>
  </w:abstractNum>
  <w:abstractNum w:abstractNumId="3" w15:restartNumberingAfterBreak="0">
    <w:nsid w:val="6EEE6D56"/>
    <w:multiLevelType w:val="multilevel"/>
    <w:tmpl w:val="E6F295F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4526"/>
    <w:rsid w:val="000407F6"/>
    <w:rsid w:val="00071785"/>
    <w:rsid w:val="000844A7"/>
    <w:rsid w:val="00092045"/>
    <w:rsid w:val="00092CFD"/>
    <w:rsid w:val="000B0594"/>
    <w:rsid w:val="000B3A73"/>
    <w:rsid w:val="000B5302"/>
    <w:rsid w:val="000D135E"/>
    <w:rsid w:val="000D654D"/>
    <w:rsid w:val="000E5F3B"/>
    <w:rsid w:val="000E783E"/>
    <w:rsid w:val="00117499"/>
    <w:rsid w:val="00136545"/>
    <w:rsid w:val="00160C98"/>
    <w:rsid w:val="001C6180"/>
    <w:rsid w:val="001D38EF"/>
    <w:rsid w:val="001E7250"/>
    <w:rsid w:val="001E7544"/>
    <w:rsid w:val="001F635D"/>
    <w:rsid w:val="00221605"/>
    <w:rsid w:val="0023112D"/>
    <w:rsid w:val="002506FB"/>
    <w:rsid w:val="00273F28"/>
    <w:rsid w:val="002765E4"/>
    <w:rsid w:val="00277E8E"/>
    <w:rsid w:val="002818F0"/>
    <w:rsid w:val="0028720A"/>
    <w:rsid w:val="002D3ABC"/>
    <w:rsid w:val="002E6BB4"/>
    <w:rsid w:val="0030766C"/>
    <w:rsid w:val="00313CF0"/>
    <w:rsid w:val="00317E81"/>
    <w:rsid w:val="00322789"/>
    <w:rsid w:val="00325C57"/>
    <w:rsid w:val="00342E29"/>
    <w:rsid w:val="00361862"/>
    <w:rsid w:val="00361CF5"/>
    <w:rsid w:val="003930BA"/>
    <w:rsid w:val="003A0C31"/>
    <w:rsid w:val="003B581F"/>
    <w:rsid w:val="003D06E6"/>
    <w:rsid w:val="003F207C"/>
    <w:rsid w:val="003F491F"/>
    <w:rsid w:val="003F7BB0"/>
    <w:rsid w:val="00423827"/>
    <w:rsid w:val="004271F5"/>
    <w:rsid w:val="00434111"/>
    <w:rsid w:val="00435ADB"/>
    <w:rsid w:val="0043773B"/>
    <w:rsid w:val="00470987"/>
    <w:rsid w:val="00482547"/>
    <w:rsid w:val="004A0494"/>
    <w:rsid w:val="004C7688"/>
    <w:rsid w:val="004E3214"/>
    <w:rsid w:val="004E42AB"/>
    <w:rsid w:val="004F3622"/>
    <w:rsid w:val="00501A47"/>
    <w:rsid w:val="00516A1C"/>
    <w:rsid w:val="00521D86"/>
    <w:rsid w:val="005240C9"/>
    <w:rsid w:val="00531E9A"/>
    <w:rsid w:val="005322D8"/>
    <w:rsid w:val="0057131D"/>
    <w:rsid w:val="00583E25"/>
    <w:rsid w:val="0058514E"/>
    <w:rsid w:val="00585F58"/>
    <w:rsid w:val="005D76DE"/>
    <w:rsid w:val="005E1189"/>
    <w:rsid w:val="005F50AA"/>
    <w:rsid w:val="005F5C34"/>
    <w:rsid w:val="00605F15"/>
    <w:rsid w:val="00607803"/>
    <w:rsid w:val="00610881"/>
    <w:rsid w:val="00610B78"/>
    <w:rsid w:val="00623990"/>
    <w:rsid w:val="00626769"/>
    <w:rsid w:val="00635F9D"/>
    <w:rsid w:val="00657360"/>
    <w:rsid w:val="006A4705"/>
    <w:rsid w:val="006B542F"/>
    <w:rsid w:val="006B548C"/>
    <w:rsid w:val="006D4A5A"/>
    <w:rsid w:val="0070001E"/>
    <w:rsid w:val="00702B9A"/>
    <w:rsid w:val="00703585"/>
    <w:rsid w:val="00720CFC"/>
    <w:rsid w:val="0073485B"/>
    <w:rsid w:val="007424EF"/>
    <w:rsid w:val="0075710A"/>
    <w:rsid w:val="007B5326"/>
    <w:rsid w:val="007C78EA"/>
    <w:rsid w:val="007E1095"/>
    <w:rsid w:val="0083699E"/>
    <w:rsid w:val="008442D8"/>
    <w:rsid w:val="00880853"/>
    <w:rsid w:val="0089627D"/>
    <w:rsid w:val="008B55DC"/>
    <w:rsid w:val="008B6B52"/>
    <w:rsid w:val="008C1B78"/>
    <w:rsid w:val="008D4AD8"/>
    <w:rsid w:val="008F4809"/>
    <w:rsid w:val="00956EA1"/>
    <w:rsid w:val="00961D0C"/>
    <w:rsid w:val="0098205C"/>
    <w:rsid w:val="009956F5"/>
    <w:rsid w:val="009A7E5C"/>
    <w:rsid w:val="009B377F"/>
    <w:rsid w:val="009C4EAB"/>
    <w:rsid w:val="009D1882"/>
    <w:rsid w:val="009E1EAE"/>
    <w:rsid w:val="009E6B57"/>
    <w:rsid w:val="009F065C"/>
    <w:rsid w:val="009F4CE5"/>
    <w:rsid w:val="00A01791"/>
    <w:rsid w:val="00A04CE2"/>
    <w:rsid w:val="00AB5A87"/>
    <w:rsid w:val="00AE7378"/>
    <w:rsid w:val="00AF57FD"/>
    <w:rsid w:val="00B24723"/>
    <w:rsid w:val="00B72697"/>
    <w:rsid w:val="00B75F85"/>
    <w:rsid w:val="00BA6087"/>
    <w:rsid w:val="00BA656F"/>
    <w:rsid w:val="00BA6812"/>
    <w:rsid w:val="00BB5174"/>
    <w:rsid w:val="00BE1E33"/>
    <w:rsid w:val="00BE4C6A"/>
    <w:rsid w:val="00BE6D25"/>
    <w:rsid w:val="00C2225A"/>
    <w:rsid w:val="00C245B3"/>
    <w:rsid w:val="00C341DF"/>
    <w:rsid w:val="00C838D9"/>
    <w:rsid w:val="00C84A75"/>
    <w:rsid w:val="00C921BD"/>
    <w:rsid w:val="00CA67DC"/>
    <w:rsid w:val="00CA6ECE"/>
    <w:rsid w:val="00CD21BD"/>
    <w:rsid w:val="00CD3F87"/>
    <w:rsid w:val="00CF6561"/>
    <w:rsid w:val="00D0616C"/>
    <w:rsid w:val="00D12A45"/>
    <w:rsid w:val="00D13FF5"/>
    <w:rsid w:val="00D348E3"/>
    <w:rsid w:val="00D64062"/>
    <w:rsid w:val="00D64AF9"/>
    <w:rsid w:val="00D66992"/>
    <w:rsid w:val="00D773BB"/>
    <w:rsid w:val="00DB0C42"/>
    <w:rsid w:val="00DC62DE"/>
    <w:rsid w:val="00DD47CE"/>
    <w:rsid w:val="00E26ECB"/>
    <w:rsid w:val="00E4572F"/>
    <w:rsid w:val="00E64009"/>
    <w:rsid w:val="00E91602"/>
    <w:rsid w:val="00E918BB"/>
    <w:rsid w:val="00EC244D"/>
    <w:rsid w:val="00ED113F"/>
    <w:rsid w:val="00ED557C"/>
    <w:rsid w:val="00EE2CE3"/>
    <w:rsid w:val="00EE3B86"/>
    <w:rsid w:val="00F01EF6"/>
    <w:rsid w:val="00F05B61"/>
    <w:rsid w:val="00F066FB"/>
    <w:rsid w:val="00F12D7E"/>
    <w:rsid w:val="00F40142"/>
    <w:rsid w:val="00F56E79"/>
    <w:rsid w:val="00F63952"/>
    <w:rsid w:val="00F71266"/>
    <w:rsid w:val="00FA38C7"/>
    <w:rsid w:val="00FA559A"/>
    <w:rsid w:val="00FB27FB"/>
    <w:rsid w:val="00FD2EB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01D3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B581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92CFD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348E3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0B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0BA"/>
    <w:rPr>
      <w:rFonts w:ascii="Segoe UI" w:hAnsi="Segoe UI" w:cs="Segoe UI"/>
      <w:sz w:val="18"/>
      <w:szCs w:val="18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B581F"/>
    <w:rPr>
      <w:rFonts w:asciiTheme="majorHAnsi" w:eastAsiaTheme="majorEastAsia" w:hAnsiTheme="majorHAnsi" w:cstheme="majorBidi"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4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80EF579-B20F-4182-BC16-B414A57F0A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82</TotalTime>
  <Pages>1</Pages>
  <Words>181</Words>
  <Characters>1384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9</cp:revision>
  <cp:lastPrinted>2020-07-02T08:43:00Z</cp:lastPrinted>
  <dcterms:created xsi:type="dcterms:W3CDTF">2026-05-04T13:46:00Z</dcterms:created>
  <dcterms:modified xsi:type="dcterms:W3CDTF">2026-05-05T08:56:00Z</dcterms:modified>
</cp:coreProperties>
</file>