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0A4EE1" w:rsidRDefault="00563FE9" w:rsidP="00122A31">
      <w:pPr>
        <w:jc w:val="center"/>
        <w:rPr>
          <w:rFonts w:ascii="Times New Roman" w:hAnsi="Times New Roman"/>
          <w:b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07B036EC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0D0BA6">
        <w:rPr>
          <w:rFonts w:ascii="Times New Roman" w:hAnsi="Times New Roman"/>
          <w:sz w:val="24"/>
          <w:szCs w:val="24"/>
          <w:lang w:val="lt-LT"/>
        </w:rPr>
        <w:t>6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A4EE1">
        <w:rPr>
          <w:rFonts w:ascii="Times New Roman" w:hAnsi="Times New Roman"/>
          <w:sz w:val="24"/>
          <w:szCs w:val="24"/>
          <w:lang w:val="lt-LT"/>
        </w:rPr>
        <w:t xml:space="preserve">gegužės 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08CC55F9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A4EE1">
        <w:rPr>
          <w:rFonts w:ascii="Times New Roman" w:hAnsi="Times New Roman"/>
          <w:sz w:val="24"/>
          <w:szCs w:val="24"/>
          <w:lang w:val="lt-LT"/>
        </w:rPr>
        <w:t xml:space="preserve">25 straipsnio 5 dalimi,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 </w:t>
      </w:r>
      <w:r w:rsidR="000A4EE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A4EE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62 straipsnio 3 dalimi, 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0A4EE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, 242, 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punktu,</w:t>
      </w:r>
    </w:p>
    <w:p w14:paraId="2CD108B0" w14:textId="56C172FC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9B5B9E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svarstyti ir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A4EE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rajono savivaldybės 202</w:t>
      </w:r>
      <w:r w:rsidR="000D0BA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5</w:t>
      </w:r>
      <w:r w:rsidR="000A4EE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metų ataskaitų rinkinį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4BA9EF22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49899D81" w14:textId="1BBEECD3" w:rsidR="004944DC" w:rsidRDefault="000A4EE1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Šakių rajono savivaldybės</w:t>
      </w:r>
    </w:p>
    <w:p w14:paraId="06902A15" w14:textId="3D047C5A" w:rsidR="000A4EE1" w:rsidRPr="009A0785" w:rsidRDefault="000A4EE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lt-LT"/>
        </w:rPr>
        <w:t>tarybos posėdžių sekretorė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0AD21D21" w:rsidR="004944DC" w:rsidRPr="009A0785" w:rsidRDefault="000A4EE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Inga Kanapeckienė</w:t>
      </w:r>
    </w:p>
    <w:p w14:paraId="04CFEC13" w14:textId="5F7FF2AC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0D0BA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-0</w:t>
      </w:r>
      <w:r w:rsidR="000A4EE1">
        <w:rPr>
          <w:rFonts w:ascii="Times New Roman" w:hAnsi="Times New Roman"/>
          <w:sz w:val="24"/>
          <w:szCs w:val="24"/>
        </w:rPr>
        <w:t>5-</w:t>
      </w:r>
      <w:r w:rsidR="00023FAC">
        <w:rPr>
          <w:rFonts w:ascii="Times New Roman" w:hAnsi="Times New Roman"/>
          <w:sz w:val="24"/>
          <w:szCs w:val="24"/>
        </w:rPr>
        <w:t>08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EB55AD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66A4D" w14:textId="77777777" w:rsidR="00C6485D" w:rsidRDefault="00C6485D">
      <w:r>
        <w:separator/>
      </w:r>
    </w:p>
  </w:endnote>
  <w:endnote w:type="continuationSeparator" w:id="0">
    <w:p w14:paraId="761FC9D6" w14:textId="77777777" w:rsidR="00C6485D" w:rsidRDefault="00C64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11A991C8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D8908" w14:textId="77777777" w:rsidR="00C6485D" w:rsidRDefault="00C6485D">
      <w:r>
        <w:separator/>
      </w:r>
    </w:p>
  </w:footnote>
  <w:footnote w:type="continuationSeparator" w:id="0">
    <w:p w14:paraId="1AA49F5B" w14:textId="77777777" w:rsidR="00C6485D" w:rsidRDefault="00C64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1256943074">
    <w:abstractNumId w:val="0"/>
  </w:num>
  <w:num w:numId="2" w16cid:durableId="488787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23FAC"/>
    <w:rsid w:val="00032E2C"/>
    <w:rsid w:val="00041F6C"/>
    <w:rsid w:val="000421D9"/>
    <w:rsid w:val="00067F20"/>
    <w:rsid w:val="0008523C"/>
    <w:rsid w:val="00087BC9"/>
    <w:rsid w:val="00093E2D"/>
    <w:rsid w:val="00095AFA"/>
    <w:rsid w:val="00097933"/>
    <w:rsid w:val="000A3243"/>
    <w:rsid w:val="000A4EE1"/>
    <w:rsid w:val="000B12EA"/>
    <w:rsid w:val="000C3AB9"/>
    <w:rsid w:val="000C3F2E"/>
    <w:rsid w:val="000D0BA6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43709"/>
    <w:rsid w:val="00254168"/>
    <w:rsid w:val="00256DCA"/>
    <w:rsid w:val="002710F0"/>
    <w:rsid w:val="0027496B"/>
    <w:rsid w:val="00292B3A"/>
    <w:rsid w:val="002A15E3"/>
    <w:rsid w:val="002B3D33"/>
    <w:rsid w:val="002B3EFC"/>
    <w:rsid w:val="002D5487"/>
    <w:rsid w:val="002F26A9"/>
    <w:rsid w:val="003136BC"/>
    <w:rsid w:val="003147EE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0E8B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0E2"/>
    <w:rsid w:val="004533D6"/>
    <w:rsid w:val="00457445"/>
    <w:rsid w:val="004671A4"/>
    <w:rsid w:val="0047324D"/>
    <w:rsid w:val="0047562C"/>
    <w:rsid w:val="00481E9E"/>
    <w:rsid w:val="00490295"/>
    <w:rsid w:val="004944DC"/>
    <w:rsid w:val="00496524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2AFB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434FE"/>
    <w:rsid w:val="00652292"/>
    <w:rsid w:val="00655918"/>
    <w:rsid w:val="00657840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53AF2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E6841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B5B9E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BF33B5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485D"/>
    <w:rsid w:val="00C66D0A"/>
    <w:rsid w:val="00C77F3C"/>
    <w:rsid w:val="00C85839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55706"/>
    <w:rsid w:val="00E63890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EF0B3B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  <w:rsid w:val="00FF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1128</TotalTime>
  <Pages>1</Pages>
  <Words>99</Words>
  <Characters>692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Jūratė Šneideraitienė</cp:lastModifiedBy>
  <cp:revision>5</cp:revision>
  <cp:lastPrinted>2023-04-28T04:53:00Z</cp:lastPrinted>
  <dcterms:created xsi:type="dcterms:W3CDTF">2026-04-09T06:16:00Z</dcterms:created>
  <dcterms:modified xsi:type="dcterms:W3CDTF">2026-05-08T07:35:00Z</dcterms:modified>
</cp:coreProperties>
</file>