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3D991" w14:textId="77777777" w:rsidR="004D746E" w:rsidRPr="00606E36" w:rsidRDefault="004D746E" w:rsidP="00E515B1">
      <w:pPr>
        <w:ind w:left="5387" w:hanging="142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PATVIRTINTA</w:t>
      </w:r>
    </w:p>
    <w:p w14:paraId="2B0E4447" w14:textId="77777777" w:rsidR="000B3174" w:rsidRPr="00606E36" w:rsidRDefault="000B3174" w:rsidP="00E515B1">
      <w:pPr>
        <w:ind w:left="5387" w:hanging="142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Šakių rajono savivaldybės</w:t>
      </w:r>
    </w:p>
    <w:p w14:paraId="5D5E1EE6" w14:textId="77777777" w:rsidR="000B3174" w:rsidRPr="00606E36" w:rsidRDefault="000B3174" w:rsidP="00E515B1">
      <w:pPr>
        <w:ind w:firstLine="5245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administracijos direktoriaus</w:t>
      </w:r>
    </w:p>
    <w:p w14:paraId="3088B668" w14:textId="4F979F08" w:rsidR="000B3174" w:rsidRDefault="003B2D4A" w:rsidP="003E02D8">
      <w:pPr>
        <w:ind w:left="4962" w:firstLine="28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7766D">
        <w:rPr>
          <w:rFonts w:ascii="Times New Roman" w:hAnsi="Times New Roman"/>
          <w:szCs w:val="24"/>
        </w:rPr>
        <w:t>6</w:t>
      </w:r>
      <w:r w:rsidR="005A55FE" w:rsidRPr="005A55FE">
        <w:rPr>
          <w:rFonts w:ascii="Times New Roman" w:hAnsi="Times New Roman"/>
          <w:szCs w:val="24"/>
        </w:rPr>
        <w:t xml:space="preserve"> m. </w:t>
      </w:r>
      <w:r w:rsidR="005559FA">
        <w:rPr>
          <w:rFonts w:ascii="Times New Roman" w:hAnsi="Times New Roman"/>
          <w:szCs w:val="24"/>
        </w:rPr>
        <w:t xml:space="preserve">                   </w:t>
      </w:r>
      <w:r w:rsidR="005A55FE" w:rsidRPr="005A55FE">
        <w:rPr>
          <w:rFonts w:ascii="Times New Roman" w:hAnsi="Times New Roman"/>
          <w:szCs w:val="24"/>
        </w:rPr>
        <w:t xml:space="preserve"> d. </w:t>
      </w:r>
      <w:r w:rsidR="005A55FE" w:rsidRPr="005A55FE">
        <w:rPr>
          <w:rFonts w:ascii="Times New Roman" w:hAnsi="Times New Roman" w:hint="eastAsia"/>
          <w:szCs w:val="24"/>
        </w:rPr>
        <w:t>į</w:t>
      </w:r>
      <w:r w:rsidR="005559FA">
        <w:rPr>
          <w:rFonts w:ascii="Times New Roman" w:hAnsi="Times New Roman"/>
          <w:szCs w:val="24"/>
        </w:rPr>
        <w:t>sakymu Nr. AT-</w:t>
      </w:r>
    </w:p>
    <w:p w14:paraId="2F6879B5" w14:textId="77777777" w:rsidR="00E515B1" w:rsidRPr="00606E36" w:rsidRDefault="00E515B1" w:rsidP="00E515B1">
      <w:pPr>
        <w:ind w:left="4962" w:hanging="142"/>
        <w:rPr>
          <w:rFonts w:ascii="Times New Roman" w:hAnsi="Times New Roman"/>
          <w:bCs/>
          <w:szCs w:val="24"/>
        </w:rPr>
      </w:pPr>
    </w:p>
    <w:p w14:paraId="07CA7127" w14:textId="77777777" w:rsidR="00CE3122" w:rsidRPr="00606E36" w:rsidRDefault="00CE3122" w:rsidP="002B6C12">
      <w:pPr>
        <w:jc w:val="center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>ŠAKIŲ RAJONO SAVIVALDYBĖS ADMINISTRACIJOS</w:t>
      </w:r>
    </w:p>
    <w:p w14:paraId="7C638F93" w14:textId="77777777" w:rsidR="009619D4" w:rsidRPr="00606E36" w:rsidRDefault="00F133D7" w:rsidP="002B6C12">
      <w:pPr>
        <w:jc w:val="center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>LUKŠIŲ</w:t>
      </w:r>
      <w:r w:rsidR="009E16D5" w:rsidRPr="00606E36">
        <w:rPr>
          <w:rFonts w:ascii="Times New Roman" w:hAnsi="Times New Roman"/>
          <w:b/>
          <w:szCs w:val="24"/>
        </w:rPr>
        <w:t xml:space="preserve"> </w:t>
      </w:r>
      <w:r w:rsidR="007A6BFE" w:rsidRPr="00606E36">
        <w:rPr>
          <w:rFonts w:ascii="Times New Roman" w:hAnsi="Times New Roman"/>
          <w:b/>
          <w:szCs w:val="24"/>
        </w:rPr>
        <w:t>SENIŪNIJA</w:t>
      </w:r>
    </w:p>
    <w:p w14:paraId="1287F344" w14:textId="77777777" w:rsidR="009619D4" w:rsidRPr="00606E36" w:rsidRDefault="009619D4" w:rsidP="002B6C12">
      <w:pPr>
        <w:rPr>
          <w:rFonts w:ascii="Times New Roman" w:hAnsi="Times New Roman"/>
          <w:szCs w:val="24"/>
        </w:rPr>
      </w:pPr>
    </w:p>
    <w:p w14:paraId="048C2ABC" w14:textId="059E3CF9" w:rsidR="009619D4" w:rsidRPr="00606E36" w:rsidRDefault="00BD64AA" w:rsidP="002B6C12">
      <w:pPr>
        <w:tabs>
          <w:tab w:val="left" w:pos="3589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202</w:t>
      </w:r>
      <w:r w:rsidR="003B2D4A">
        <w:rPr>
          <w:rFonts w:ascii="Times New Roman" w:hAnsi="Times New Roman"/>
          <w:b/>
          <w:szCs w:val="24"/>
        </w:rPr>
        <w:t>5</w:t>
      </w:r>
      <w:r w:rsidR="009619D4" w:rsidRPr="00606E36">
        <w:rPr>
          <w:rFonts w:ascii="Times New Roman" w:hAnsi="Times New Roman"/>
          <w:b/>
          <w:szCs w:val="24"/>
        </w:rPr>
        <w:t>-ŲJŲ METŲ VEIKLOS PLAN</w:t>
      </w:r>
      <w:r w:rsidR="00D7766D">
        <w:rPr>
          <w:rFonts w:ascii="Times New Roman" w:hAnsi="Times New Roman"/>
          <w:b/>
          <w:szCs w:val="24"/>
        </w:rPr>
        <w:t>O ATASKAITA</w:t>
      </w:r>
    </w:p>
    <w:p w14:paraId="10501629" w14:textId="77777777" w:rsidR="00111187" w:rsidRPr="00606E36" w:rsidRDefault="00111187" w:rsidP="002B6C12">
      <w:pPr>
        <w:tabs>
          <w:tab w:val="left" w:pos="3589"/>
        </w:tabs>
        <w:jc w:val="center"/>
        <w:rPr>
          <w:rFonts w:ascii="Times New Roman" w:hAnsi="Times New Roman"/>
          <w:bCs/>
          <w:szCs w:val="24"/>
        </w:rPr>
      </w:pPr>
    </w:p>
    <w:p w14:paraId="6B6EEEA5" w14:textId="77777777" w:rsidR="00111187" w:rsidRDefault="00111187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Seniūnija yra Šakių rajono savivaldybės administracijos struktūrinis teritorinis padalinys, veikiantis tam tikroje savivaldybės teritorijos dalyje. Seniūnijos aptarnaujamos teritorijos ribas savo </w:t>
      </w:r>
      <w:r w:rsidR="006774CC" w:rsidRPr="00606E36">
        <w:rPr>
          <w:rFonts w:ascii="Times New Roman" w:hAnsi="Times New Roman"/>
          <w:szCs w:val="24"/>
        </w:rPr>
        <w:t>sprendimu nustato savivaldybės t</w:t>
      </w:r>
      <w:r w:rsidRPr="00606E36">
        <w:rPr>
          <w:rFonts w:ascii="Times New Roman" w:hAnsi="Times New Roman"/>
          <w:szCs w:val="24"/>
        </w:rPr>
        <w:t>aryba.</w:t>
      </w:r>
    </w:p>
    <w:p w14:paraId="45CC96DC" w14:textId="77777777" w:rsidR="00CA18A5" w:rsidRPr="00606E36" w:rsidRDefault="00CA18A5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</w:p>
    <w:p w14:paraId="611E0530" w14:textId="15FE65C9" w:rsidR="00111187" w:rsidRPr="00606E36" w:rsidRDefault="00111187" w:rsidP="006774CC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b/>
          <w:szCs w:val="24"/>
        </w:rPr>
        <w:t>LUKŠIŲ</w:t>
      </w:r>
      <w:r w:rsidRPr="00606E36">
        <w:rPr>
          <w:rFonts w:ascii="Times New Roman" w:hAnsi="Times New Roman"/>
          <w:b/>
          <w:bCs/>
          <w:szCs w:val="24"/>
        </w:rPr>
        <w:t xml:space="preserve"> SENIŪNIJOS</w:t>
      </w:r>
      <w:r w:rsidRPr="00606E36">
        <w:rPr>
          <w:rFonts w:ascii="Times New Roman" w:hAnsi="Times New Roman"/>
          <w:bCs/>
          <w:szCs w:val="24"/>
        </w:rPr>
        <w:t xml:space="preserve"> </w:t>
      </w:r>
      <w:r w:rsidRPr="00606E36">
        <w:rPr>
          <w:rFonts w:ascii="Times New Roman" w:hAnsi="Times New Roman"/>
          <w:b/>
          <w:bCs/>
          <w:szCs w:val="24"/>
        </w:rPr>
        <w:t>MISIJA</w:t>
      </w:r>
      <w:r w:rsidRPr="00606E36">
        <w:rPr>
          <w:rFonts w:ascii="Times New Roman" w:hAnsi="Times New Roman"/>
          <w:bCs/>
          <w:szCs w:val="24"/>
        </w:rPr>
        <w:t xml:space="preserve"> </w:t>
      </w:r>
      <w:r w:rsidR="000B70F5">
        <w:rPr>
          <w:rFonts w:ascii="Times New Roman" w:hAnsi="Times New Roman"/>
          <w:bCs/>
          <w:szCs w:val="24"/>
        </w:rPr>
        <w:t>–</w:t>
      </w:r>
      <w:r w:rsidRPr="00606E36">
        <w:rPr>
          <w:rFonts w:ascii="Times New Roman" w:hAnsi="Times New Roman"/>
          <w:bCs/>
          <w:szCs w:val="24"/>
        </w:rPr>
        <w:t xml:space="preserve"> s</w:t>
      </w:r>
      <w:r w:rsidRPr="00606E36">
        <w:rPr>
          <w:rFonts w:ascii="Times New Roman" w:hAnsi="Times New Roman"/>
          <w:szCs w:val="24"/>
        </w:rPr>
        <w:t xml:space="preserve">avo administraciniame padalinyje padėti įgyvendinti Vietos savivaldos įstatyme administracijai pavestus uždavinius, </w:t>
      </w:r>
      <w:r w:rsidR="0097703A" w:rsidRPr="00606E36">
        <w:rPr>
          <w:rFonts w:ascii="Times New Roman" w:hAnsi="Times New Roman"/>
          <w:szCs w:val="24"/>
        </w:rPr>
        <w:t xml:space="preserve">kūrybingai </w:t>
      </w:r>
      <w:r w:rsidRPr="00606E36">
        <w:rPr>
          <w:rFonts w:ascii="Times New Roman" w:hAnsi="Times New Roman"/>
          <w:szCs w:val="24"/>
        </w:rPr>
        <w:t>veikti pagal savivaldyb</w:t>
      </w:r>
      <w:r w:rsidR="00B8287D" w:rsidRPr="00606E36">
        <w:rPr>
          <w:rFonts w:ascii="Times New Roman" w:hAnsi="Times New Roman"/>
          <w:szCs w:val="24"/>
        </w:rPr>
        <w:t xml:space="preserve">ės administracijos direktoriaus </w:t>
      </w:r>
      <w:r w:rsidRPr="00606E36">
        <w:rPr>
          <w:rFonts w:ascii="Times New Roman" w:hAnsi="Times New Roman"/>
          <w:szCs w:val="24"/>
        </w:rPr>
        <w:t>patvirtintus seniūnijos veiklos nuostatus, organizuoti ir užtikrinti efektyvų savarankiškų ir valstybės deleguotų funkcijų valdymą, bendradarbiauti su esamomis kaimo bendruomenėmis, apibendrinti seniūnijos gyventojų pastabas, pasiūlymus ir siekti juos įgyvendinti.</w:t>
      </w:r>
    </w:p>
    <w:p w14:paraId="57B9E4E4" w14:textId="77777777" w:rsidR="00111187" w:rsidRPr="00606E36" w:rsidRDefault="00111187" w:rsidP="006774CC">
      <w:pPr>
        <w:tabs>
          <w:tab w:val="left" w:pos="709"/>
        </w:tabs>
        <w:ind w:firstLine="720"/>
        <w:rPr>
          <w:rFonts w:ascii="Times New Roman" w:hAnsi="Times New Roman"/>
          <w:szCs w:val="24"/>
        </w:rPr>
      </w:pPr>
    </w:p>
    <w:p w14:paraId="118EF298" w14:textId="74BA679C" w:rsidR="00111187" w:rsidRPr="00606E36" w:rsidRDefault="00111187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b/>
          <w:szCs w:val="24"/>
        </w:rPr>
        <w:t>LUKŠIŲ</w:t>
      </w:r>
      <w:r w:rsidRPr="00606E36">
        <w:rPr>
          <w:rFonts w:ascii="Times New Roman" w:hAnsi="Times New Roman"/>
          <w:b/>
          <w:bCs/>
          <w:szCs w:val="24"/>
        </w:rPr>
        <w:t xml:space="preserve"> SENIŪNIJOS VIZIJA </w:t>
      </w:r>
      <w:r w:rsidR="000B70F5">
        <w:rPr>
          <w:rFonts w:ascii="Times New Roman" w:hAnsi="Times New Roman"/>
          <w:b/>
          <w:bCs/>
          <w:szCs w:val="24"/>
        </w:rPr>
        <w:t>–</w:t>
      </w:r>
      <w:r w:rsidR="00A252F6" w:rsidRPr="00606E36">
        <w:rPr>
          <w:rFonts w:ascii="Times New Roman" w:hAnsi="Times New Roman"/>
          <w:szCs w:val="24"/>
        </w:rPr>
        <w:t xml:space="preserve"> </w:t>
      </w:r>
      <w:r w:rsidRPr="00606E36">
        <w:rPr>
          <w:rFonts w:ascii="Times New Roman" w:hAnsi="Times New Roman"/>
          <w:szCs w:val="24"/>
        </w:rPr>
        <w:t>užtikrinti sav</w:t>
      </w:r>
      <w:r w:rsidR="00A252F6" w:rsidRPr="00606E36">
        <w:rPr>
          <w:rFonts w:ascii="Times New Roman" w:hAnsi="Times New Roman"/>
          <w:szCs w:val="24"/>
        </w:rPr>
        <w:t xml:space="preserve">ivaldos plėtrą, sukurti sveiką, </w:t>
      </w:r>
      <w:r w:rsidRPr="00606E36">
        <w:rPr>
          <w:rFonts w:ascii="Times New Roman" w:hAnsi="Times New Roman"/>
          <w:szCs w:val="24"/>
        </w:rPr>
        <w:t>švarią, saugią ir patogią gyvenamąją aplinką, pagerinti gyvenimo kokybę kiekvienam bendruomenės nariui,</w:t>
      </w:r>
      <w:r w:rsidR="00C6029B" w:rsidRPr="00606E36">
        <w:rPr>
          <w:rFonts w:ascii="Times New Roman" w:hAnsi="Times New Roman"/>
          <w:szCs w:val="24"/>
        </w:rPr>
        <w:t xml:space="preserve"> tęsti kultūrinio turizmo</w:t>
      </w:r>
      <w:r w:rsidRPr="00606E36">
        <w:rPr>
          <w:rFonts w:ascii="Times New Roman" w:hAnsi="Times New Roman"/>
          <w:szCs w:val="24"/>
        </w:rPr>
        <w:t xml:space="preserve"> </w:t>
      </w:r>
      <w:r w:rsidR="00C6029B" w:rsidRPr="00606E36">
        <w:rPr>
          <w:rFonts w:ascii="Times New Roman" w:hAnsi="Times New Roman"/>
          <w:szCs w:val="24"/>
        </w:rPr>
        <w:t xml:space="preserve">plėtrą </w:t>
      </w:r>
      <w:proofErr w:type="spellStart"/>
      <w:r w:rsidR="00C6029B" w:rsidRPr="00606E36">
        <w:rPr>
          <w:rFonts w:ascii="Times New Roman" w:hAnsi="Times New Roman"/>
          <w:szCs w:val="24"/>
        </w:rPr>
        <w:t>Zyplių</w:t>
      </w:r>
      <w:proofErr w:type="spellEnd"/>
      <w:r w:rsidR="00C6029B" w:rsidRPr="00606E36">
        <w:rPr>
          <w:rFonts w:ascii="Times New Roman" w:hAnsi="Times New Roman"/>
          <w:szCs w:val="24"/>
        </w:rPr>
        <w:t xml:space="preserve"> dvaro ansamblyje, </w:t>
      </w:r>
      <w:r w:rsidRPr="00606E36">
        <w:rPr>
          <w:rFonts w:ascii="Times New Roman" w:hAnsi="Times New Roman"/>
          <w:szCs w:val="24"/>
        </w:rPr>
        <w:t>efektyviai išnaudoti</w:t>
      </w:r>
      <w:r w:rsidR="00A0727D" w:rsidRPr="00606E36">
        <w:rPr>
          <w:rFonts w:ascii="Times New Roman" w:hAnsi="Times New Roman"/>
          <w:szCs w:val="24"/>
        </w:rPr>
        <w:t xml:space="preserve"> visus turimus gamtos resursus </w:t>
      </w:r>
      <w:r w:rsidRPr="00606E36">
        <w:rPr>
          <w:rFonts w:ascii="Times New Roman" w:hAnsi="Times New Roman"/>
          <w:szCs w:val="24"/>
        </w:rPr>
        <w:t xml:space="preserve">kaimo turizmo vystymui, </w:t>
      </w:r>
      <w:r w:rsidR="00DB2B31" w:rsidRPr="00606E36">
        <w:rPr>
          <w:rFonts w:ascii="Times New Roman" w:hAnsi="Times New Roman"/>
          <w:szCs w:val="24"/>
        </w:rPr>
        <w:t>pritraukti</w:t>
      </w:r>
      <w:r w:rsidRPr="00606E36">
        <w:rPr>
          <w:rFonts w:ascii="Times New Roman" w:hAnsi="Times New Roman"/>
          <w:szCs w:val="24"/>
        </w:rPr>
        <w:t xml:space="preserve"> investicijas siekiant sukurti palankias sąlygas verslui.</w:t>
      </w:r>
    </w:p>
    <w:p w14:paraId="33FD7D0C" w14:textId="77777777" w:rsidR="004D746E" w:rsidRPr="001D059E" w:rsidRDefault="004D746E" w:rsidP="006774CC">
      <w:pPr>
        <w:tabs>
          <w:tab w:val="left" w:pos="1785"/>
        </w:tabs>
        <w:ind w:firstLine="720"/>
        <w:jc w:val="both"/>
        <w:rPr>
          <w:rFonts w:ascii="Times New Roman" w:hAnsi="Times New Roman"/>
          <w:szCs w:val="24"/>
        </w:rPr>
      </w:pPr>
    </w:p>
    <w:p w14:paraId="6B2F04A9" w14:textId="68AE0849" w:rsidR="009619D4" w:rsidRPr="001D059E" w:rsidRDefault="009619D4" w:rsidP="00CA18A5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1D059E">
        <w:rPr>
          <w:rFonts w:ascii="Times New Roman" w:hAnsi="Times New Roman"/>
          <w:szCs w:val="24"/>
        </w:rPr>
        <w:t xml:space="preserve">Šakių rajono savivaldybės administracijos Lukšių </w:t>
      </w:r>
      <w:r w:rsidR="000C6A52" w:rsidRPr="001D059E">
        <w:rPr>
          <w:rFonts w:ascii="Times New Roman" w:hAnsi="Times New Roman"/>
          <w:szCs w:val="24"/>
        </w:rPr>
        <w:t>seniūnija plan</w:t>
      </w:r>
      <w:r w:rsidR="00D7766D">
        <w:rPr>
          <w:rFonts w:ascii="Times New Roman" w:hAnsi="Times New Roman"/>
          <w:szCs w:val="24"/>
        </w:rPr>
        <w:t>avo</w:t>
      </w:r>
      <w:r w:rsidR="000C6A52" w:rsidRPr="001D059E">
        <w:rPr>
          <w:rFonts w:ascii="Times New Roman" w:hAnsi="Times New Roman"/>
          <w:szCs w:val="24"/>
        </w:rPr>
        <w:t xml:space="preserve"> </w:t>
      </w:r>
      <w:r w:rsidR="003B2D4A" w:rsidRPr="001D059E">
        <w:rPr>
          <w:rFonts w:ascii="Times New Roman" w:hAnsi="Times New Roman"/>
          <w:szCs w:val="24"/>
        </w:rPr>
        <w:t>2025</w:t>
      </w:r>
      <w:r w:rsidR="000C6A52" w:rsidRPr="001D059E">
        <w:rPr>
          <w:rFonts w:ascii="Times New Roman" w:hAnsi="Times New Roman"/>
          <w:szCs w:val="24"/>
        </w:rPr>
        <w:t xml:space="preserve"> metų veiklą, vadovau</w:t>
      </w:r>
      <w:r w:rsidR="0000259A">
        <w:rPr>
          <w:rFonts w:ascii="Times New Roman" w:hAnsi="Times New Roman"/>
          <w:szCs w:val="24"/>
        </w:rPr>
        <w:t>damasi</w:t>
      </w:r>
      <w:r w:rsidR="000C6A52" w:rsidRPr="001D059E">
        <w:rPr>
          <w:rFonts w:ascii="Times New Roman" w:hAnsi="Times New Roman"/>
          <w:szCs w:val="24"/>
        </w:rPr>
        <w:t xml:space="preserve"> Šakių rajono savivaldyb</w:t>
      </w:r>
      <w:r w:rsidR="00E476D0" w:rsidRPr="001D059E">
        <w:rPr>
          <w:rFonts w:ascii="Times New Roman" w:hAnsi="Times New Roman"/>
          <w:szCs w:val="24"/>
        </w:rPr>
        <w:t>ės 2025</w:t>
      </w:r>
      <w:r w:rsidR="006774CC" w:rsidRPr="001D059E">
        <w:rPr>
          <w:rFonts w:ascii="Times New Roman" w:hAnsi="Times New Roman"/>
          <w:szCs w:val="24"/>
        </w:rPr>
        <w:t>–</w:t>
      </w:r>
      <w:r w:rsidR="00E476D0" w:rsidRPr="001D059E">
        <w:rPr>
          <w:rFonts w:ascii="Times New Roman" w:hAnsi="Times New Roman"/>
          <w:szCs w:val="24"/>
        </w:rPr>
        <w:t>2035</w:t>
      </w:r>
      <w:r w:rsidR="000C6A52" w:rsidRPr="001D059E">
        <w:rPr>
          <w:rFonts w:ascii="Times New Roman" w:hAnsi="Times New Roman"/>
          <w:szCs w:val="24"/>
        </w:rPr>
        <w:t xml:space="preserve"> metų strateginiu plėtros planu, patvirtintu </w:t>
      </w:r>
      <w:r w:rsidR="000C1B9D" w:rsidRPr="001D059E">
        <w:rPr>
          <w:rFonts w:ascii="Times New Roman" w:hAnsi="Times New Roman"/>
          <w:szCs w:val="24"/>
        </w:rPr>
        <w:t xml:space="preserve">Šakių </w:t>
      </w:r>
      <w:r w:rsidR="00E24A21" w:rsidRPr="001D059E">
        <w:rPr>
          <w:rFonts w:ascii="Times New Roman" w:hAnsi="Times New Roman"/>
          <w:szCs w:val="24"/>
        </w:rPr>
        <w:t xml:space="preserve">rajono savivaldybės tarybos </w:t>
      </w:r>
      <w:r w:rsidR="00E476D0" w:rsidRPr="001D059E">
        <w:rPr>
          <w:rFonts w:ascii="Times New Roman" w:hAnsi="Times New Roman"/>
          <w:szCs w:val="24"/>
        </w:rPr>
        <w:t>2024</w:t>
      </w:r>
      <w:r w:rsidR="00664CF9" w:rsidRPr="001D059E">
        <w:rPr>
          <w:rFonts w:ascii="Times New Roman" w:hAnsi="Times New Roman"/>
          <w:szCs w:val="24"/>
        </w:rPr>
        <w:t xml:space="preserve"> m. gruodžio 2</w:t>
      </w:r>
      <w:r w:rsidR="00E476D0" w:rsidRPr="001D059E">
        <w:rPr>
          <w:rFonts w:ascii="Times New Roman" w:hAnsi="Times New Roman"/>
          <w:szCs w:val="24"/>
        </w:rPr>
        <w:t>0 d. sprendimu Nr. T-402</w:t>
      </w:r>
      <w:r w:rsidR="00664CF9" w:rsidRPr="001D059E">
        <w:rPr>
          <w:rFonts w:ascii="Times New Roman" w:hAnsi="Times New Roman"/>
          <w:szCs w:val="24"/>
        </w:rPr>
        <w:t xml:space="preserve"> ,,Dėl </w:t>
      </w:r>
      <w:r w:rsidR="00E476D0" w:rsidRPr="001D059E">
        <w:rPr>
          <w:rFonts w:ascii="Times New Roman" w:hAnsi="Times New Roman"/>
          <w:szCs w:val="24"/>
        </w:rPr>
        <w:t xml:space="preserve">Šakių </w:t>
      </w:r>
      <w:r w:rsidR="00664CF9" w:rsidRPr="001D059E">
        <w:rPr>
          <w:rFonts w:ascii="Times New Roman" w:hAnsi="Times New Roman"/>
          <w:szCs w:val="24"/>
        </w:rPr>
        <w:t>rajono savivaldybės 20</w:t>
      </w:r>
      <w:r w:rsidR="00E476D0" w:rsidRPr="001D059E">
        <w:rPr>
          <w:rFonts w:ascii="Times New Roman" w:hAnsi="Times New Roman"/>
          <w:szCs w:val="24"/>
        </w:rPr>
        <w:t>25</w:t>
      </w:r>
      <w:r w:rsidR="00A21011" w:rsidRPr="001D059E">
        <w:rPr>
          <w:rFonts w:ascii="Times New Roman" w:hAnsi="Times New Roman"/>
          <w:szCs w:val="24"/>
        </w:rPr>
        <w:t>–</w:t>
      </w:r>
      <w:r w:rsidR="00664CF9" w:rsidRPr="001D059E">
        <w:rPr>
          <w:rFonts w:ascii="Times New Roman" w:hAnsi="Times New Roman"/>
          <w:szCs w:val="24"/>
        </w:rPr>
        <w:t>20</w:t>
      </w:r>
      <w:r w:rsidR="00E476D0" w:rsidRPr="001D059E">
        <w:rPr>
          <w:rFonts w:ascii="Times New Roman" w:hAnsi="Times New Roman"/>
          <w:szCs w:val="24"/>
        </w:rPr>
        <w:t>35</w:t>
      </w:r>
      <w:r w:rsidR="00664CF9" w:rsidRPr="001D059E">
        <w:rPr>
          <w:rFonts w:ascii="Times New Roman" w:hAnsi="Times New Roman"/>
          <w:szCs w:val="24"/>
        </w:rPr>
        <w:t xml:space="preserve"> metų strateginio plėtros plano patvirtinimo“ ir </w:t>
      </w:r>
      <w:r w:rsidR="00225CA9" w:rsidRPr="001D059E">
        <w:rPr>
          <w:rFonts w:ascii="Times New Roman" w:hAnsi="Times New Roman"/>
          <w:szCs w:val="24"/>
        </w:rPr>
        <w:t>Šakių</w:t>
      </w:r>
      <w:r w:rsidR="00C154D1" w:rsidRPr="001D059E">
        <w:rPr>
          <w:rFonts w:ascii="Times New Roman" w:hAnsi="Times New Roman"/>
          <w:szCs w:val="24"/>
        </w:rPr>
        <w:t xml:space="preserve"> </w:t>
      </w:r>
      <w:r w:rsidR="00225CA9" w:rsidRPr="001D059E">
        <w:rPr>
          <w:rFonts w:ascii="Times New Roman" w:hAnsi="Times New Roman"/>
          <w:szCs w:val="24"/>
        </w:rPr>
        <w:t>rajono savivaldybės strateginiu veiklos planu</w:t>
      </w:r>
      <w:r w:rsidR="00664CF9" w:rsidRPr="001D059E">
        <w:rPr>
          <w:rFonts w:ascii="Times New Roman" w:hAnsi="Times New Roman"/>
          <w:szCs w:val="24"/>
        </w:rPr>
        <w:t xml:space="preserve">, patvirtintu Šakių rajono savivaldybės tarybos </w:t>
      </w:r>
      <w:r w:rsidR="00E24A21" w:rsidRPr="001D059E">
        <w:rPr>
          <w:rFonts w:ascii="Times New Roman" w:hAnsi="Times New Roman"/>
          <w:szCs w:val="24"/>
        </w:rPr>
        <w:t>202</w:t>
      </w:r>
      <w:r w:rsidR="00E476D0" w:rsidRPr="001D059E">
        <w:rPr>
          <w:rFonts w:ascii="Times New Roman" w:hAnsi="Times New Roman"/>
          <w:szCs w:val="24"/>
        </w:rPr>
        <w:t>5</w:t>
      </w:r>
      <w:r w:rsidR="000C1B9D" w:rsidRPr="001D059E">
        <w:rPr>
          <w:rFonts w:ascii="Times New Roman" w:hAnsi="Times New Roman"/>
          <w:szCs w:val="24"/>
        </w:rPr>
        <w:t xml:space="preserve"> m. </w:t>
      </w:r>
      <w:r w:rsidR="00E64E9C" w:rsidRPr="001D059E">
        <w:rPr>
          <w:rFonts w:ascii="Times New Roman" w:hAnsi="Times New Roman"/>
          <w:szCs w:val="24"/>
        </w:rPr>
        <w:t xml:space="preserve">vasario </w:t>
      </w:r>
      <w:r w:rsidR="00E476D0" w:rsidRPr="001D059E">
        <w:rPr>
          <w:rFonts w:ascii="Times New Roman" w:hAnsi="Times New Roman"/>
          <w:szCs w:val="24"/>
        </w:rPr>
        <w:t>21</w:t>
      </w:r>
      <w:r w:rsidR="000C1B9D" w:rsidRPr="001D059E">
        <w:rPr>
          <w:rFonts w:ascii="Times New Roman" w:hAnsi="Times New Roman"/>
          <w:szCs w:val="24"/>
        </w:rPr>
        <w:t xml:space="preserve"> d. </w:t>
      </w:r>
      <w:r w:rsidR="000C6A52" w:rsidRPr="001D059E">
        <w:rPr>
          <w:rFonts w:ascii="Times New Roman" w:hAnsi="Times New Roman"/>
          <w:szCs w:val="24"/>
        </w:rPr>
        <w:t>sprendimu Nr. T-</w:t>
      </w:r>
      <w:r w:rsidR="00E476D0" w:rsidRPr="001D059E">
        <w:rPr>
          <w:rFonts w:ascii="Times New Roman" w:hAnsi="Times New Roman"/>
          <w:szCs w:val="24"/>
        </w:rPr>
        <w:t>29</w:t>
      </w:r>
      <w:r w:rsidR="00B44293" w:rsidRPr="001D059E">
        <w:rPr>
          <w:rFonts w:ascii="Times New Roman" w:hAnsi="Times New Roman"/>
          <w:szCs w:val="24"/>
        </w:rPr>
        <w:t xml:space="preserve"> </w:t>
      </w:r>
      <w:r w:rsidR="00B44293" w:rsidRPr="001D059E">
        <w:rPr>
          <w:rFonts w:ascii="Times New Roman" w:hAnsi="Times New Roman"/>
        </w:rPr>
        <w:t>„</w:t>
      </w:r>
      <w:r w:rsidR="00B44293" w:rsidRPr="001D059E">
        <w:rPr>
          <w:rFonts w:ascii="Times New Roman" w:hAnsi="Times New Roman"/>
          <w:szCs w:val="24"/>
        </w:rPr>
        <w:t>Dėl</w:t>
      </w:r>
      <w:r w:rsidR="00E24A21" w:rsidRPr="001D059E">
        <w:rPr>
          <w:rFonts w:ascii="Times New Roman" w:hAnsi="Times New Roman"/>
          <w:szCs w:val="24"/>
        </w:rPr>
        <w:t xml:space="preserve"> Šakių </w:t>
      </w:r>
      <w:r w:rsidR="005406D8" w:rsidRPr="001D059E">
        <w:rPr>
          <w:rFonts w:ascii="Times New Roman" w:hAnsi="Times New Roman"/>
          <w:szCs w:val="24"/>
        </w:rPr>
        <w:t>rajono savivaldybė</w:t>
      </w:r>
      <w:r w:rsidR="00E24A21" w:rsidRPr="001D059E">
        <w:rPr>
          <w:rFonts w:ascii="Times New Roman" w:hAnsi="Times New Roman"/>
          <w:szCs w:val="24"/>
        </w:rPr>
        <w:t>s 202</w:t>
      </w:r>
      <w:r w:rsidR="00E476D0" w:rsidRPr="001D059E">
        <w:rPr>
          <w:rFonts w:ascii="Times New Roman" w:hAnsi="Times New Roman"/>
          <w:szCs w:val="24"/>
        </w:rPr>
        <w:t>5</w:t>
      </w:r>
      <w:r w:rsidR="006774CC" w:rsidRPr="001D059E">
        <w:rPr>
          <w:rFonts w:ascii="Times New Roman" w:hAnsi="Times New Roman"/>
          <w:szCs w:val="24"/>
        </w:rPr>
        <w:t>–</w:t>
      </w:r>
      <w:r w:rsidR="005406D8" w:rsidRPr="001D059E">
        <w:rPr>
          <w:rFonts w:ascii="Times New Roman" w:hAnsi="Times New Roman"/>
          <w:szCs w:val="24"/>
        </w:rPr>
        <w:t>202</w:t>
      </w:r>
      <w:r w:rsidR="00E476D0" w:rsidRPr="001D059E">
        <w:rPr>
          <w:rFonts w:ascii="Times New Roman" w:hAnsi="Times New Roman"/>
          <w:szCs w:val="24"/>
        </w:rPr>
        <w:t>7</w:t>
      </w:r>
      <w:r w:rsidR="005406D8" w:rsidRPr="001D059E">
        <w:rPr>
          <w:rFonts w:ascii="Times New Roman" w:hAnsi="Times New Roman"/>
          <w:szCs w:val="24"/>
        </w:rPr>
        <w:t xml:space="preserve"> metų strateginio</w:t>
      </w:r>
      <w:r w:rsidR="00E24A21" w:rsidRPr="001D059E">
        <w:rPr>
          <w:rFonts w:ascii="Times New Roman" w:hAnsi="Times New Roman"/>
          <w:szCs w:val="24"/>
        </w:rPr>
        <w:t xml:space="preserve"> veiklos plano </w:t>
      </w:r>
      <w:r w:rsidR="005406D8" w:rsidRPr="001D059E">
        <w:rPr>
          <w:rFonts w:ascii="Times New Roman" w:hAnsi="Times New Roman"/>
          <w:szCs w:val="24"/>
        </w:rPr>
        <w:t>patvirtinimo</w:t>
      </w:r>
      <w:r w:rsidR="00B44293" w:rsidRPr="001D059E">
        <w:rPr>
          <w:rFonts w:ascii="Times New Roman" w:hAnsi="Times New Roman"/>
          <w:szCs w:val="24"/>
        </w:rPr>
        <w:t>“</w:t>
      </w:r>
      <w:r w:rsidR="009C57A9" w:rsidRPr="001D059E">
        <w:rPr>
          <w:rFonts w:ascii="Times New Roman" w:hAnsi="Times New Roman"/>
          <w:szCs w:val="24"/>
        </w:rPr>
        <w:t>,</w:t>
      </w:r>
      <w:r w:rsidR="004522E3" w:rsidRPr="001D059E">
        <w:rPr>
          <w:rFonts w:ascii="Times New Roman" w:hAnsi="Times New Roman"/>
          <w:szCs w:val="24"/>
        </w:rPr>
        <w:t xml:space="preserve"> bei</w:t>
      </w:r>
      <w:r w:rsidR="00E476D0" w:rsidRPr="001D059E">
        <w:rPr>
          <w:rFonts w:ascii="Times New Roman" w:hAnsi="Times New Roman"/>
          <w:szCs w:val="24"/>
        </w:rPr>
        <w:t xml:space="preserve"> išsik</w:t>
      </w:r>
      <w:r w:rsidR="00427D85">
        <w:rPr>
          <w:rFonts w:ascii="Times New Roman" w:hAnsi="Times New Roman"/>
          <w:szCs w:val="24"/>
        </w:rPr>
        <w:t>ė</w:t>
      </w:r>
      <w:r w:rsidR="00E476D0" w:rsidRPr="001D059E">
        <w:rPr>
          <w:rFonts w:ascii="Times New Roman" w:hAnsi="Times New Roman"/>
          <w:szCs w:val="24"/>
        </w:rPr>
        <w:t>l</w:t>
      </w:r>
      <w:r w:rsidR="0000259A">
        <w:rPr>
          <w:rFonts w:ascii="Times New Roman" w:hAnsi="Times New Roman"/>
          <w:szCs w:val="24"/>
        </w:rPr>
        <w:t>ė</w:t>
      </w:r>
      <w:r w:rsidR="00E476D0" w:rsidRPr="001D059E">
        <w:rPr>
          <w:rFonts w:ascii="Times New Roman" w:hAnsi="Times New Roman"/>
          <w:szCs w:val="24"/>
        </w:rPr>
        <w:t xml:space="preserve"> sau uždavinius</w:t>
      </w:r>
      <w:r w:rsidR="00FF7BD5" w:rsidRPr="001D059E">
        <w:rPr>
          <w:rFonts w:ascii="Times New Roman" w:hAnsi="Times New Roman"/>
          <w:szCs w:val="24"/>
        </w:rPr>
        <w:t>:</w:t>
      </w:r>
    </w:p>
    <w:p w14:paraId="24A1A13A" w14:textId="77777777" w:rsidR="00E476D0" w:rsidRPr="001D059E" w:rsidRDefault="00E476D0" w:rsidP="00CA18A5">
      <w:pPr>
        <w:pStyle w:val="Sraopastraipa"/>
        <w:numPr>
          <w:ilvl w:val="0"/>
          <w:numId w:val="15"/>
        </w:numPr>
        <w:ind w:left="0" w:firstLine="720"/>
        <w:jc w:val="both"/>
      </w:pPr>
      <w:r w:rsidRPr="001D059E">
        <w:t>Formuoti šiuolaikinę susisiekimo infrastruktūrą;</w:t>
      </w:r>
    </w:p>
    <w:p w14:paraId="5058D30F" w14:textId="327E3F4F" w:rsidR="008C577D" w:rsidRPr="001D059E" w:rsidRDefault="00E476D0" w:rsidP="00CA18A5">
      <w:pPr>
        <w:pStyle w:val="Sraopastraipa"/>
        <w:numPr>
          <w:ilvl w:val="0"/>
          <w:numId w:val="15"/>
        </w:numPr>
        <w:ind w:left="0" w:firstLine="720"/>
        <w:jc w:val="both"/>
      </w:pPr>
      <w:r w:rsidRPr="001D059E">
        <w:t>Užtikrinti savivaldybės teritorijų vystymosi kryptingumą, jų prieinamumą ir atitiktį gyventojų poreikiams;</w:t>
      </w:r>
    </w:p>
    <w:p w14:paraId="7AA5CF6C" w14:textId="006B007B" w:rsidR="00CE7529" w:rsidRPr="001D059E" w:rsidRDefault="00E476D0" w:rsidP="00CA18A5">
      <w:pPr>
        <w:pStyle w:val="Sraopastraipa"/>
        <w:numPr>
          <w:ilvl w:val="0"/>
          <w:numId w:val="15"/>
        </w:numPr>
        <w:ind w:left="0" w:firstLine="720"/>
        <w:jc w:val="both"/>
      </w:pPr>
      <w:r w:rsidRPr="001D059E">
        <w:t xml:space="preserve">Mažinti socialinės dezintegracijos ir skurdo prielaidas; </w:t>
      </w:r>
    </w:p>
    <w:p w14:paraId="56CB4032" w14:textId="1BDBCFE7" w:rsidR="0011648A" w:rsidRPr="001D059E" w:rsidRDefault="001D059E" w:rsidP="00CA18A5">
      <w:pPr>
        <w:pStyle w:val="Sraopastraipa"/>
        <w:numPr>
          <w:ilvl w:val="0"/>
          <w:numId w:val="15"/>
        </w:numPr>
        <w:ind w:left="0" w:firstLine="720"/>
        <w:jc w:val="both"/>
      </w:pPr>
      <w:r w:rsidRPr="001D059E">
        <w:t>U</w:t>
      </w:r>
      <w:r w:rsidR="0011648A" w:rsidRPr="001D059E">
        <w:t>žtikrinti savivaldybės funkcijų</w:t>
      </w:r>
      <w:r w:rsidRPr="001D059E">
        <w:t xml:space="preserve"> ir įsipareigojimų</w:t>
      </w:r>
      <w:r w:rsidR="0011648A" w:rsidRPr="001D059E">
        <w:t xml:space="preserve"> vykdymą;</w:t>
      </w:r>
    </w:p>
    <w:p w14:paraId="71272F42" w14:textId="3CEEE8A7" w:rsidR="004522E3" w:rsidRPr="00606E36" w:rsidRDefault="001D059E" w:rsidP="00CA18A5">
      <w:pPr>
        <w:pStyle w:val="Sraopastraipa"/>
        <w:numPr>
          <w:ilvl w:val="0"/>
          <w:numId w:val="15"/>
        </w:numPr>
        <w:ind w:left="0" w:firstLine="720"/>
        <w:jc w:val="both"/>
      </w:pPr>
      <w:r w:rsidRPr="001D059E">
        <w:t>Gerinti viešojo valdymo praktiką</w:t>
      </w:r>
      <w:r>
        <w:t>;</w:t>
      </w:r>
    </w:p>
    <w:p w14:paraId="4119341E" w14:textId="56141DCF" w:rsidR="00B544E0" w:rsidRDefault="001D059E" w:rsidP="00CA18A5">
      <w:pPr>
        <w:ind w:left="720" w:firstLine="720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14:paraId="7EF14ABF" w14:textId="7CCC2BE1" w:rsidR="00B544E0" w:rsidRPr="00F14030" w:rsidRDefault="00B544E0" w:rsidP="00CA18A5">
      <w:pPr>
        <w:ind w:firstLine="720"/>
        <w:jc w:val="both"/>
        <w:rPr>
          <w:rFonts w:ascii="Times New Roman" w:hAnsi="Times New Roman"/>
          <w:szCs w:val="24"/>
        </w:rPr>
      </w:pPr>
      <w:r w:rsidRPr="00F14030">
        <w:rPr>
          <w:rFonts w:ascii="Times New Roman" w:hAnsi="Times New Roman"/>
          <w:color w:val="000000" w:themeColor="text1"/>
          <w:szCs w:val="24"/>
        </w:rPr>
        <w:t xml:space="preserve">Šakių rajono savivaldybės </w:t>
      </w:r>
      <w:r w:rsidRPr="00F14030">
        <w:rPr>
          <w:rFonts w:ascii="Times New Roman" w:hAnsi="Times New Roman"/>
          <w:szCs w:val="24"/>
        </w:rPr>
        <w:t xml:space="preserve">2025–2035 </w:t>
      </w:r>
      <w:r w:rsidRPr="00F14030">
        <w:rPr>
          <w:rFonts w:ascii="Times New Roman" w:hAnsi="Times New Roman"/>
          <w:color w:val="000000" w:themeColor="text1"/>
          <w:szCs w:val="24"/>
        </w:rPr>
        <w:t xml:space="preserve">metų strateginiame </w:t>
      </w:r>
      <w:r w:rsidRPr="00F14030">
        <w:rPr>
          <w:rFonts w:ascii="Times New Roman" w:hAnsi="Times New Roman"/>
          <w:szCs w:val="24"/>
        </w:rPr>
        <w:t>plėtros plane</w:t>
      </w:r>
      <w:r w:rsidRPr="00F14030">
        <w:rPr>
          <w:rFonts w:ascii="Times New Roman" w:hAnsi="Times New Roman"/>
        </w:rPr>
        <w:t xml:space="preserve"> numat</w:t>
      </w:r>
      <w:r w:rsidR="0000259A">
        <w:rPr>
          <w:rFonts w:ascii="Times New Roman" w:hAnsi="Times New Roman"/>
        </w:rPr>
        <w:t>ė</w:t>
      </w:r>
      <w:r w:rsidRPr="00F14030">
        <w:rPr>
          <w:rFonts w:ascii="Times New Roman" w:hAnsi="Times New Roman"/>
        </w:rPr>
        <w:t xml:space="preserve"> Šakių rajono savivaldybės vizij</w:t>
      </w:r>
      <w:r w:rsidR="0000259A">
        <w:rPr>
          <w:rFonts w:ascii="Times New Roman" w:hAnsi="Times New Roman"/>
        </w:rPr>
        <w:t>ą</w:t>
      </w:r>
      <w:r w:rsidRPr="00F14030">
        <w:rPr>
          <w:rFonts w:ascii="Times New Roman" w:hAnsi="Times New Roman"/>
        </w:rPr>
        <w:t xml:space="preserve">: </w:t>
      </w:r>
      <w:r w:rsidRPr="00F14030">
        <w:rPr>
          <w:rFonts w:ascii="Times New Roman" w:hAnsi="Times New Roman"/>
          <w:szCs w:val="24"/>
        </w:rPr>
        <w:t>patogus gyventi zanavykų kraštas, puoselėjantis tradicijas ir užtikrinantis darnią plėtrą bei gyvenimo kokybę.</w:t>
      </w:r>
    </w:p>
    <w:p w14:paraId="09CD7827" w14:textId="3C9D80CB" w:rsidR="00B544E0" w:rsidRDefault="00B544E0" w:rsidP="00CA18A5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Šakių rajono savivaldybės </w:t>
      </w:r>
      <w:r w:rsidRPr="00F14030">
        <w:rPr>
          <w:rFonts w:ascii="Times New Roman" w:hAnsi="Times New Roman"/>
          <w:szCs w:val="24"/>
        </w:rPr>
        <w:t xml:space="preserve">2025–2027 </w:t>
      </w:r>
      <w:r>
        <w:rPr>
          <w:rFonts w:ascii="Times New Roman" w:hAnsi="Times New Roman"/>
          <w:color w:val="000000" w:themeColor="text1"/>
          <w:szCs w:val="24"/>
        </w:rPr>
        <w:t xml:space="preserve">metų strateginis veiklos planas </w:t>
      </w:r>
      <w:r w:rsidR="0000259A">
        <w:rPr>
          <w:rFonts w:ascii="Times New Roman" w:hAnsi="Times New Roman"/>
          <w:color w:val="000000" w:themeColor="text1"/>
          <w:szCs w:val="24"/>
        </w:rPr>
        <w:t xml:space="preserve">buvo </w:t>
      </w:r>
      <w:r>
        <w:rPr>
          <w:rFonts w:ascii="Times New Roman" w:hAnsi="Times New Roman"/>
          <w:color w:val="000000" w:themeColor="text1"/>
          <w:szCs w:val="24"/>
        </w:rPr>
        <w:t>parengtas vadovaujantis strateginiame plėtros plane nustatytais tikslais, uždaviniais ir priemonėmis</w:t>
      </w:r>
      <w:r w:rsidR="00F14030">
        <w:rPr>
          <w:rFonts w:ascii="Times New Roman" w:hAnsi="Times New Roman"/>
          <w:color w:val="000000" w:themeColor="text1"/>
          <w:szCs w:val="24"/>
        </w:rPr>
        <w:t>.</w:t>
      </w:r>
      <w:r>
        <w:rPr>
          <w:rFonts w:ascii="Times New Roman" w:hAnsi="Times New Roman"/>
          <w:color w:val="000000" w:themeColor="text1"/>
          <w:szCs w:val="24"/>
        </w:rPr>
        <w:t xml:space="preserve"> Strateginio veiklos plano </w:t>
      </w:r>
      <w:r w:rsidRPr="00F14030">
        <w:rPr>
          <w:rFonts w:ascii="Times New Roman" w:hAnsi="Times New Roman"/>
          <w:szCs w:val="24"/>
        </w:rPr>
        <w:t>uždavinių p</w:t>
      </w:r>
      <w:r>
        <w:rPr>
          <w:rFonts w:ascii="Times New Roman" w:hAnsi="Times New Roman"/>
          <w:color w:val="000000" w:themeColor="text1"/>
          <w:szCs w:val="24"/>
        </w:rPr>
        <w:t>asiekimai ir programų įgyvendinimas prisidė</w:t>
      </w:r>
      <w:r w:rsidR="0000259A">
        <w:rPr>
          <w:rFonts w:ascii="Times New Roman" w:hAnsi="Times New Roman"/>
          <w:color w:val="000000" w:themeColor="text1"/>
          <w:szCs w:val="24"/>
        </w:rPr>
        <w:t>jo</w:t>
      </w:r>
      <w:r>
        <w:rPr>
          <w:rFonts w:ascii="Times New Roman" w:hAnsi="Times New Roman"/>
          <w:color w:val="000000" w:themeColor="text1"/>
          <w:szCs w:val="24"/>
        </w:rPr>
        <w:t xml:space="preserve"> prie strateginiame plėtros plane nustatytų tikslų, uždavinių ir priemonių įgyvendinimo. </w:t>
      </w:r>
    </w:p>
    <w:p w14:paraId="3ABFCDE2" w14:textId="2A871FE6" w:rsidR="00035C13" w:rsidRDefault="00035C13" w:rsidP="00CA18A5">
      <w:pPr>
        <w:ind w:firstLine="720"/>
        <w:jc w:val="both"/>
        <w:rPr>
          <w:rFonts w:ascii="Times New Roman" w:hAnsi="Times New Roman"/>
          <w:b/>
          <w:szCs w:val="24"/>
        </w:rPr>
      </w:pPr>
    </w:p>
    <w:p w14:paraId="0C906DD2" w14:textId="77777777" w:rsidR="00CA18A5" w:rsidRDefault="00CA18A5" w:rsidP="00CA18A5">
      <w:pPr>
        <w:ind w:firstLine="720"/>
        <w:jc w:val="both"/>
        <w:rPr>
          <w:rFonts w:ascii="Times New Roman" w:hAnsi="Times New Roman"/>
          <w:b/>
          <w:szCs w:val="24"/>
        </w:rPr>
      </w:pPr>
    </w:p>
    <w:p w14:paraId="5ABB3643" w14:textId="77777777" w:rsidR="00CA18A5" w:rsidRDefault="00CA18A5" w:rsidP="002B6C12">
      <w:pPr>
        <w:jc w:val="both"/>
        <w:rPr>
          <w:rFonts w:ascii="Times New Roman" w:hAnsi="Times New Roman"/>
          <w:b/>
          <w:szCs w:val="24"/>
        </w:rPr>
      </w:pPr>
    </w:p>
    <w:p w14:paraId="153A9A58" w14:textId="77777777" w:rsidR="00CA18A5" w:rsidRDefault="00CA18A5" w:rsidP="002B6C12">
      <w:pPr>
        <w:jc w:val="both"/>
        <w:rPr>
          <w:rFonts w:ascii="Times New Roman" w:hAnsi="Times New Roman"/>
          <w:b/>
          <w:szCs w:val="24"/>
        </w:rPr>
      </w:pPr>
    </w:p>
    <w:p w14:paraId="216A96E3" w14:textId="77777777" w:rsidR="00CA18A5" w:rsidRDefault="00CA18A5" w:rsidP="002B6C12">
      <w:pPr>
        <w:jc w:val="both"/>
        <w:rPr>
          <w:rFonts w:ascii="Times New Roman" w:hAnsi="Times New Roman"/>
          <w:b/>
          <w:szCs w:val="24"/>
        </w:rPr>
      </w:pPr>
    </w:p>
    <w:p w14:paraId="45C921CB" w14:textId="77777777" w:rsidR="00CA18A5" w:rsidRDefault="00CA18A5" w:rsidP="002B6C12">
      <w:pPr>
        <w:jc w:val="both"/>
        <w:rPr>
          <w:rFonts w:ascii="Times New Roman" w:hAnsi="Times New Roman"/>
          <w:b/>
          <w:szCs w:val="24"/>
        </w:rPr>
      </w:pPr>
    </w:p>
    <w:p w14:paraId="2DF899F1" w14:textId="502252D8" w:rsidR="009619D4" w:rsidRPr="00606E36" w:rsidRDefault="001D059E" w:rsidP="00CA18A5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2025 M. </w:t>
      </w:r>
      <w:r w:rsidR="00FA7889">
        <w:rPr>
          <w:rFonts w:ascii="Times New Roman" w:hAnsi="Times New Roman"/>
          <w:b/>
          <w:szCs w:val="24"/>
        </w:rPr>
        <w:t>STRATEGINIUS</w:t>
      </w:r>
      <w:r w:rsidR="009619D4" w:rsidRPr="00606E36">
        <w:rPr>
          <w:rFonts w:ascii="Times New Roman" w:hAnsi="Times New Roman"/>
          <w:b/>
          <w:szCs w:val="24"/>
        </w:rPr>
        <w:t xml:space="preserve"> </w:t>
      </w:r>
      <w:r w:rsidR="00FA7889">
        <w:rPr>
          <w:rFonts w:ascii="Times New Roman" w:hAnsi="Times New Roman"/>
          <w:b/>
          <w:szCs w:val="24"/>
        </w:rPr>
        <w:t>UŽDAVINIUS</w:t>
      </w:r>
      <w:r w:rsidR="009619D4" w:rsidRPr="00606E36">
        <w:rPr>
          <w:rFonts w:ascii="Times New Roman" w:hAnsi="Times New Roman"/>
          <w:b/>
          <w:szCs w:val="24"/>
        </w:rPr>
        <w:t xml:space="preserve"> ĮGYVENDINANČIOS PROGRAMOS</w:t>
      </w:r>
    </w:p>
    <w:p w14:paraId="353672D7" w14:textId="77777777" w:rsidR="005D4F09" w:rsidRPr="00606E36" w:rsidRDefault="005D4F09" w:rsidP="006774CC">
      <w:pPr>
        <w:ind w:firstLine="720"/>
        <w:jc w:val="both"/>
        <w:rPr>
          <w:rFonts w:ascii="Times New Roman" w:hAnsi="Times New Roman"/>
          <w:szCs w:val="24"/>
        </w:rPr>
      </w:pPr>
    </w:p>
    <w:p w14:paraId="04E0761B" w14:textId="7CED8D02" w:rsidR="006774CC" w:rsidRPr="00606E36" w:rsidRDefault="009619D4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Šakių rajono savivaldybės administracijos </w:t>
      </w:r>
      <w:r w:rsidR="007971C2" w:rsidRPr="00606E36">
        <w:rPr>
          <w:rFonts w:ascii="Times New Roman" w:hAnsi="Times New Roman"/>
          <w:szCs w:val="24"/>
        </w:rPr>
        <w:t>Lukšių</w:t>
      </w:r>
      <w:r w:rsidRPr="00606E36">
        <w:rPr>
          <w:rFonts w:ascii="Times New Roman" w:hAnsi="Times New Roman"/>
          <w:szCs w:val="24"/>
        </w:rPr>
        <w:t xml:space="preserve"> seniūnija, vykdydama savo veiklą, prisid</w:t>
      </w:r>
      <w:r w:rsidR="0000259A">
        <w:rPr>
          <w:rFonts w:ascii="Times New Roman" w:hAnsi="Times New Roman"/>
          <w:szCs w:val="24"/>
        </w:rPr>
        <w:t>ėjo</w:t>
      </w:r>
      <w:r w:rsidRPr="00606E36">
        <w:rPr>
          <w:rFonts w:ascii="Times New Roman" w:hAnsi="Times New Roman"/>
          <w:szCs w:val="24"/>
        </w:rPr>
        <w:t xml:space="preserve"> prie Šakių rajono savivaldybės </w:t>
      </w:r>
      <w:r w:rsidR="00E64E9C">
        <w:rPr>
          <w:rFonts w:ascii="Times New Roman" w:hAnsi="Times New Roman"/>
          <w:szCs w:val="24"/>
        </w:rPr>
        <w:t>202</w:t>
      </w:r>
      <w:r w:rsidR="001D059E">
        <w:rPr>
          <w:rFonts w:ascii="Times New Roman" w:hAnsi="Times New Roman"/>
          <w:szCs w:val="24"/>
        </w:rPr>
        <w:t>5</w:t>
      </w:r>
      <w:r w:rsidR="006774CC" w:rsidRPr="00606E36">
        <w:rPr>
          <w:rFonts w:ascii="Times New Roman" w:hAnsi="Times New Roman"/>
          <w:szCs w:val="24"/>
        </w:rPr>
        <w:t>–</w:t>
      </w:r>
      <w:r w:rsidR="00165BF8" w:rsidRPr="00606E36">
        <w:rPr>
          <w:rFonts w:ascii="Times New Roman" w:hAnsi="Times New Roman"/>
          <w:szCs w:val="24"/>
        </w:rPr>
        <w:t>20</w:t>
      </w:r>
      <w:r w:rsidR="002547AE" w:rsidRPr="00606E36">
        <w:rPr>
          <w:rFonts w:ascii="Times New Roman" w:hAnsi="Times New Roman"/>
          <w:szCs w:val="24"/>
        </w:rPr>
        <w:t>2</w:t>
      </w:r>
      <w:r w:rsidR="001D059E">
        <w:rPr>
          <w:rFonts w:ascii="Times New Roman" w:hAnsi="Times New Roman"/>
          <w:szCs w:val="24"/>
        </w:rPr>
        <w:t>7</w:t>
      </w:r>
      <w:r w:rsidRPr="00606E36">
        <w:rPr>
          <w:rFonts w:ascii="Times New Roman" w:hAnsi="Times New Roman"/>
          <w:szCs w:val="24"/>
        </w:rPr>
        <w:t xml:space="preserve"> metų </w:t>
      </w:r>
      <w:r w:rsidR="00165BF8" w:rsidRPr="00606E36">
        <w:rPr>
          <w:rFonts w:ascii="Times New Roman" w:hAnsi="Times New Roman"/>
          <w:szCs w:val="24"/>
        </w:rPr>
        <w:t>strateginio veiklos plano dalies</w:t>
      </w:r>
      <w:r w:rsidR="00CE1CC1" w:rsidRPr="00606E36">
        <w:rPr>
          <w:rFonts w:ascii="Times New Roman" w:hAnsi="Times New Roman"/>
          <w:szCs w:val="24"/>
        </w:rPr>
        <w:t xml:space="preserve"> programų </w:t>
      </w:r>
      <w:r w:rsidRPr="00606E36">
        <w:rPr>
          <w:rFonts w:ascii="Times New Roman" w:hAnsi="Times New Roman"/>
          <w:szCs w:val="24"/>
        </w:rPr>
        <w:t>įgyvendinimo</w:t>
      </w:r>
      <w:r w:rsidR="00165BF8" w:rsidRPr="00606E36">
        <w:rPr>
          <w:rFonts w:ascii="Times New Roman" w:hAnsi="Times New Roman"/>
          <w:szCs w:val="24"/>
        </w:rPr>
        <w:t>, ta</w:t>
      </w:r>
      <w:r w:rsidR="00484265" w:rsidRPr="00606E36">
        <w:rPr>
          <w:rFonts w:ascii="Times New Roman" w:hAnsi="Times New Roman"/>
          <w:szCs w:val="24"/>
        </w:rPr>
        <w:t>rp jų</w:t>
      </w:r>
      <w:r w:rsidRPr="00606E36">
        <w:rPr>
          <w:rFonts w:ascii="Times New Roman" w:hAnsi="Times New Roman"/>
          <w:szCs w:val="24"/>
        </w:rPr>
        <w:t>:</w:t>
      </w:r>
    </w:p>
    <w:p w14:paraId="321F8EAD" w14:textId="03BF7E40" w:rsidR="006774CC" w:rsidRPr="00606E36" w:rsidRDefault="00DD443F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1</w:t>
      </w:r>
      <w:r w:rsidR="0078531E" w:rsidRPr="00606E36">
        <w:rPr>
          <w:rFonts w:ascii="Times New Roman" w:hAnsi="Times New Roman"/>
          <w:szCs w:val="24"/>
        </w:rPr>
        <w:t xml:space="preserve">. </w:t>
      </w:r>
      <w:r w:rsidR="00526136">
        <w:rPr>
          <w:rFonts w:ascii="Times New Roman" w:hAnsi="Times New Roman"/>
          <w:szCs w:val="24"/>
        </w:rPr>
        <w:t>Teritorijų vystymo ir ekonominės aplinkos gerinimo programa (kodas 001</w:t>
      </w:r>
      <w:r w:rsidRPr="00606E36">
        <w:rPr>
          <w:rFonts w:ascii="Times New Roman" w:hAnsi="Times New Roman"/>
          <w:szCs w:val="24"/>
        </w:rPr>
        <w:t>)</w:t>
      </w:r>
      <w:r w:rsidR="009619D4" w:rsidRPr="00606E36">
        <w:rPr>
          <w:rFonts w:ascii="Times New Roman" w:hAnsi="Times New Roman"/>
          <w:szCs w:val="24"/>
        </w:rPr>
        <w:t>;</w:t>
      </w:r>
    </w:p>
    <w:p w14:paraId="7FB14468" w14:textId="293F3384" w:rsidR="009619D4" w:rsidRPr="00606E36" w:rsidRDefault="00DD443F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2</w:t>
      </w:r>
      <w:r w:rsidR="0078531E" w:rsidRPr="00606E36">
        <w:rPr>
          <w:rFonts w:ascii="Times New Roman" w:hAnsi="Times New Roman"/>
          <w:szCs w:val="24"/>
        </w:rPr>
        <w:t xml:space="preserve">. </w:t>
      </w:r>
      <w:r w:rsidR="00526136">
        <w:rPr>
          <w:rFonts w:ascii="Times New Roman" w:hAnsi="Times New Roman"/>
          <w:szCs w:val="24"/>
        </w:rPr>
        <w:t>Sveikatos stiprinimo ir socialinės integracijos didinimo</w:t>
      </w:r>
      <w:r w:rsidR="009619D4" w:rsidRPr="00606E36">
        <w:rPr>
          <w:rFonts w:ascii="Times New Roman" w:hAnsi="Times New Roman"/>
          <w:szCs w:val="24"/>
        </w:rPr>
        <w:t xml:space="preserve"> programa</w:t>
      </w:r>
      <w:r w:rsidR="00526136">
        <w:rPr>
          <w:rFonts w:ascii="Times New Roman" w:hAnsi="Times New Roman"/>
          <w:szCs w:val="24"/>
        </w:rPr>
        <w:t xml:space="preserve"> (kodas 003</w:t>
      </w:r>
      <w:r w:rsidRPr="00606E36">
        <w:rPr>
          <w:rFonts w:ascii="Times New Roman" w:hAnsi="Times New Roman"/>
          <w:szCs w:val="24"/>
        </w:rPr>
        <w:t>)</w:t>
      </w:r>
      <w:r w:rsidR="009619D4" w:rsidRPr="00606E36">
        <w:rPr>
          <w:rFonts w:ascii="Times New Roman" w:hAnsi="Times New Roman"/>
          <w:szCs w:val="24"/>
        </w:rPr>
        <w:t>;</w:t>
      </w:r>
    </w:p>
    <w:p w14:paraId="4E9A4783" w14:textId="05A31D4F" w:rsidR="009619D4" w:rsidRPr="00606E36" w:rsidRDefault="00DD443F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3</w:t>
      </w:r>
      <w:r w:rsidR="0078531E" w:rsidRPr="00606E36">
        <w:rPr>
          <w:rFonts w:ascii="Times New Roman" w:hAnsi="Times New Roman"/>
          <w:szCs w:val="24"/>
        </w:rPr>
        <w:t xml:space="preserve">. </w:t>
      </w:r>
      <w:r w:rsidR="00526136">
        <w:rPr>
          <w:rFonts w:ascii="Times New Roman" w:hAnsi="Times New Roman"/>
          <w:szCs w:val="24"/>
        </w:rPr>
        <w:t>Valdymo</w:t>
      </w:r>
      <w:r w:rsidR="00165BF8" w:rsidRPr="00606E36">
        <w:rPr>
          <w:rFonts w:ascii="Times New Roman" w:hAnsi="Times New Roman"/>
          <w:szCs w:val="24"/>
        </w:rPr>
        <w:t xml:space="preserve"> programa </w:t>
      </w:r>
      <w:r w:rsidRPr="00606E36">
        <w:rPr>
          <w:rFonts w:ascii="Times New Roman" w:hAnsi="Times New Roman"/>
          <w:szCs w:val="24"/>
        </w:rPr>
        <w:t>(</w:t>
      </w:r>
      <w:r w:rsidR="00165BF8" w:rsidRPr="00606E36">
        <w:rPr>
          <w:rFonts w:ascii="Times New Roman" w:hAnsi="Times New Roman"/>
          <w:szCs w:val="24"/>
        </w:rPr>
        <w:t xml:space="preserve">kodas </w:t>
      </w:r>
      <w:r w:rsidR="00526136">
        <w:rPr>
          <w:rFonts w:ascii="Times New Roman" w:hAnsi="Times New Roman"/>
          <w:szCs w:val="24"/>
        </w:rPr>
        <w:t>004</w:t>
      </w:r>
      <w:r w:rsidRPr="00606E36">
        <w:rPr>
          <w:rFonts w:ascii="Times New Roman" w:hAnsi="Times New Roman"/>
          <w:szCs w:val="24"/>
        </w:rPr>
        <w:t>)</w:t>
      </w:r>
      <w:r w:rsidR="00165BF8" w:rsidRPr="00606E36">
        <w:rPr>
          <w:rFonts w:ascii="Times New Roman" w:hAnsi="Times New Roman"/>
          <w:szCs w:val="24"/>
        </w:rPr>
        <w:t>.</w:t>
      </w:r>
    </w:p>
    <w:p w14:paraId="0FB63EA4" w14:textId="77777777" w:rsidR="00CE1CC1" w:rsidRPr="00606E36" w:rsidRDefault="00CE1CC1" w:rsidP="002B6C12">
      <w:pPr>
        <w:jc w:val="center"/>
        <w:rPr>
          <w:rFonts w:ascii="Times New Roman" w:hAnsi="Times New Roman"/>
          <w:szCs w:val="24"/>
        </w:rPr>
      </w:pPr>
    </w:p>
    <w:p w14:paraId="5D8DC915" w14:textId="77777777" w:rsidR="009619D4" w:rsidRPr="00606E36" w:rsidRDefault="00FF4A81" w:rsidP="002B6C12">
      <w:pPr>
        <w:jc w:val="center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>VEIKLOS APŽVALGA PAGAL</w:t>
      </w:r>
      <w:r w:rsidR="007951D0" w:rsidRPr="00606E36">
        <w:rPr>
          <w:rFonts w:ascii="Times New Roman" w:hAnsi="Times New Roman"/>
          <w:b/>
          <w:szCs w:val="24"/>
        </w:rPr>
        <w:t xml:space="preserve"> LUKŠIŲ</w:t>
      </w:r>
      <w:r w:rsidRPr="00606E36">
        <w:rPr>
          <w:rFonts w:ascii="Times New Roman" w:hAnsi="Times New Roman"/>
          <w:b/>
          <w:szCs w:val="24"/>
        </w:rPr>
        <w:t xml:space="preserve"> SENIŪNIJOS METINĮ VEIKLOS PLANĄ</w:t>
      </w:r>
    </w:p>
    <w:p w14:paraId="23680A9D" w14:textId="77777777" w:rsidR="00FF4A81" w:rsidRPr="00606E36" w:rsidRDefault="00FF4A81" w:rsidP="006774CC">
      <w:pPr>
        <w:ind w:firstLine="720"/>
        <w:jc w:val="both"/>
        <w:rPr>
          <w:rFonts w:ascii="Times New Roman" w:hAnsi="Times New Roman"/>
          <w:b/>
          <w:szCs w:val="24"/>
        </w:rPr>
      </w:pPr>
    </w:p>
    <w:p w14:paraId="696BF6A9" w14:textId="6D7EAEB2" w:rsidR="00964F44" w:rsidRPr="00606E36" w:rsidRDefault="00D61B69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Lukšių</w:t>
      </w:r>
      <w:r w:rsidR="009619D4" w:rsidRPr="00606E36">
        <w:rPr>
          <w:rFonts w:ascii="Times New Roman" w:hAnsi="Times New Roman"/>
          <w:szCs w:val="24"/>
        </w:rPr>
        <w:t xml:space="preserve"> seniūnijos pagrindinis tikslas </w:t>
      </w:r>
      <w:r w:rsidR="00DA3CFA">
        <w:rPr>
          <w:rFonts w:ascii="Times New Roman" w:hAnsi="Times New Roman"/>
          <w:szCs w:val="24"/>
        </w:rPr>
        <w:t>buvo</w:t>
      </w:r>
      <w:r w:rsidR="009619D4" w:rsidRPr="00606E36">
        <w:rPr>
          <w:rFonts w:ascii="Times New Roman" w:hAnsi="Times New Roman"/>
          <w:szCs w:val="24"/>
        </w:rPr>
        <w:t xml:space="preserve"> geri</w:t>
      </w:r>
      <w:r w:rsidR="004B4DB6" w:rsidRPr="00606E36">
        <w:rPr>
          <w:rFonts w:ascii="Times New Roman" w:hAnsi="Times New Roman"/>
          <w:szCs w:val="24"/>
        </w:rPr>
        <w:t>nti gyvenimo kokybę seniūnijoje</w:t>
      </w:r>
      <w:r w:rsidR="00EC39D8" w:rsidRPr="00606E36">
        <w:rPr>
          <w:rFonts w:ascii="Times New Roman" w:hAnsi="Times New Roman"/>
          <w:szCs w:val="24"/>
        </w:rPr>
        <w:t>.</w:t>
      </w:r>
      <w:r w:rsidR="00F35D27" w:rsidRPr="00606E36">
        <w:rPr>
          <w:rFonts w:ascii="Times New Roman" w:hAnsi="Times New Roman"/>
          <w:szCs w:val="24"/>
        </w:rPr>
        <w:t xml:space="preserve"> Įgy</w:t>
      </w:r>
      <w:r w:rsidR="00EC39D8" w:rsidRPr="00606E36">
        <w:rPr>
          <w:rFonts w:ascii="Times New Roman" w:hAnsi="Times New Roman"/>
          <w:szCs w:val="24"/>
        </w:rPr>
        <w:t xml:space="preserve">vendinant </w:t>
      </w:r>
      <w:r w:rsidR="00526136">
        <w:rPr>
          <w:rFonts w:ascii="Times New Roman" w:hAnsi="Times New Roman"/>
          <w:szCs w:val="24"/>
        </w:rPr>
        <w:t>Lukšių seniūnijos 2025</w:t>
      </w:r>
      <w:r w:rsidR="00F35D27" w:rsidRPr="00606E36">
        <w:rPr>
          <w:rFonts w:ascii="Times New Roman" w:hAnsi="Times New Roman"/>
          <w:szCs w:val="24"/>
        </w:rPr>
        <w:t xml:space="preserve"> metų veiklos plane</w:t>
      </w:r>
      <w:r w:rsidR="00526136">
        <w:rPr>
          <w:rFonts w:ascii="Times New Roman" w:hAnsi="Times New Roman"/>
          <w:szCs w:val="24"/>
        </w:rPr>
        <w:t xml:space="preserve"> iškeltą tikslą</w:t>
      </w:r>
      <w:r w:rsidR="009619D4" w:rsidRPr="00606E36">
        <w:rPr>
          <w:rFonts w:ascii="Times New Roman" w:hAnsi="Times New Roman"/>
          <w:szCs w:val="24"/>
        </w:rPr>
        <w:t xml:space="preserve">, </w:t>
      </w:r>
      <w:r w:rsidR="006C28B5" w:rsidRPr="00606E36">
        <w:rPr>
          <w:rFonts w:ascii="Times New Roman" w:hAnsi="Times New Roman"/>
          <w:szCs w:val="24"/>
        </w:rPr>
        <w:t>bu</w:t>
      </w:r>
      <w:r w:rsidR="009E7442">
        <w:rPr>
          <w:rFonts w:ascii="Times New Roman" w:hAnsi="Times New Roman"/>
          <w:szCs w:val="24"/>
        </w:rPr>
        <w:t>vo</w:t>
      </w:r>
      <w:r w:rsidR="006C28B5" w:rsidRPr="00606E36">
        <w:rPr>
          <w:rFonts w:ascii="Times New Roman" w:hAnsi="Times New Roman"/>
          <w:szCs w:val="24"/>
        </w:rPr>
        <w:t xml:space="preserve"> vykdomos </w:t>
      </w:r>
      <w:r w:rsidR="00EC39D8" w:rsidRPr="00606E36">
        <w:rPr>
          <w:rFonts w:ascii="Times New Roman" w:hAnsi="Times New Roman"/>
          <w:szCs w:val="24"/>
        </w:rPr>
        <w:t>savarankiškos ir deleguotos funkcijo</w:t>
      </w:r>
      <w:r w:rsidR="009619D4" w:rsidRPr="00606E36">
        <w:rPr>
          <w:rFonts w:ascii="Times New Roman" w:hAnsi="Times New Roman"/>
          <w:szCs w:val="24"/>
        </w:rPr>
        <w:t>s, seniūnijos gyventojai bu</w:t>
      </w:r>
      <w:r w:rsidR="009E7442">
        <w:rPr>
          <w:rFonts w:ascii="Times New Roman" w:hAnsi="Times New Roman"/>
          <w:szCs w:val="24"/>
        </w:rPr>
        <w:t>vo</w:t>
      </w:r>
      <w:r w:rsidR="009619D4" w:rsidRPr="00606E36">
        <w:rPr>
          <w:rFonts w:ascii="Times New Roman" w:hAnsi="Times New Roman"/>
          <w:szCs w:val="24"/>
        </w:rPr>
        <w:t xml:space="preserve"> aptarnaujami laiku ir kokybiškai, </w:t>
      </w:r>
      <w:r w:rsidR="00964F44" w:rsidRPr="00606E36">
        <w:rPr>
          <w:rFonts w:ascii="Times New Roman" w:hAnsi="Times New Roman"/>
          <w:szCs w:val="24"/>
        </w:rPr>
        <w:t>bu</w:t>
      </w:r>
      <w:r w:rsidR="009E7442">
        <w:rPr>
          <w:rFonts w:ascii="Times New Roman" w:hAnsi="Times New Roman"/>
          <w:szCs w:val="24"/>
        </w:rPr>
        <w:t>vo</w:t>
      </w:r>
      <w:r w:rsidR="00964F44" w:rsidRPr="00606E36">
        <w:rPr>
          <w:rFonts w:ascii="Times New Roman" w:hAnsi="Times New Roman"/>
          <w:szCs w:val="24"/>
        </w:rPr>
        <w:t xml:space="preserve"> </w:t>
      </w:r>
      <w:r w:rsidR="009619D4" w:rsidRPr="00606E36">
        <w:rPr>
          <w:rFonts w:ascii="Times New Roman" w:hAnsi="Times New Roman"/>
          <w:szCs w:val="24"/>
        </w:rPr>
        <w:t>suteikiama reikalinga informacija, išduodamos pažymos ir kiti reikalingi dokumentai, suteikiama reikalinga socialinė pagalba,</w:t>
      </w:r>
      <w:r w:rsidR="00EC39D8" w:rsidRPr="00606E36">
        <w:rPr>
          <w:rFonts w:ascii="Times New Roman" w:hAnsi="Times New Roman"/>
          <w:szCs w:val="24"/>
        </w:rPr>
        <w:t xml:space="preserve"> bu</w:t>
      </w:r>
      <w:r w:rsidR="009E7442">
        <w:rPr>
          <w:rFonts w:ascii="Times New Roman" w:hAnsi="Times New Roman"/>
          <w:szCs w:val="24"/>
        </w:rPr>
        <w:t>vo</w:t>
      </w:r>
      <w:r w:rsidR="00EC39D8" w:rsidRPr="00606E36">
        <w:rPr>
          <w:rFonts w:ascii="Times New Roman" w:hAnsi="Times New Roman"/>
          <w:szCs w:val="24"/>
        </w:rPr>
        <w:t xml:space="preserve"> vykdoma gyvenamosios vietos deklaravimo funkcija.</w:t>
      </w:r>
      <w:r w:rsidR="009619D4" w:rsidRPr="00606E36">
        <w:rPr>
          <w:rFonts w:ascii="Times New Roman" w:hAnsi="Times New Roman"/>
          <w:szCs w:val="24"/>
        </w:rPr>
        <w:t xml:space="preserve"> Siekiama efektyviai išnaudoti visus esamus rezervus nedarbui mažinti, </w:t>
      </w:r>
      <w:r w:rsidR="0007687F" w:rsidRPr="00606E36">
        <w:rPr>
          <w:rFonts w:ascii="Times New Roman" w:hAnsi="Times New Roman"/>
          <w:szCs w:val="24"/>
        </w:rPr>
        <w:t>rūpin</w:t>
      </w:r>
      <w:r w:rsidR="009E7442">
        <w:rPr>
          <w:rFonts w:ascii="Times New Roman" w:hAnsi="Times New Roman"/>
          <w:szCs w:val="24"/>
        </w:rPr>
        <w:t>omės</w:t>
      </w:r>
      <w:r w:rsidR="0007687F" w:rsidRPr="00606E36">
        <w:rPr>
          <w:rFonts w:ascii="Times New Roman" w:hAnsi="Times New Roman"/>
          <w:szCs w:val="24"/>
        </w:rPr>
        <w:t xml:space="preserve"> kultūros, paveldo objektais ir paminklais, atlik</w:t>
      </w:r>
      <w:r w:rsidR="009E7442">
        <w:rPr>
          <w:rFonts w:ascii="Times New Roman" w:hAnsi="Times New Roman"/>
          <w:szCs w:val="24"/>
        </w:rPr>
        <w:t xml:space="preserve">ome </w:t>
      </w:r>
      <w:r w:rsidR="0007687F" w:rsidRPr="00606E36">
        <w:rPr>
          <w:rFonts w:ascii="Times New Roman" w:hAnsi="Times New Roman"/>
          <w:szCs w:val="24"/>
        </w:rPr>
        <w:t xml:space="preserve">notarinius veiksmus, įstatymų nustatyta tvarka, </w:t>
      </w:r>
      <w:r w:rsidR="009619D4" w:rsidRPr="00606E36">
        <w:rPr>
          <w:rFonts w:ascii="Times New Roman" w:hAnsi="Times New Roman"/>
          <w:szCs w:val="24"/>
        </w:rPr>
        <w:t>pritrauk</w:t>
      </w:r>
      <w:r w:rsidR="009E7442">
        <w:rPr>
          <w:rFonts w:ascii="Times New Roman" w:hAnsi="Times New Roman"/>
          <w:szCs w:val="24"/>
        </w:rPr>
        <w:t>ėme</w:t>
      </w:r>
      <w:r w:rsidR="009619D4" w:rsidRPr="00606E36">
        <w:rPr>
          <w:rFonts w:ascii="Times New Roman" w:hAnsi="Times New Roman"/>
          <w:szCs w:val="24"/>
        </w:rPr>
        <w:t xml:space="preserve"> investicijas, siek</w:t>
      </w:r>
      <w:r w:rsidR="009E7442">
        <w:rPr>
          <w:rFonts w:ascii="Times New Roman" w:hAnsi="Times New Roman"/>
          <w:szCs w:val="24"/>
        </w:rPr>
        <w:t>dami</w:t>
      </w:r>
      <w:r w:rsidR="009619D4" w:rsidRPr="00606E36">
        <w:rPr>
          <w:rFonts w:ascii="Times New Roman" w:hAnsi="Times New Roman"/>
          <w:szCs w:val="24"/>
        </w:rPr>
        <w:t xml:space="preserve"> sukurti pal</w:t>
      </w:r>
      <w:r w:rsidR="0007687F" w:rsidRPr="00606E36">
        <w:rPr>
          <w:rFonts w:ascii="Times New Roman" w:hAnsi="Times New Roman"/>
          <w:szCs w:val="24"/>
        </w:rPr>
        <w:t>ankias sąlygas verslui, siek</w:t>
      </w:r>
      <w:r w:rsidR="009E7442">
        <w:rPr>
          <w:rFonts w:ascii="Times New Roman" w:hAnsi="Times New Roman"/>
          <w:szCs w:val="24"/>
        </w:rPr>
        <w:t>ėme</w:t>
      </w:r>
      <w:r w:rsidR="0007687F" w:rsidRPr="00606E36">
        <w:rPr>
          <w:rFonts w:ascii="Times New Roman" w:hAnsi="Times New Roman"/>
          <w:szCs w:val="24"/>
        </w:rPr>
        <w:t xml:space="preserve"> kokybiškai organizuoti kapinių priežiūrą.</w:t>
      </w:r>
      <w:r w:rsidR="00EC39D8" w:rsidRPr="00606E36">
        <w:rPr>
          <w:rFonts w:ascii="Times New Roman" w:hAnsi="Times New Roman"/>
          <w:szCs w:val="24"/>
        </w:rPr>
        <w:t xml:space="preserve"> </w:t>
      </w:r>
      <w:r w:rsidR="00F12770" w:rsidRPr="00606E36">
        <w:rPr>
          <w:rFonts w:ascii="Times New Roman" w:hAnsi="Times New Roman"/>
          <w:szCs w:val="24"/>
        </w:rPr>
        <w:t>Kūrybingai k</w:t>
      </w:r>
      <w:r w:rsidR="009E7442">
        <w:rPr>
          <w:rFonts w:ascii="Times New Roman" w:hAnsi="Times New Roman"/>
          <w:szCs w:val="24"/>
        </w:rPr>
        <w:t>ūrėme</w:t>
      </w:r>
      <w:r w:rsidR="009619D4" w:rsidRPr="00606E36">
        <w:rPr>
          <w:rFonts w:ascii="Times New Roman" w:hAnsi="Times New Roman"/>
          <w:szCs w:val="24"/>
        </w:rPr>
        <w:t xml:space="preserve"> saugi</w:t>
      </w:r>
      <w:r w:rsidR="009E7442">
        <w:rPr>
          <w:rFonts w:ascii="Times New Roman" w:hAnsi="Times New Roman"/>
          <w:szCs w:val="24"/>
        </w:rPr>
        <w:t>ą</w:t>
      </w:r>
      <w:r w:rsidR="009619D4" w:rsidRPr="00606E36">
        <w:rPr>
          <w:rFonts w:ascii="Times New Roman" w:hAnsi="Times New Roman"/>
          <w:szCs w:val="24"/>
        </w:rPr>
        <w:t xml:space="preserve"> ir švari</w:t>
      </w:r>
      <w:r w:rsidR="009E7442">
        <w:rPr>
          <w:rFonts w:ascii="Times New Roman" w:hAnsi="Times New Roman"/>
          <w:szCs w:val="24"/>
        </w:rPr>
        <w:t>ą</w:t>
      </w:r>
      <w:r w:rsidR="009619D4" w:rsidRPr="00606E36">
        <w:rPr>
          <w:rFonts w:ascii="Times New Roman" w:hAnsi="Times New Roman"/>
          <w:szCs w:val="24"/>
        </w:rPr>
        <w:t xml:space="preserve"> aplink</w:t>
      </w:r>
      <w:r w:rsidR="009E7442">
        <w:rPr>
          <w:rFonts w:ascii="Times New Roman" w:hAnsi="Times New Roman"/>
          <w:szCs w:val="24"/>
        </w:rPr>
        <w:t>ą</w:t>
      </w:r>
      <w:r w:rsidR="009619D4" w:rsidRPr="00606E36">
        <w:rPr>
          <w:rFonts w:ascii="Times New Roman" w:hAnsi="Times New Roman"/>
          <w:szCs w:val="24"/>
        </w:rPr>
        <w:t xml:space="preserve"> bendru</w:t>
      </w:r>
      <w:r w:rsidR="00EC39D8" w:rsidRPr="00606E36">
        <w:rPr>
          <w:rFonts w:ascii="Times New Roman" w:hAnsi="Times New Roman"/>
          <w:szCs w:val="24"/>
        </w:rPr>
        <w:t>omenės nariams.</w:t>
      </w:r>
    </w:p>
    <w:p w14:paraId="6DE29220" w14:textId="3C06A056" w:rsidR="009619D4" w:rsidRPr="00606E36" w:rsidRDefault="007D293A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Seni</w:t>
      </w:r>
      <w:r w:rsidR="00A02193">
        <w:rPr>
          <w:rFonts w:ascii="Times New Roman" w:hAnsi="Times New Roman"/>
          <w:szCs w:val="24"/>
        </w:rPr>
        <w:t>ūnijoje</w:t>
      </w:r>
      <w:r w:rsidR="000B70F5">
        <w:rPr>
          <w:rFonts w:ascii="Times New Roman" w:hAnsi="Times New Roman"/>
          <w:szCs w:val="24"/>
        </w:rPr>
        <w:t>,</w:t>
      </w:r>
      <w:r w:rsidR="00526136">
        <w:rPr>
          <w:rFonts w:ascii="Times New Roman" w:hAnsi="Times New Roman"/>
          <w:szCs w:val="24"/>
        </w:rPr>
        <w:t xml:space="preserve"> 2025</w:t>
      </w:r>
      <w:r w:rsidR="009619D4" w:rsidRPr="00606E36">
        <w:rPr>
          <w:rFonts w:ascii="Times New Roman" w:hAnsi="Times New Roman"/>
          <w:szCs w:val="24"/>
        </w:rPr>
        <w:t xml:space="preserve"> </w:t>
      </w:r>
      <w:r w:rsidR="00BB32BC" w:rsidRPr="00606E36">
        <w:rPr>
          <w:rFonts w:ascii="Times New Roman" w:hAnsi="Times New Roman"/>
          <w:szCs w:val="24"/>
        </w:rPr>
        <w:t xml:space="preserve">m. </w:t>
      </w:r>
      <w:r w:rsidR="009E7442">
        <w:rPr>
          <w:rFonts w:ascii="Times New Roman" w:hAnsi="Times New Roman"/>
          <w:szCs w:val="24"/>
        </w:rPr>
        <w:t xml:space="preserve">gruodžio 31 </w:t>
      </w:r>
      <w:r w:rsidR="00BB32BC" w:rsidRPr="00606E36">
        <w:rPr>
          <w:rFonts w:ascii="Times New Roman" w:hAnsi="Times New Roman"/>
          <w:szCs w:val="24"/>
        </w:rPr>
        <w:t>d. duomenimis</w:t>
      </w:r>
      <w:r w:rsidR="000B70F5">
        <w:rPr>
          <w:rFonts w:ascii="Times New Roman" w:hAnsi="Times New Roman"/>
          <w:szCs w:val="24"/>
        </w:rPr>
        <w:t>,</w:t>
      </w:r>
      <w:r w:rsidR="00BB32BC" w:rsidRPr="00606E36">
        <w:rPr>
          <w:rFonts w:ascii="Times New Roman" w:hAnsi="Times New Roman"/>
          <w:szCs w:val="24"/>
        </w:rPr>
        <w:t xml:space="preserve"> gyve</w:t>
      </w:r>
      <w:r w:rsidR="00F12770" w:rsidRPr="00606E36">
        <w:rPr>
          <w:rFonts w:ascii="Times New Roman" w:hAnsi="Times New Roman"/>
          <w:szCs w:val="24"/>
        </w:rPr>
        <w:t>namą</w:t>
      </w:r>
      <w:r w:rsidR="00526136">
        <w:rPr>
          <w:rFonts w:ascii="Times New Roman" w:hAnsi="Times New Roman"/>
          <w:szCs w:val="24"/>
        </w:rPr>
        <w:t>ją vietą buvo deklaravę 20</w:t>
      </w:r>
      <w:r w:rsidR="003F3FA1">
        <w:rPr>
          <w:rFonts w:ascii="Times New Roman" w:hAnsi="Times New Roman"/>
          <w:szCs w:val="24"/>
        </w:rPr>
        <w:t>09</w:t>
      </w:r>
      <w:r w:rsidR="00F12770" w:rsidRPr="00606E36">
        <w:rPr>
          <w:rFonts w:ascii="Times New Roman" w:hAnsi="Times New Roman"/>
          <w:szCs w:val="24"/>
        </w:rPr>
        <w:t xml:space="preserve"> gyventojai</w:t>
      </w:r>
      <w:r w:rsidR="0007687F" w:rsidRPr="00606E36">
        <w:rPr>
          <w:rFonts w:ascii="Times New Roman" w:hAnsi="Times New Roman"/>
          <w:szCs w:val="24"/>
        </w:rPr>
        <w:t xml:space="preserve">. Seniūnija </w:t>
      </w:r>
      <w:r w:rsidR="003F3FA1">
        <w:rPr>
          <w:rFonts w:ascii="Times New Roman" w:hAnsi="Times New Roman"/>
          <w:szCs w:val="24"/>
        </w:rPr>
        <w:t>buvo</w:t>
      </w:r>
      <w:r w:rsidR="0007687F" w:rsidRPr="00606E36">
        <w:rPr>
          <w:rFonts w:ascii="Times New Roman" w:hAnsi="Times New Roman"/>
          <w:szCs w:val="24"/>
        </w:rPr>
        <w:t xml:space="preserve"> suskirstyta į 7</w:t>
      </w:r>
      <w:r w:rsidR="009619D4" w:rsidRPr="00606E36">
        <w:rPr>
          <w:rFonts w:ascii="Times New Roman" w:hAnsi="Times New Roman"/>
          <w:szCs w:val="24"/>
        </w:rPr>
        <w:t xml:space="preserve"> </w:t>
      </w:r>
      <w:proofErr w:type="spellStart"/>
      <w:r w:rsidR="009619D4" w:rsidRPr="00606E36">
        <w:rPr>
          <w:rFonts w:ascii="Times New Roman" w:hAnsi="Times New Roman"/>
          <w:szCs w:val="24"/>
        </w:rPr>
        <w:t>seniūnaitijas</w:t>
      </w:r>
      <w:proofErr w:type="spellEnd"/>
      <w:r w:rsidR="009619D4" w:rsidRPr="00606E36">
        <w:rPr>
          <w:rFonts w:ascii="Times New Roman" w:hAnsi="Times New Roman"/>
          <w:szCs w:val="24"/>
        </w:rPr>
        <w:t xml:space="preserve">: </w:t>
      </w:r>
      <w:r w:rsidR="00BB32BC" w:rsidRPr="00606E36">
        <w:rPr>
          <w:rFonts w:ascii="Times New Roman" w:hAnsi="Times New Roman"/>
          <w:szCs w:val="24"/>
        </w:rPr>
        <w:t xml:space="preserve">Ežero, </w:t>
      </w:r>
      <w:proofErr w:type="spellStart"/>
      <w:r w:rsidR="00BB32BC" w:rsidRPr="00606E36">
        <w:rPr>
          <w:rFonts w:ascii="Times New Roman" w:hAnsi="Times New Roman"/>
          <w:szCs w:val="24"/>
        </w:rPr>
        <w:t>Siesarties</w:t>
      </w:r>
      <w:proofErr w:type="spellEnd"/>
      <w:r w:rsidR="00BB32BC" w:rsidRPr="00606E36">
        <w:rPr>
          <w:rFonts w:ascii="Times New Roman" w:hAnsi="Times New Roman"/>
          <w:szCs w:val="24"/>
        </w:rPr>
        <w:t>, Lepšių, Ply</w:t>
      </w:r>
      <w:r w:rsidR="0007687F" w:rsidRPr="00606E36">
        <w:rPr>
          <w:rFonts w:ascii="Times New Roman" w:hAnsi="Times New Roman"/>
          <w:szCs w:val="24"/>
        </w:rPr>
        <w:t xml:space="preserve">nių, Akėčių, </w:t>
      </w:r>
      <w:proofErr w:type="spellStart"/>
      <w:r w:rsidR="0007687F" w:rsidRPr="00606E36">
        <w:rPr>
          <w:rFonts w:ascii="Times New Roman" w:hAnsi="Times New Roman"/>
          <w:szCs w:val="24"/>
        </w:rPr>
        <w:t>Liepalotų</w:t>
      </w:r>
      <w:proofErr w:type="spellEnd"/>
      <w:r w:rsidR="00BB32BC" w:rsidRPr="00606E36">
        <w:rPr>
          <w:rFonts w:ascii="Times New Roman" w:hAnsi="Times New Roman"/>
          <w:szCs w:val="24"/>
        </w:rPr>
        <w:t xml:space="preserve"> ir </w:t>
      </w:r>
      <w:proofErr w:type="spellStart"/>
      <w:r w:rsidR="00BB32BC" w:rsidRPr="00606E36">
        <w:rPr>
          <w:rFonts w:ascii="Times New Roman" w:hAnsi="Times New Roman"/>
          <w:szCs w:val="24"/>
        </w:rPr>
        <w:t>Gerdžių</w:t>
      </w:r>
      <w:proofErr w:type="spellEnd"/>
      <w:r w:rsidR="009619D4" w:rsidRPr="00606E36">
        <w:rPr>
          <w:rFonts w:ascii="Times New Roman" w:hAnsi="Times New Roman"/>
          <w:szCs w:val="24"/>
        </w:rPr>
        <w:t>.</w:t>
      </w:r>
      <w:r w:rsidR="002D7E4C" w:rsidRPr="00606E36">
        <w:rPr>
          <w:rFonts w:ascii="Times New Roman" w:hAnsi="Times New Roman"/>
          <w:szCs w:val="24"/>
        </w:rPr>
        <w:t xml:space="preserve"> </w:t>
      </w:r>
    </w:p>
    <w:p w14:paraId="280CC293" w14:textId="77777777" w:rsidR="009619D4" w:rsidRPr="00606E36" w:rsidRDefault="009619D4" w:rsidP="006774CC">
      <w:pPr>
        <w:ind w:firstLine="720"/>
        <w:jc w:val="both"/>
        <w:rPr>
          <w:rFonts w:ascii="Times New Roman" w:hAnsi="Times New Roman"/>
          <w:b/>
          <w:szCs w:val="24"/>
        </w:rPr>
      </w:pPr>
    </w:p>
    <w:p w14:paraId="0C913914" w14:textId="77777777" w:rsidR="009619D4" w:rsidRPr="00606E36" w:rsidRDefault="008056B9" w:rsidP="002B6C12">
      <w:pPr>
        <w:tabs>
          <w:tab w:val="center" w:pos="4819"/>
        </w:tabs>
        <w:jc w:val="both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ab/>
      </w:r>
      <w:r w:rsidR="009619D4" w:rsidRPr="00606E36">
        <w:rPr>
          <w:rFonts w:ascii="Times New Roman" w:hAnsi="Times New Roman"/>
          <w:b/>
          <w:szCs w:val="24"/>
        </w:rPr>
        <w:t>DUOMENYS APIE SENIŪNIJĄ</w:t>
      </w:r>
    </w:p>
    <w:p w14:paraId="3A47662B" w14:textId="77777777" w:rsidR="009619D4" w:rsidRPr="00606E36" w:rsidRDefault="009619D4" w:rsidP="002B6C12">
      <w:pPr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2"/>
        <w:gridCol w:w="6663"/>
        <w:gridCol w:w="1270"/>
        <w:gridCol w:w="1134"/>
      </w:tblGrid>
      <w:tr w:rsidR="00606E36" w:rsidRPr="00606E36" w14:paraId="12670ADF" w14:textId="77777777" w:rsidTr="001E00BD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5869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79759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Seniūnijos plotas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1E0D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C812" w14:textId="1E17DAA5" w:rsidR="009619D4" w:rsidRPr="00606E36" w:rsidRDefault="001164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16903,94</w:t>
            </w:r>
          </w:p>
        </w:tc>
      </w:tr>
      <w:tr w:rsidR="00606E36" w:rsidRPr="00606E36" w14:paraId="3EFFE4A3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C68F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229B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Bendras kelių ir gatvių ilgis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7929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0678" w14:textId="15CD5A79" w:rsidR="009619D4" w:rsidRPr="00606E36" w:rsidRDefault="00AE7768" w:rsidP="00E043EF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</w:t>
            </w:r>
          </w:p>
        </w:tc>
      </w:tr>
      <w:tr w:rsidR="00606E36" w:rsidRPr="00606E36" w14:paraId="57B8EFDF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2025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30F6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Gatvių skaičius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4195" w14:textId="77777777" w:rsidR="009619D4" w:rsidRPr="00606E36" w:rsidRDefault="00CB512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C07A" w14:textId="77777777" w:rsidR="009619D4" w:rsidRPr="00606E36" w:rsidRDefault="009D699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33</w:t>
            </w:r>
          </w:p>
        </w:tc>
      </w:tr>
      <w:tr w:rsidR="00606E36" w:rsidRPr="00606E36" w14:paraId="2561C75D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190C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D5CD" w14:textId="77777777" w:rsidR="009619D4" w:rsidRPr="00606E36" w:rsidRDefault="009D3EAE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Valomų</w:t>
            </w:r>
            <w:r w:rsidR="009619D4" w:rsidRPr="00606E36">
              <w:rPr>
                <w:rFonts w:ascii="Times New Roman" w:hAnsi="Times New Roman" w:cs="Times New Roman"/>
                <w:sz w:val="22"/>
              </w:rPr>
              <w:t xml:space="preserve"> šaligatvių plotas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ED771" w14:textId="77777777" w:rsidR="009619D4" w:rsidRPr="00606E36" w:rsidRDefault="009D3EAE" w:rsidP="001E00BD">
            <w:pPr>
              <w:jc w:val="both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m</w:t>
            </w:r>
            <w:r w:rsidRPr="00606E36">
              <w:rPr>
                <w:rFonts w:ascii="Times New Roman" w:hAnsi="Times New Roman" w:cs="Times New Roman"/>
                <w:sz w:val="22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C5D9" w14:textId="77777777" w:rsidR="009619D4" w:rsidRPr="00606E36" w:rsidRDefault="009D3EAE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9700</w:t>
            </w:r>
            <w:r w:rsidR="00465F85" w:rsidRPr="00606E36">
              <w:rPr>
                <w:rFonts w:ascii="Times New Roman" w:hAnsi="Times New Roman" w:cs="Times New Roman"/>
                <w:sz w:val="22"/>
              </w:rPr>
              <w:t>,0</w:t>
            </w:r>
          </w:p>
        </w:tc>
      </w:tr>
      <w:tr w:rsidR="00606E36" w:rsidRPr="00606E36" w14:paraId="510E4B51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F0BC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2DBE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Tvarkomų kapinių skaičius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BCDF" w14:textId="77777777" w:rsidR="009619D4" w:rsidRPr="00606E36" w:rsidRDefault="00CB512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91C1" w14:textId="618605D7" w:rsidR="009619D4" w:rsidRPr="00606E36" w:rsidRDefault="00077809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07780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06E36" w:rsidRPr="00606E36" w14:paraId="7EAF4F62" w14:textId="77777777" w:rsidTr="001E00BD">
        <w:trPr>
          <w:trHeight w:val="3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30BA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224A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Kapinių teritorijų plotas</w:t>
            </w:r>
            <w:r w:rsidR="009D699C" w:rsidRPr="00606E36">
              <w:rPr>
                <w:rFonts w:ascii="Times New Roman" w:hAnsi="Times New Roman" w:cs="Times New Roman"/>
                <w:sz w:val="22"/>
              </w:rPr>
              <w:t>:</w:t>
            </w:r>
            <w:r w:rsidR="008E2415" w:rsidRPr="00606E3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9D699C" w:rsidRPr="00606E36">
              <w:rPr>
                <w:rFonts w:ascii="Times New Roman" w:hAnsi="Times New Roman" w:cs="Times New Roman"/>
                <w:sz w:val="22"/>
              </w:rPr>
              <w:t>visuomeninės kapinės, senkapiai, karių kapai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E5F1B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49B4" w14:textId="32738BF7" w:rsidR="009619D4" w:rsidRPr="00606E36" w:rsidRDefault="00E043EF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3,19</w:t>
            </w:r>
          </w:p>
        </w:tc>
      </w:tr>
      <w:tr w:rsidR="00606E36" w:rsidRPr="00606E36" w14:paraId="7E7320AA" w14:textId="77777777" w:rsidTr="001E00BD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705E" w14:textId="77777777" w:rsidR="005D7FA6" w:rsidRPr="00606E36" w:rsidRDefault="00ED4825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7.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9319" w14:textId="77777777" w:rsidR="005D7FA6" w:rsidRPr="00606E36" w:rsidRDefault="005D7FA6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Seniūnijos prižiūrimų želdinių plotas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14D3" w14:textId="77777777" w:rsidR="005D7FA6" w:rsidRPr="00606E36" w:rsidRDefault="00DB1EAB" w:rsidP="001E00BD">
            <w:pPr>
              <w:jc w:val="both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CE53" w14:textId="77777777" w:rsidR="005D7FA6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606E36" w:rsidRPr="00606E36" w14:paraId="44F7C584" w14:textId="77777777" w:rsidTr="001E00BD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03C9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8.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EA65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proofErr w:type="spellStart"/>
            <w:r w:rsidRPr="00606E36">
              <w:rPr>
                <w:rFonts w:ascii="Times New Roman" w:hAnsi="Times New Roman"/>
                <w:sz w:val="22"/>
              </w:rPr>
              <w:t>Zyplių</w:t>
            </w:r>
            <w:proofErr w:type="spellEnd"/>
            <w:r w:rsidRPr="00606E36">
              <w:rPr>
                <w:rFonts w:ascii="Times New Roman" w:hAnsi="Times New Roman"/>
                <w:sz w:val="22"/>
              </w:rPr>
              <w:t xml:space="preserve"> dvaro parko plotas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FD42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9B47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22</w:t>
            </w:r>
          </w:p>
        </w:tc>
      </w:tr>
      <w:tr w:rsidR="00606E36" w:rsidRPr="00606E36" w14:paraId="67C15EA6" w14:textId="77777777" w:rsidTr="001E00BD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20CF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9.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8674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proofErr w:type="spellStart"/>
            <w:r w:rsidRPr="00606E36">
              <w:rPr>
                <w:rFonts w:ascii="Times New Roman" w:hAnsi="Times New Roman"/>
                <w:sz w:val="22"/>
              </w:rPr>
              <w:t>Zyplių</w:t>
            </w:r>
            <w:proofErr w:type="spellEnd"/>
            <w:r w:rsidRPr="00606E36">
              <w:rPr>
                <w:rFonts w:ascii="Times New Roman" w:hAnsi="Times New Roman"/>
                <w:sz w:val="22"/>
              </w:rPr>
              <w:t xml:space="preserve"> dvaro ansamblio miškas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07A7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60A5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30</w:t>
            </w:r>
          </w:p>
        </w:tc>
      </w:tr>
      <w:tr w:rsidR="00606E36" w:rsidRPr="00606E36" w14:paraId="37ED38B7" w14:textId="77777777" w:rsidTr="001E00BD">
        <w:trPr>
          <w:trHeight w:val="2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F5CD" w14:textId="77777777" w:rsidR="005D7FA6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10.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77BC" w14:textId="77777777" w:rsidR="005D7FA6" w:rsidRPr="00606E36" w:rsidRDefault="005D7FA6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Eksploatuojamų šviestuvų skaičius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6554" w14:textId="77777777" w:rsidR="005D7FA6" w:rsidRPr="00606E36" w:rsidRDefault="00CB512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1D4E" w14:textId="66544BB3" w:rsidR="005D7FA6" w:rsidRPr="00606E36" w:rsidRDefault="003F3FA1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</w:t>
            </w:r>
          </w:p>
        </w:tc>
      </w:tr>
      <w:tr w:rsidR="00606E36" w:rsidRPr="00606E36" w14:paraId="63A2B1CB" w14:textId="77777777" w:rsidTr="001E00BD">
        <w:trPr>
          <w:trHeight w:val="260"/>
          <w:jc w:val="center"/>
        </w:trPr>
        <w:tc>
          <w:tcPr>
            <w:tcW w:w="562" w:type="dxa"/>
            <w:vAlign w:val="center"/>
          </w:tcPr>
          <w:p w14:paraId="22A5963B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11.</w:t>
            </w:r>
          </w:p>
        </w:tc>
        <w:tc>
          <w:tcPr>
            <w:tcW w:w="6663" w:type="dxa"/>
            <w:vAlign w:val="center"/>
          </w:tcPr>
          <w:p w14:paraId="45810F6E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Socialiai remtinų šeimų skaičius</w:t>
            </w:r>
          </w:p>
        </w:tc>
        <w:tc>
          <w:tcPr>
            <w:tcW w:w="1270" w:type="dxa"/>
            <w:vAlign w:val="center"/>
          </w:tcPr>
          <w:p w14:paraId="0339B912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šeimų sk.</w:t>
            </w:r>
          </w:p>
        </w:tc>
        <w:tc>
          <w:tcPr>
            <w:tcW w:w="1134" w:type="dxa"/>
            <w:vAlign w:val="center"/>
          </w:tcPr>
          <w:p w14:paraId="587D8D4D" w14:textId="6825AD5B" w:rsidR="002E4E6C" w:rsidRPr="00606E36" w:rsidRDefault="00DB1EAB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4</w:t>
            </w:r>
            <w:r w:rsidR="003F3FA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06E36" w:rsidRPr="00606E36" w14:paraId="0E2B55A8" w14:textId="77777777" w:rsidTr="001E00BD">
        <w:trPr>
          <w:trHeight w:val="136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vAlign w:val="center"/>
          </w:tcPr>
          <w:p w14:paraId="738B9C06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12.</w:t>
            </w:r>
          </w:p>
        </w:tc>
        <w:tc>
          <w:tcPr>
            <w:tcW w:w="6663" w:type="dxa"/>
            <w:tcBorders>
              <w:bottom w:val="single" w:sz="4" w:space="0" w:color="000000"/>
            </w:tcBorders>
            <w:vAlign w:val="center"/>
          </w:tcPr>
          <w:p w14:paraId="4DED85DE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Vienkartinių pašalpų mokėjimas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  <w:vAlign w:val="center"/>
          </w:tcPr>
          <w:p w14:paraId="2C3580DF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1B9DC215" w14:textId="5597C6F8" w:rsidR="002E4E6C" w:rsidRPr="00606E36" w:rsidRDefault="00AE7768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606E36" w:rsidRPr="00606E36" w14:paraId="416E9BD2" w14:textId="77777777" w:rsidTr="001E00BD">
        <w:trPr>
          <w:trHeight w:val="309"/>
          <w:jc w:val="center"/>
        </w:trPr>
        <w:tc>
          <w:tcPr>
            <w:tcW w:w="562" w:type="dxa"/>
            <w:tcBorders>
              <w:top w:val="single" w:sz="4" w:space="0" w:color="000000"/>
              <w:bottom w:val="nil"/>
            </w:tcBorders>
            <w:vAlign w:val="center"/>
          </w:tcPr>
          <w:p w14:paraId="2F81C016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13.</w:t>
            </w:r>
          </w:p>
        </w:tc>
        <w:tc>
          <w:tcPr>
            <w:tcW w:w="6663" w:type="dxa"/>
            <w:tcBorders>
              <w:top w:val="single" w:sz="4" w:space="0" w:color="000000"/>
              <w:bottom w:val="nil"/>
            </w:tcBorders>
            <w:vAlign w:val="center"/>
          </w:tcPr>
          <w:p w14:paraId="1FB2CC5C" w14:textId="77777777" w:rsidR="002E4E6C" w:rsidRPr="00606E36" w:rsidRDefault="002D7E4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 xml:space="preserve">Įdarbintų </w:t>
            </w:r>
            <w:r w:rsidR="002E4E6C" w:rsidRPr="00606E36">
              <w:rPr>
                <w:rFonts w:ascii="Times New Roman" w:hAnsi="Times New Roman" w:cs="Times New Roman"/>
                <w:sz w:val="22"/>
              </w:rPr>
              <w:t xml:space="preserve">gyventojų užimtumo didinimo programoje </w:t>
            </w:r>
          </w:p>
        </w:tc>
        <w:tc>
          <w:tcPr>
            <w:tcW w:w="1270" w:type="dxa"/>
            <w:tcBorders>
              <w:top w:val="single" w:sz="4" w:space="0" w:color="000000"/>
              <w:bottom w:val="nil"/>
            </w:tcBorders>
            <w:vAlign w:val="center"/>
          </w:tcPr>
          <w:p w14:paraId="29569A06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000000"/>
              <w:bottom w:val="nil"/>
            </w:tcBorders>
            <w:vAlign w:val="center"/>
          </w:tcPr>
          <w:p w14:paraId="7A5F9F49" w14:textId="10161598" w:rsidR="002E4E6C" w:rsidRPr="00606E36" w:rsidRDefault="003F3FA1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606E36" w:rsidRPr="00606E36" w14:paraId="2624D41F" w14:textId="77777777" w:rsidTr="001E00BD">
        <w:trPr>
          <w:trHeight w:val="1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9B22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4B02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Išduodamos pažymos gyventojams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5588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1905" w14:textId="56881B9E" w:rsidR="002E4E6C" w:rsidRPr="00606E36" w:rsidRDefault="00077809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3F3FA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06E36" w:rsidRPr="00606E36" w14:paraId="46AD5F0E" w14:textId="77777777" w:rsidTr="001E00BD">
        <w:trPr>
          <w:trHeight w:val="2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741D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67FB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Sudaromi notariniai veiksmai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F44D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324B" w14:textId="4D3D1EFA" w:rsidR="002E4E6C" w:rsidRPr="00606E36" w:rsidRDefault="003F3FA1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2E4E6C" w:rsidRPr="00606E36" w14:paraId="7A49E8F2" w14:textId="77777777" w:rsidTr="001E00BD">
        <w:trPr>
          <w:trHeight w:val="26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86F0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596B" w14:textId="77777777" w:rsidR="002E4E6C" w:rsidRPr="00606E36" w:rsidRDefault="002D7E4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Atliekų</w:t>
            </w:r>
            <w:r w:rsidR="002E4E6C" w:rsidRPr="00606E36">
              <w:rPr>
                <w:rFonts w:ascii="Times New Roman" w:hAnsi="Times New Roman" w:cs="Times New Roman"/>
                <w:sz w:val="22"/>
              </w:rPr>
              <w:t xml:space="preserve"> tvarkymo darbai (surenkamos šiukšlės 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0222" w14:textId="77777777" w:rsidR="002E4E6C" w:rsidRPr="00606E36" w:rsidRDefault="00DB1EAB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6CF42" w14:textId="240EF7B9" w:rsidR="002E4E6C" w:rsidRPr="00606E36" w:rsidRDefault="003F3FA1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</w:t>
            </w:r>
          </w:p>
        </w:tc>
      </w:tr>
    </w:tbl>
    <w:p w14:paraId="007A812E" w14:textId="77777777" w:rsidR="002E4E6C" w:rsidRPr="00606E36" w:rsidRDefault="002E4E6C" w:rsidP="002B6C12">
      <w:pPr>
        <w:jc w:val="both"/>
        <w:rPr>
          <w:rFonts w:ascii="Times New Roman" w:hAnsi="Times New Roman"/>
          <w:b/>
          <w:bCs/>
          <w:szCs w:val="24"/>
        </w:rPr>
      </w:pPr>
    </w:p>
    <w:p w14:paraId="5ED6E08A" w14:textId="494432BA" w:rsidR="005A0028" w:rsidRPr="000D450F" w:rsidRDefault="00B55F66" w:rsidP="000D450F">
      <w:pPr>
        <w:jc w:val="both"/>
        <w:rPr>
          <w:rFonts w:ascii="Times New Roman" w:hAnsi="Times New Roman"/>
          <w:b/>
          <w:bCs/>
          <w:strike/>
          <w:color w:val="EE0000"/>
          <w:szCs w:val="24"/>
        </w:rPr>
      </w:pPr>
      <w:r>
        <w:rPr>
          <w:rFonts w:ascii="Times New Roman" w:hAnsi="Times New Roman"/>
          <w:b/>
          <w:bCs/>
          <w:szCs w:val="24"/>
        </w:rPr>
        <w:t>LUKŠIŲ SENIŪNIJOS 202</w:t>
      </w:r>
      <w:r w:rsidR="00905C6C">
        <w:rPr>
          <w:rFonts w:ascii="Times New Roman" w:hAnsi="Times New Roman"/>
          <w:b/>
          <w:bCs/>
          <w:szCs w:val="24"/>
        </w:rPr>
        <w:t>5</w:t>
      </w:r>
      <w:r w:rsidR="00975EFC" w:rsidRPr="00606E36">
        <w:rPr>
          <w:rFonts w:ascii="Times New Roman" w:hAnsi="Times New Roman"/>
          <w:b/>
          <w:bCs/>
          <w:szCs w:val="24"/>
        </w:rPr>
        <w:t xml:space="preserve"> METŲ VEIKLOS PLANO </w:t>
      </w:r>
      <w:r w:rsidR="005A0028" w:rsidRPr="000D450F">
        <w:rPr>
          <w:rFonts w:ascii="Times New Roman" w:hAnsi="Times New Roman"/>
          <w:b/>
          <w:bCs/>
          <w:szCs w:val="24"/>
        </w:rPr>
        <w:t>ĮGYVENDINIMO APŽVALGA</w:t>
      </w:r>
    </w:p>
    <w:p w14:paraId="3B661B5C" w14:textId="77777777" w:rsidR="005A0028" w:rsidRPr="00606E36" w:rsidRDefault="005A0028" w:rsidP="002B6C12">
      <w:pPr>
        <w:jc w:val="both"/>
        <w:rPr>
          <w:rFonts w:ascii="Times New Roman" w:hAnsi="Times New Roman"/>
          <w:b/>
          <w:bCs/>
          <w:szCs w:val="24"/>
        </w:rPr>
      </w:pPr>
    </w:p>
    <w:p w14:paraId="07842004" w14:textId="163E2E7A" w:rsidR="009619D4" w:rsidRPr="00A85C9E" w:rsidRDefault="007E5095" w:rsidP="006774CC">
      <w:pPr>
        <w:ind w:firstLine="720"/>
        <w:jc w:val="both"/>
        <w:rPr>
          <w:rFonts w:ascii="Times New Roman" w:hAnsi="Times New Roman"/>
          <w:szCs w:val="24"/>
        </w:rPr>
      </w:pPr>
      <w:r w:rsidRPr="00A85C9E">
        <w:rPr>
          <w:rFonts w:ascii="Times New Roman" w:hAnsi="Times New Roman"/>
          <w:szCs w:val="24"/>
        </w:rPr>
        <w:t xml:space="preserve">Įgyvendinant Lukšių </w:t>
      </w:r>
      <w:r w:rsidR="000904C5">
        <w:rPr>
          <w:rFonts w:ascii="Times New Roman" w:hAnsi="Times New Roman"/>
          <w:szCs w:val="24"/>
        </w:rPr>
        <w:t>seniūnijos 2025</w:t>
      </w:r>
      <w:r w:rsidR="009619D4" w:rsidRPr="00A85C9E">
        <w:rPr>
          <w:rFonts w:ascii="Times New Roman" w:hAnsi="Times New Roman"/>
          <w:szCs w:val="24"/>
        </w:rPr>
        <w:t xml:space="preserve"> metų veiklos planą siek</w:t>
      </w:r>
      <w:r w:rsidR="003F3FA1">
        <w:rPr>
          <w:rFonts w:ascii="Times New Roman" w:hAnsi="Times New Roman"/>
          <w:szCs w:val="24"/>
        </w:rPr>
        <w:t>ėme</w:t>
      </w:r>
      <w:r w:rsidR="009619D4" w:rsidRPr="00A85C9E">
        <w:rPr>
          <w:rFonts w:ascii="Times New Roman" w:hAnsi="Times New Roman"/>
          <w:szCs w:val="24"/>
        </w:rPr>
        <w:t xml:space="preserve"> prisidėti prie Šakių rajono</w:t>
      </w:r>
      <w:r w:rsidR="000904C5">
        <w:rPr>
          <w:rFonts w:ascii="Times New Roman" w:hAnsi="Times New Roman"/>
          <w:szCs w:val="24"/>
        </w:rPr>
        <w:t xml:space="preserve"> savivaldybės 2025</w:t>
      </w:r>
      <w:r w:rsidR="006774CC" w:rsidRPr="00A85C9E">
        <w:rPr>
          <w:rFonts w:ascii="Times New Roman" w:hAnsi="Times New Roman"/>
          <w:szCs w:val="24"/>
        </w:rPr>
        <w:t>–</w:t>
      </w:r>
      <w:r w:rsidR="00344AC6" w:rsidRPr="00A85C9E">
        <w:rPr>
          <w:rFonts w:ascii="Times New Roman" w:hAnsi="Times New Roman"/>
          <w:szCs w:val="24"/>
        </w:rPr>
        <w:t>202</w:t>
      </w:r>
      <w:r w:rsidR="000904C5">
        <w:rPr>
          <w:rFonts w:ascii="Times New Roman" w:hAnsi="Times New Roman"/>
          <w:szCs w:val="24"/>
        </w:rPr>
        <w:t>7</w:t>
      </w:r>
      <w:r w:rsidR="009619D4" w:rsidRPr="00A85C9E">
        <w:rPr>
          <w:rFonts w:ascii="Times New Roman" w:hAnsi="Times New Roman"/>
          <w:szCs w:val="24"/>
        </w:rPr>
        <w:t xml:space="preserve"> metų </w:t>
      </w:r>
      <w:r w:rsidR="00344AC6" w:rsidRPr="00A85C9E">
        <w:rPr>
          <w:rFonts w:ascii="Times New Roman" w:hAnsi="Times New Roman"/>
          <w:szCs w:val="24"/>
        </w:rPr>
        <w:t xml:space="preserve">strateginiame </w:t>
      </w:r>
      <w:r w:rsidR="009619D4" w:rsidRPr="00A85C9E">
        <w:rPr>
          <w:rFonts w:ascii="Times New Roman" w:hAnsi="Times New Roman"/>
          <w:szCs w:val="24"/>
        </w:rPr>
        <w:t>p</w:t>
      </w:r>
      <w:r w:rsidR="000904C5">
        <w:rPr>
          <w:rFonts w:ascii="Times New Roman" w:hAnsi="Times New Roman"/>
          <w:szCs w:val="24"/>
        </w:rPr>
        <w:t>lėtros plane numatytų tikslų</w:t>
      </w:r>
      <w:r w:rsidR="009619D4" w:rsidRPr="00A85C9E">
        <w:rPr>
          <w:rFonts w:ascii="Times New Roman" w:hAnsi="Times New Roman"/>
          <w:szCs w:val="24"/>
        </w:rPr>
        <w:t xml:space="preserve"> įgyvendinimo:</w:t>
      </w:r>
    </w:p>
    <w:p w14:paraId="72CCEDAD" w14:textId="75AD52F2" w:rsidR="009619D4" w:rsidRPr="00A85C9E" w:rsidRDefault="000904C5" w:rsidP="006774CC">
      <w:pPr>
        <w:pStyle w:val="Sraopastraipa"/>
        <w:numPr>
          <w:ilvl w:val="0"/>
          <w:numId w:val="20"/>
        </w:numPr>
        <w:ind w:left="0" w:firstLine="720"/>
        <w:jc w:val="both"/>
      </w:pPr>
      <w:r>
        <w:t>Skatinti ekonominę plėtrą ir užtikrinti teritorijų vystymą</w:t>
      </w:r>
      <w:r w:rsidR="004B4DB6" w:rsidRPr="00A85C9E">
        <w:t>;</w:t>
      </w:r>
    </w:p>
    <w:p w14:paraId="3AC6F6D7" w14:textId="416C2E19" w:rsidR="009619D4" w:rsidRPr="00A85C9E" w:rsidRDefault="000904C5" w:rsidP="006774CC">
      <w:pPr>
        <w:pStyle w:val="Sraopastraipa"/>
        <w:numPr>
          <w:ilvl w:val="0"/>
          <w:numId w:val="20"/>
        </w:numPr>
        <w:ind w:left="0" w:firstLine="720"/>
        <w:jc w:val="both"/>
      </w:pPr>
      <w:r>
        <w:t>Didinti švietimo ir kultūros paslaugų prieinamumą ir kokybę</w:t>
      </w:r>
      <w:r w:rsidR="004B4DB6" w:rsidRPr="00A85C9E">
        <w:t>;</w:t>
      </w:r>
    </w:p>
    <w:p w14:paraId="7DF86CA5" w14:textId="0EEC1849" w:rsidR="009619D4" w:rsidRDefault="000904C5" w:rsidP="006774CC">
      <w:pPr>
        <w:pStyle w:val="Sraopastraipa"/>
        <w:numPr>
          <w:ilvl w:val="0"/>
          <w:numId w:val="20"/>
        </w:numPr>
        <w:ind w:left="0" w:firstLine="720"/>
        <w:jc w:val="both"/>
      </w:pPr>
      <w:r>
        <w:t>Didinti socialinę gerovę;</w:t>
      </w:r>
    </w:p>
    <w:p w14:paraId="126C4FDC" w14:textId="60406C42" w:rsidR="000904C5" w:rsidRPr="00A85C9E" w:rsidRDefault="000904C5" w:rsidP="006774CC">
      <w:pPr>
        <w:pStyle w:val="Sraopastraipa"/>
        <w:numPr>
          <w:ilvl w:val="0"/>
          <w:numId w:val="20"/>
        </w:numPr>
        <w:ind w:left="0" w:firstLine="720"/>
        <w:jc w:val="both"/>
      </w:pPr>
      <w:r>
        <w:t>Stiprinti vietos savivaldą.</w:t>
      </w:r>
    </w:p>
    <w:p w14:paraId="3E6CEE47" w14:textId="77777777" w:rsidR="002B6C12" w:rsidRPr="00CA18A5" w:rsidRDefault="002B6C12" w:rsidP="00CA18A5">
      <w:pPr>
        <w:ind w:firstLine="720"/>
        <w:jc w:val="both"/>
        <w:rPr>
          <w:rFonts w:ascii="Times New Roman" w:hAnsi="Times New Roman"/>
          <w:szCs w:val="24"/>
        </w:rPr>
      </w:pPr>
    </w:p>
    <w:p w14:paraId="0C183063" w14:textId="1215D878" w:rsidR="009619D4" w:rsidRPr="00CA18A5" w:rsidRDefault="007E5095" w:rsidP="00CA18A5">
      <w:pPr>
        <w:ind w:firstLine="720"/>
        <w:jc w:val="both"/>
        <w:rPr>
          <w:rFonts w:ascii="Times New Roman" w:hAnsi="Times New Roman"/>
          <w:b/>
          <w:szCs w:val="24"/>
        </w:rPr>
      </w:pPr>
      <w:r w:rsidRPr="00CA18A5">
        <w:rPr>
          <w:rFonts w:ascii="Times New Roman" w:hAnsi="Times New Roman"/>
          <w:b/>
          <w:szCs w:val="24"/>
        </w:rPr>
        <w:lastRenderedPageBreak/>
        <w:t>Lukšių</w:t>
      </w:r>
      <w:r w:rsidR="002D7E4C" w:rsidRPr="00CA18A5">
        <w:rPr>
          <w:rFonts w:ascii="Times New Roman" w:hAnsi="Times New Roman"/>
          <w:b/>
          <w:szCs w:val="24"/>
        </w:rPr>
        <w:t xml:space="preserve"> seniūnija </w:t>
      </w:r>
      <w:r w:rsidR="000904C5" w:rsidRPr="00CA18A5">
        <w:rPr>
          <w:rFonts w:ascii="Times New Roman" w:hAnsi="Times New Roman"/>
          <w:b/>
          <w:szCs w:val="24"/>
        </w:rPr>
        <w:t xml:space="preserve">2025 m. </w:t>
      </w:r>
      <w:r w:rsidR="002D7E4C" w:rsidRPr="00CA18A5">
        <w:rPr>
          <w:rFonts w:ascii="Times New Roman" w:hAnsi="Times New Roman"/>
          <w:b/>
          <w:szCs w:val="24"/>
        </w:rPr>
        <w:t>įgyvendi</w:t>
      </w:r>
      <w:r w:rsidR="0058124D">
        <w:rPr>
          <w:rFonts w:ascii="Times New Roman" w:hAnsi="Times New Roman"/>
          <w:b/>
          <w:szCs w:val="24"/>
        </w:rPr>
        <w:t>no</w:t>
      </w:r>
      <w:r w:rsidR="002D7E4C" w:rsidRPr="00CA18A5">
        <w:rPr>
          <w:rFonts w:ascii="Times New Roman" w:hAnsi="Times New Roman"/>
          <w:b/>
          <w:szCs w:val="24"/>
        </w:rPr>
        <w:t>:</w:t>
      </w:r>
    </w:p>
    <w:p w14:paraId="430AF27D" w14:textId="23F6582F" w:rsidR="00BE6209" w:rsidRPr="00654AF0" w:rsidRDefault="0024544C" w:rsidP="00CA18A5">
      <w:pPr>
        <w:pStyle w:val="Sraopastraipa"/>
        <w:numPr>
          <w:ilvl w:val="0"/>
          <w:numId w:val="5"/>
        </w:numPr>
        <w:tabs>
          <w:tab w:val="left" w:pos="624"/>
          <w:tab w:val="left" w:pos="709"/>
        </w:tabs>
        <w:ind w:left="0" w:firstLine="720"/>
        <w:jc w:val="both"/>
        <w:rPr>
          <w:color w:val="FF0000"/>
        </w:rPr>
      </w:pPr>
      <w:r w:rsidRPr="00CA18A5">
        <w:t>Šakių rajono sa</w:t>
      </w:r>
      <w:r w:rsidR="00A85C9E" w:rsidRPr="00CA18A5">
        <w:t xml:space="preserve">vivaldybės </w:t>
      </w:r>
      <w:r w:rsidR="000904C5" w:rsidRPr="00CA18A5">
        <w:t>2025</w:t>
      </w:r>
      <w:r w:rsidR="00B544E0" w:rsidRPr="00CA18A5">
        <w:t>–</w:t>
      </w:r>
      <w:r w:rsidR="000904C5" w:rsidRPr="00CA18A5">
        <w:t xml:space="preserve">2027 metų </w:t>
      </w:r>
      <w:r w:rsidR="00AE7768" w:rsidRPr="00CA18A5">
        <w:t xml:space="preserve">strateginio </w:t>
      </w:r>
      <w:r w:rsidRPr="00CA18A5">
        <w:t xml:space="preserve">veiklos plano programos kodas </w:t>
      </w:r>
      <w:r w:rsidR="000904C5" w:rsidRPr="00CA18A5">
        <w:t>001</w:t>
      </w:r>
      <w:r w:rsidRPr="00CA18A5">
        <w:t xml:space="preserve"> „</w:t>
      </w:r>
      <w:r w:rsidR="000904C5" w:rsidRPr="00CA18A5">
        <w:t>Teritorijų vystymo ir ekonominės aplinkos gerinimo programa</w:t>
      </w:r>
      <w:r w:rsidRPr="00CA18A5">
        <w:t xml:space="preserve">“ </w:t>
      </w:r>
      <w:r w:rsidR="000904C5" w:rsidRPr="00CA18A5">
        <w:t xml:space="preserve">seniūnijos </w:t>
      </w:r>
      <w:r w:rsidRPr="00CA18A5">
        <w:t xml:space="preserve">uždavinio </w:t>
      </w:r>
      <w:r w:rsidR="000904C5" w:rsidRPr="00CA18A5">
        <w:t xml:space="preserve">„Formuoti šiuolaikinę susisiekimo infrastruktūrą“ priemonę „Kelių ir gatvių kokybės užtikrinimas“. </w:t>
      </w:r>
      <w:r w:rsidRPr="00CA18A5">
        <w:t xml:space="preserve">Įgyvendinant šią priemonę </w:t>
      </w:r>
      <w:r w:rsidR="000904C5" w:rsidRPr="00CA18A5">
        <w:t xml:space="preserve">2025 m. </w:t>
      </w:r>
      <w:r w:rsidRPr="00CA18A5">
        <w:t>bu</w:t>
      </w:r>
      <w:r w:rsidR="0058124D">
        <w:t>vo</w:t>
      </w:r>
      <w:r w:rsidRPr="00CA18A5">
        <w:t xml:space="preserve"> </w:t>
      </w:r>
      <w:r w:rsidR="00964F44" w:rsidRPr="00CA18A5">
        <w:t>lyginami</w:t>
      </w:r>
      <w:r w:rsidR="00E43A0E" w:rsidRPr="00CA18A5">
        <w:t xml:space="preserve"> </w:t>
      </w:r>
      <w:r w:rsidR="00A55639" w:rsidRPr="00CA18A5">
        <w:t>kelkraščiai, transportuojamas gruntas</w:t>
      </w:r>
      <w:r w:rsidR="003E4D84" w:rsidRPr="00CA18A5">
        <w:t xml:space="preserve">, </w:t>
      </w:r>
      <w:r w:rsidR="00A55639" w:rsidRPr="00CA18A5">
        <w:t>pakraunant ekskavatoriumi,</w:t>
      </w:r>
      <w:r w:rsidR="00267619" w:rsidRPr="00CA18A5">
        <w:t xml:space="preserve"> žvyruojami </w:t>
      </w:r>
      <w:r w:rsidR="00CA62C6" w:rsidRPr="00CA18A5">
        <w:t>seniūnijos keliai ir gatvės</w:t>
      </w:r>
      <w:r w:rsidR="00267619" w:rsidRPr="00CA18A5">
        <w:t xml:space="preserve">, </w:t>
      </w:r>
      <w:r w:rsidRPr="00CA18A5">
        <w:t xml:space="preserve">pagal poreikį </w:t>
      </w:r>
      <w:r w:rsidR="00267619" w:rsidRPr="00CA18A5">
        <w:t>valomas sniegas, tvark</w:t>
      </w:r>
      <w:r w:rsidR="00DE7842" w:rsidRPr="00CA18A5">
        <w:t>omos pakelės,</w:t>
      </w:r>
      <w:r w:rsidR="00C56D52" w:rsidRPr="00CA18A5">
        <w:t xml:space="preserve"> </w:t>
      </w:r>
      <w:r w:rsidR="00E43A0E" w:rsidRPr="00CA18A5">
        <w:t xml:space="preserve">užtaisomos kelio </w:t>
      </w:r>
      <w:proofErr w:type="spellStart"/>
      <w:r w:rsidR="00E43A0E" w:rsidRPr="00CA18A5">
        <w:t>išdaužos</w:t>
      </w:r>
      <w:proofErr w:type="spellEnd"/>
      <w:r w:rsidR="00E43A0E" w:rsidRPr="00CA18A5">
        <w:t>, užpilant naujomis medžiagomis,</w:t>
      </w:r>
      <w:r w:rsidR="00C56D52" w:rsidRPr="00CA18A5">
        <w:t xml:space="preserve"> šalinami krūmai nuo kelio griovių šlaitų mechanizuotu būdu.</w:t>
      </w:r>
      <w:r w:rsidR="00DE7842" w:rsidRPr="00CA18A5">
        <w:t xml:space="preserve"> </w:t>
      </w:r>
      <w:r w:rsidR="005D7511" w:rsidRPr="00CA18A5">
        <w:t xml:space="preserve">Seniūnijoje </w:t>
      </w:r>
      <w:r w:rsidR="0058124D">
        <w:t>buvo</w:t>
      </w:r>
      <w:r w:rsidR="006C5364" w:rsidRPr="00CA18A5">
        <w:t xml:space="preserve"> 109</w:t>
      </w:r>
      <w:r w:rsidR="00DA6D62" w:rsidRPr="00CA18A5">
        <w:t xml:space="preserve">,149 </w:t>
      </w:r>
      <w:r w:rsidR="006C5364" w:rsidRPr="00CA18A5">
        <w:t>k</w:t>
      </w:r>
      <w:r w:rsidR="003E4D84" w:rsidRPr="00CA18A5">
        <w:t>m</w:t>
      </w:r>
      <w:r w:rsidR="006C5364" w:rsidRPr="00CA18A5">
        <w:t xml:space="preserve"> prižiūrimų gatvių ir kelių</w:t>
      </w:r>
      <w:r w:rsidR="00B55F66" w:rsidRPr="00CA18A5">
        <w:t xml:space="preserve">. </w:t>
      </w:r>
      <w:r w:rsidR="005C782E" w:rsidRPr="00CA18A5">
        <w:t>202</w:t>
      </w:r>
      <w:r w:rsidR="000904C5" w:rsidRPr="00CA18A5">
        <w:t>5</w:t>
      </w:r>
      <w:r w:rsidR="00AE7768" w:rsidRPr="00CA18A5">
        <w:t xml:space="preserve"> </w:t>
      </w:r>
      <w:r w:rsidR="000378BF" w:rsidRPr="00CA18A5">
        <w:t>m.</w:t>
      </w:r>
      <w:r w:rsidR="005D7511" w:rsidRPr="00CA18A5">
        <w:t xml:space="preserve"> kelius </w:t>
      </w:r>
      <w:r w:rsidR="003E4D84" w:rsidRPr="00CA18A5">
        <w:t xml:space="preserve">greideriu </w:t>
      </w:r>
      <w:r w:rsidR="000B70F5" w:rsidRPr="00CA18A5">
        <w:t>lygin</w:t>
      </w:r>
      <w:r w:rsidR="00B9513E">
        <w:t xml:space="preserve">o </w:t>
      </w:r>
      <w:r w:rsidR="00B85C15" w:rsidRPr="00CA18A5">
        <w:t>3</w:t>
      </w:r>
      <w:r w:rsidR="005D7511" w:rsidRPr="00CA18A5">
        <w:t xml:space="preserve"> kartus</w:t>
      </w:r>
      <w:r w:rsidR="00545332" w:rsidRPr="00CA18A5">
        <w:t xml:space="preserve"> </w:t>
      </w:r>
      <w:r w:rsidR="000B70F5" w:rsidRPr="00CA18A5">
        <w:t xml:space="preserve">– </w:t>
      </w:r>
      <w:r w:rsidR="00545332" w:rsidRPr="00CA18A5">
        <w:t>pavasarį ir rudenį,  užp</w:t>
      </w:r>
      <w:r w:rsidR="00B9513E">
        <w:t xml:space="preserve">ylėme 2490 t </w:t>
      </w:r>
      <w:r w:rsidR="00545332" w:rsidRPr="00CA18A5">
        <w:t>žvyr</w:t>
      </w:r>
      <w:r w:rsidR="00B9513E">
        <w:t>o ir išl</w:t>
      </w:r>
      <w:r w:rsidR="00950F62">
        <w:t>y</w:t>
      </w:r>
      <w:r w:rsidR="00B9513E">
        <w:t>ginome</w:t>
      </w:r>
      <w:r w:rsidR="00545332" w:rsidRPr="00CA18A5">
        <w:t xml:space="preserve">, </w:t>
      </w:r>
      <w:r w:rsidR="00B9513E">
        <w:t xml:space="preserve">buvo nupirkta 2850 kg šalto asfalto ir  </w:t>
      </w:r>
      <w:r w:rsidR="002D7E4C" w:rsidRPr="00CA18A5">
        <w:t>užtais</w:t>
      </w:r>
      <w:r w:rsidR="00B9513E">
        <w:t xml:space="preserve">yti </w:t>
      </w:r>
      <w:r w:rsidR="000904C5" w:rsidRPr="00CA18A5">
        <w:t>kelių į</w:t>
      </w:r>
      <w:r w:rsidR="00545332" w:rsidRPr="00CA18A5">
        <w:t>lūžim</w:t>
      </w:r>
      <w:r w:rsidR="00B9513E">
        <w:t>ai Lukšių miestelyje,</w:t>
      </w:r>
      <w:r w:rsidR="009B244F">
        <w:t xml:space="preserve"> </w:t>
      </w:r>
      <w:proofErr w:type="spellStart"/>
      <w:r w:rsidR="009B244F">
        <w:t>Liepalotų</w:t>
      </w:r>
      <w:proofErr w:type="spellEnd"/>
      <w:r w:rsidR="009B244F">
        <w:t xml:space="preserve"> kaime ir Lepšių kaime.</w:t>
      </w:r>
      <w:r w:rsidR="005C782E" w:rsidRPr="00654AF0">
        <w:rPr>
          <w:color w:val="FF0000"/>
        </w:rPr>
        <w:t xml:space="preserve"> </w:t>
      </w:r>
    </w:p>
    <w:p w14:paraId="71A3B800" w14:textId="77777777" w:rsidR="00BE6209" w:rsidRPr="00CA18A5" w:rsidRDefault="009C6DD8" w:rsidP="00CA18A5">
      <w:pPr>
        <w:pStyle w:val="Sraopastraipa"/>
        <w:numPr>
          <w:ilvl w:val="0"/>
          <w:numId w:val="5"/>
        </w:numPr>
        <w:tabs>
          <w:tab w:val="left" w:pos="624"/>
          <w:tab w:val="left" w:pos="709"/>
        </w:tabs>
        <w:ind w:left="0" w:firstLine="720"/>
        <w:jc w:val="both"/>
      </w:pPr>
      <w:r w:rsidRPr="00CA18A5">
        <w:t>Šakių rajono sa</w:t>
      </w:r>
      <w:r w:rsidR="00163CCE" w:rsidRPr="00CA18A5">
        <w:t>vivaldybės strateginio</w:t>
      </w:r>
      <w:r w:rsidR="00C86A20" w:rsidRPr="00CA18A5">
        <w:t xml:space="preserve"> 202</w:t>
      </w:r>
      <w:r w:rsidR="00DA6D62" w:rsidRPr="00CA18A5">
        <w:t>5</w:t>
      </w:r>
      <w:r w:rsidR="008A269A" w:rsidRPr="00CA18A5">
        <w:t>–</w:t>
      </w:r>
      <w:r w:rsidRPr="00CA18A5">
        <w:t>202</w:t>
      </w:r>
      <w:r w:rsidR="00DA6D62" w:rsidRPr="00CA18A5">
        <w:t>7</w:t>
      </w:r>
      <w:r w:rsidRPr="00CA18A5">
        <w:t xml:space="preserve"> metų veiklos plano programos kodas </w:t>
      </w:r>
      <w:r w:rsidR="00DA6D62" w:rsidRPr="00CA18A5">
        <w:t>001 ,,Teritorijų vystymo ir ekonominės aplinkos gerinimo programa“ seniūnijos uždavinio „Užtikrinti savivaldybės teritorijų vystymosi kryptingumą, jų prieinamumą ir atitiktį gyventojų poreikiams“ ir uždavinio priemonę „Aplinkotvarkos ir atliekų tvarkymo sistemos gerinimas“.</w:t>
      </w:r>
    </w:p>
    <w:p w14:paraId="23BAD89E" w14:textId="26BD3E00" w:rsidR="00D90026" w:rsidRPr="00132036" w:rsidRDefault="009C6DD8" w:rsidP="00CA18A5">
      <w:pPr>
        <w:pStyle w:val="Sraopastraipa"/>
        <w:numPr>
          <w:ilvl w:val="0"/>
          <w:numId w:val="5"/>
        </w:numPr>
        <w:tabs>
          <w:tab w:val="left" w:pos="624"/>
          <w:tab w:val="left" w:pos="709"/>
        </w:tabs>
        <w:ind w:left="0" w:firstLine="720"/>
        <w:jc w:val="both"/>
      </w:pPr>
      <w:r w:rsidRPr="00CA18A5">
        <w:t xml:space="preserve">Įgyvendinant </w:t>
      </w:r>
      <w:r w:rsidR="00E5669C" w:rsidRPr="00CA18A5">
        <w:t>2025 m. šias priemones</w:t>
      </w:r>
      <w:r w:rsidRPr="00CA18A5">
        <w:t>, seniūnijo</w:t>
      </w:r>
      <w:r w:rsidR="003E4D84" w:rsidRPr="00CA18A5">
        <w:t>je</w:t>
      </w:r>
      <w:r w:rsidRPr="00CA18A5">
        <w:t xml:space="preserve"> bu</w:t>
      </w:r>
      <w:r w:rsidR="009B244F">
        <w:t>vo</w:t>
      </w:r>
      <w:r w:rsidRPr="00CA18A5">
        <w:t xml:space="preserve"> atliekami aplinkos tvarkymo darbai,</w:t>
      </w:r>
      <w:r w:rsidR="009B244F">
        <w:t xml:space="preserve"> buvo iš naujo padaryta Draugystės gatvės šaligatvio dalis</w:t>
      </w:r>
      <w:r w:rsidRPr="00CA18A5">
        <w:t xml:space="preserve">, </w:t>
      </w:r>
      <w:r w:rsidR="009B244F">
        <w:t>Sodo gatvėje įrengtas naujas dviračių</w:t>
      </w:r>
      <w:r w:rsidR="00950F62">
        <w:t xml:space="preserve"> </w:t>
      </w:r>
      <w:r w:rsidR="009B244F">
        <w:t xml:space="preserve">-pėsčiųjų takas. Darbus atliko rangovai. Seniūnijos darbuotojai šioje gatvėje pašalino medžius bei nuardė buvusių trinkelių dangą. </w:t>
      </w:r>
      <w:r w:rsidR="009B244F" w:rsidRPr="009B244F">
        <w:t xml:space="preserve">Seniūnijos teritorijoje buvo nuolat </w:t>
      </w:r>
      <w:r w:rsidRPr="009B244F">
        <w:t>tvarkomi parkai ir skverai, pjaunama veja, sodinamos gėlės, prižiūrimi gėlynai, renkamos šiukšlės, puoselėjamas kraštovaizdis. Aplinkos priežiūrai ir tvar</w:t>
      </w:r>
      <w:r w:rsidR="00E5669C" w:rsidRPr="009B244F">
        <w:t xml:space="preserve">kymui seniūnijoje </w:t>
      </w:r>
      <w:r w:rsidR="009B244F" w:rsidRPr="009B244F">
        <w:t xml:space="preserve">buvo </w:t>
      </w:r>
      <w:r w:rsidR="00E5669C" w:rsidRPr="009B244F">
        <w:t>pasitelk</w:t>
      </w:r>
      <w:r w:rsidR="009B244F" w:rsidRPr="009B244F">
        <w:t>ti</w:t>
      </w:r>
      <w:r w:rsidR="00E5669C" w:rsidRPr="009B244F">
        <w:t xml:space="preserve"> </w:t>
      </w:r>
      <w:r w:rsidR="00E5669C" w:rsidRPr="00CA18A5">
        <w:t>8</w:t>
      </w:r>
      <w:r w:rsidRPr="00CA18A5">
        <w:t xml:space="preserve"> nuolatiniai darbuotojai</w:t>
      </w:r>
      <w:r w:rsidR="00444DFE" w:rsidRPr="00CA18A5">
        <w:t>. Prižiūr</w:t>
      </w:r>
      <w:r w:rsidR="009B244F">
        <w:t>ima</w:t>
      </w:r>
      <w:r w:rsidR="00444DFE" w:rsidRPr="00CA18A5">
        <w:t xml:space="preserve"> teritorija siek</w:t>
      </w:r>
      <w:r w:rsidR="009B244F">
        <w:t>ė</w:t>
      </w:r>
      <w:r w:rsidR="00444DFE" w:rsidRPr="00CA18A5">
        <w:t xml:space="preserve"> </w:t>
      </w:r>
      <w:r w:rsidR="00E5669C" w:rsidRPr="00CA18A5">
        <w:t>daugiai nei 70</w:t>
      </w:r>
      <w:r w:rsidRPr="00CA18A5">
        <w:t xml:space="preserve"> hektarų.</w:t>
      </w:r>
      <w:r w:rsidR="003E4D84" w:rsidRPr="00CA18A5">
        <w:t xml:space="preserve"> </w:t>
      </w:r>
      <w:r w:rsidRPr="00CA18A5">
        <w:t>Seniūnijoje bu</w:t>
      </w:r>
      <w:r w:rsidR="009B244F">
        <w:t>vo</w:t>
      </w:r>
      <w:r w:rsidRPr="00CA18A5">
        <w:t xml:space="preserve"> apšvie</w:t>
      </w:r>
      <w:r w:rsidR="009B244F">
        <w:t>stos</w:t>
      </w:r>
      <w:r w:rsidRPr="00CA18A5">
        <w:t xml:space="preserve"> 27 gatvės</w:t>
      </w:r>
      <w:r w:rsidR="00E5669C" w:rsidRPr="00CA18A5">
        <w:rPr>
          <w:color w:val="1F4E79" w:themeColor="accent1" w:themeShade="80"/>
        </w:rPr>
        <w:t xml:space="preserve">, </w:t>
      </w:r>
      <w:r w:rsidR="00E5669C" w:rsidRPr="00CA18A5">
        <w:t xml:space="preserve">prižiūrimi </w:t>
      </w:r>
      <w:r w:rsidR="009B244F">
        <w:t>700</w:t>
      </w:r>
      <w:r w:rsidR="00E5669C" w:rsidRPr="00CA18A5">
        <w:t xml:space="preserve"> šviestuv</w:t>
      </w:r>
      <w:r w:rsidR="009B244F">
        <w:t>ų</w:t>
      </w:r>
      <w:r w:rsidR="00E5669C" w:rsidRPr="00CA18A5">
        <w:t>, 3,19 ha veikiančių ir neveikiančių kapinių.</w:t>
      </w:r>
      <w:r w:rsidRPr="00CA18A5">
        <w:t xml:space="preserve"> </w:t>
      </w:r>
      <w:r w:rsidR="008A494D" w:rsidRPr="00CA18A5">
        <w:t>Į</w:t>
      </w:r>
      <w:r w:rsidR="00C86A20" w:rsidRPr="00CA18A5">
        <w:t>sig</w:t>
      </w:r>
      <w:r w:rsidR="009B244F">
        <w:t>ijome</w:t>
      </w:r>
      <w:r w:rsidR="00C86A20" w:rsidRPr="00CA18A5">
        <w:t xml:space="preserve"> daugiamečių augalų – medžių ir žydinčių krūmų, kuriuos pasodi</w:t>
      </w:r>
      <w:r w:rsidR="009B244F">
        <w:t>nome prie Lukšių kultūros namų, esančioje teritorijoje,</w:t>
      </w:r>
      <w:r w:rsidR="00C86A20" w:rsidRPr="00CA18A5">
        <w:t xml:space="preserve"> Lukšių miestelio</w:t>
      </w:r>
      <w:r w:rsidR="009B244F">
        <w:t xml:space="preserve"> ,,</w:t>
      </w:r>
      <w:proofErr w:type="spellStart"/>
      <w:r w:rsidR="009B244F">
        <w:t>Siesarties</w:t>
      </w:r>
      <w:proofErr w:type="spellEnd"/>
      <w:r w:rsidR="009B244F">
        <w:t xml:space="preserve"> vingio“ parko </w:t>
      </w:r>
      <w:r w:rsidR="00E5669C" w:rsidRPr="00CA18A5">
        <w:t>teritorijo</w:t>
      </w:r>
      <w:r w:rsidR="009B244F">
        <w:t>je ir prie Lukšių seniūnijos pastato.</w:t>
      </w:r>
      <w:r w:rsidR="00E5669C" w:rsidRPr="00CA18A5">
        <w:t xml:space="preserve"> </w:t>
      </w:r>
      <w:r w:rsidR="00D90026">
        <w:t>Buvo n</w:t>
      </w:r>
      <w:r w:rsidR="008A494D" w:rsidRPr="00132036">
        <w:t xml:space="preserve">uolat vykdomi </w:t>
      </w:r>
      <w:proofErr w:type="spellStart"/>
      <w:r w:rsidR="00162100" w:rsidRPr="00132036">
        <w:t>Zyplių</w:t>
      </w:r>
      <w:proofErr w:type="spellEnd"/>
      <w:r w:rsidR="00162100" w:rsidRPr="00132036">
        <w:t xml:space="preserve"> dvaro parko</w:t>
      </w:r>
      <w:r w:rsidR="00E5669C" w:rsidRPr="00132036">
        <w:t>, kiemo</w:t>
      </w:r>
      <w:r w:rsidR="00162100" w:rsidRPr="00132036">
        <w:t xml:space="preserve"> ir pastat</w:t>
      </w:r>
      <w:r w:rsidR="00E5669C" w:rsidRPr="00132036">
        <w:t>ų priežiūros bei</w:t>
      </w:r>
      <w:r w:rsidR="00A37715" w:rsidRPr="00132036">
        <w:t xml:space="preserve"> tvarkymo darbai</w:t>
      </w:r>
      <w:r w:rsidR="00D90026" w:rsidRPr="00132036">
        <w:t xml:space="preserve">. Glaudžiai bendradarbiaudami su Lukšių bendruomenės centru, daug prisidėjome prie Lukšių Šv. Juozapo parapijos pertvarkomo Lukšių bažnyčios tako ir šventoriaus. </w:t>
      </w:r>
      <w:proofErr w:type="spellStart"/>
      <w:r w:rsidR="00D90026" w:rsidRPr="00132036">
        <w:t>Zyplių</w:t>
      </w:r>
      <w:proofErr w:type="spellEnd"/>
      <w:r w:rsidR="00D90026" w:rsidRPr="00132036">
        <w:t xml:space="preserve"> dvaro ansamblio kieme nugriovėme pavojingą medinę lauko estradą. Lukšių kapinėse pastatėme 5 kalvio, tautodailininkų plenero metu, pagamintus laistytuvų stovus. </w:t>
      </w:r>
    </w:p>
    <w:p w14:paraId="3211B990" w14:textId="450050C7" w:rsidR="00BE6209" w:rsidRPr="00D90026" w:rsidRDefault="009C6DD8" w:rsidP="00CA18A5">
      <w:pPr>
        <w:pStyle w:val="Sraopastraipa"/>
        <w:numPr>
          <w:ilvl w:val="0"/>
          <w:numId w:val="5"/>
        </w:numPr>
        <w:tabs>
          <w:tab w:val="left" w:pos="624"/>
          <w:tab w:val="left" w:pos="709"/>
        </w:tabs>
        <w:ind w:left="0" w:firstLine="720"/>
        <w:jc w:val="both"/>
      </w:pPr>
      <w:r w:rsidRPr="00D90026">
        <w:t>Miestelio parkeliuo</w:t>
      </w:r>
      <w:r w:rsidR="00EF6B83" w:rsidRPr="00D90026">
        <w:t>se bei kitose viešose erdvėse bu</w:t>
      </w:r>
      <w:r w:rsidR="00D90026" w:rsidRPr="00D90026">
        <w:t>vo</w:t>
      </w:r>
      <w:r w:rsidR="00EF6B83" w:rsidRPr="00D90026">
        <w:t xml:space="preserve"> sodinamos gėlės ir prižiūrimi gėlynai</w:t>
      </w:r>
      <w:r w:rsidR="006A6940" w:rsidRPr="00D90026">
        <w:t xml:space="preserve">. </w:t>
      </w:r>
      <w:proofErr w:type="spellStart"/>
      <w:r w:rsidR="009564BE" w:rsidRPr="00D90026">
        <w:t>Zyplių</w:t>
      </w:r>
      <w:proofErr w:type="spellEnd"/>
      <w:r w:rsidR="009564BE" w:rsidRPr="00D90026">
        <w:t xml:space="preserve"> dvaro arklidėse, kartu su Šakių kultūros centro Lukšių padaliniu, pakei</w:t>
      </w:r>
      <w:r w:rsidR="00D90026" w:rsidRPr="00D90026">
        <w:t>tėme</w:t>
      </w:r>
      <w:r w:rsidR="009564BE" w:rsidRPr="00D90026">
        <w:t xml:space="preserve"> 54 kv. m grindų</w:t>
      </w:r>
      <w:r w:rsidR="00D90026" w:rsidRPr="00D90026">
        <w:t xml:space="preserve"> ir padėjome įrengti Lekėčių miško muziejaus ekspozicijos patalpas, </w:t>
      </w:r>
      <w:proofErr w:type="spellStart"/>
      <w:r w:rsidR="00D90026" w:rsidRPr="00D90026">
        <w:t>Zyplių</w:t>
      </w:r>
      <w:proofErr w:type="spellEnd"/>
      <w:r w:rsidR="00D90026" w:rsidRPr="00D90026">
        <w:t xml:space="preserve"> dvaro arklidėse. Bendradarbiaudami su</w:t>
      </w:r>
      <w:r w:rsidR="009564BE" w:rsidRPr="00D90026">
        <w:t xml:space="preserve"> Lukšių bendruomenės centru  atnauji</w:t>
      </w:r>
      <w:r w:rsidR="00D90026" w:rsidRPr="00D90026">
        <w:t>nome</w:t>
      </w:r>
      <w:r w:rsidR="009564BE" w:rsidRPr="00D90026">
        <w:t xml:space="preserve"> ,,Atminties“ koplytėlės stogą, išlaik</w:t>
      </w:r>
      <w:r w:rsidR="00D90026" w:rsidRPr="00D90026">
        <w:t>ydami</w:t>
      </w:r>
      <w:r w:rsidR="009564BE" w:rsidRPr="00D90026">
        <w:t xml:space="preserve"> pirminį pavidalą,</w:t>
      </w:r>
      <w:r w:rsidR="00936D64" w:rsidRPr="00D90026">
        <w:t xml:space="preserve"> plan</w:t>
      </w:r>
      <w:r w:rsidR="00D90026" w:rsidRPr="00D90026">
        <w:t>o</w:t>
      </w:r>
      <w:r w:rsidR="00936D64" w:rsidRPr="00D90026">
        <w:t xml:space="preserve"> remontuoti Lukšių kapinių vartus</w:t>
      </w:r>
      <w:r w:rsidR="00D90026" w:rsidRPr="00D90026">
        <w:t xml:space="preserve"> neįvykdėme, nes nepavyko surasti meistro galinčio padaryti šį darbą. Nes</w:t>
      </w:r>
      <w:r w:rsidR="00936D64" w:rsidRPr="00D90026">
        <w:t>udė</w:t>
      </w:r>
      <w:r w:rsidR="00D90026" w:rsidRPr="00D90026">
        <w:t>jome</w:t>
      </w:r>
      <w:r w:rsidR="00936D64" w:rsidRPr="00D90026">
        <w:t xml:space="preserve"> </w:t>
      </w:r>
      <w:proofErr w:type="spellStart"/>
      <w:r w:rsidR="00936D64" w:rsidRPr="00D90026">
        <w:t>borteli</w:t>
      </w:r>
      <w:r w:rsidR="00D90026" w:rsidRPr="00D90026">
        <w:t>ų</w:t>
      </w:r>
      <w:proofErr w:type="spellEnd"/>
      <w:r w:rsidR="00936D64" w:rsidRPr="00D90026">
        <w:t>, įrėmin</w:t>
      </w:r>
      <w:r w:rsidR="00D90026" w:rsidRPr="00D90026">
        <w:t>ančių</w:t>
      </w:r>
      <w:r w:rsidR="00936D64" w:rsidRPr="00D90026">
        <w:t xml:space="preserve"> ,,</w:t>
      </w:r>
      <w:proofErr w:type="spellStart"/>
      <w:r w:rsidR="00936D64" w:rsidRPr="00D90026">
        <w:t>Siesarties</w:t>
      </w:r>
      <w:proofErr w:type="spellEnd"/>
      <w:r w:rsidR="00936D64" w:rsidRPr="00D90026">
        <w:t xml:space="preserve"> vingio“ parko takus ir gėlynus, </w:t>
      </w:r>
      <w:r w:rsidR="00D90026" w:rsidRPr="00D90026">
        <w:t>ne</w:t>
      </w:r>
      <w:r w:rsidR="00936D64" w:rsidRPr="00D90026">
        <w:t>perdaž</w:t>
      </w:r>
      <w:r w:rsidR="00D90026" w:rsidRPr="00D90026">
        <w:t>ėme</w:t>
      </w:r>
      <w:r w:rsidR="00936D64" w:rsidRPr="00D90026">
        <w:t xml:space="preserve"> Lukšių kultūros namų pastato fasadinių laiptų</w:t>
      </w:r>
      <w:r w:rsidR="00D90026" w:rsidRPr="00D90026">
        <w:t>, nes fiziškai nespėjome atlikti šių darbų, dėl nepalankių oro sąlygų vasaros metu.</w:t>
      </w:r>
      <w:r w:rsidR="00936D64" w:rsidRPr="00D90026">
        <w:t xml:space="preserve"> </w:t>
      </w:r>
      <w:r w:rsidR="00D90026" w:rsidRPr="00D90026">
        <w:t xml:space="preserve">Lukšių miestelio centre atnaujinome kompoziciją ,,Vartai į antrąjį tūkstantmetį“, atnaujinime Lukšių miestelio herbo kompoziciją, atnaujinome buvusių fontanų atitvarus. </w:t>
      </w:r>
      <w:r w:rsidR="00950F62">
        <w:t>Dalinai a</w:t>
      </w:r>
      <w:r w:rsidR="00936D64" w:rsidRPr="00D90026">
        <w:t>tlaisvin</w:t>
      </w:r>
      <w:r w:rsidR="00D90026" w:rsidRPr="00D90026">
        <w:t>ome</w:t>
      </w:r>
      <w:r w:rsidR="00936D64" w:rsidRPr="00D90026">
        <w:t xml:space="preserve"> </w:t>
      </w:r>
      <w:proofErr w:type="spellStart"/>
      <w:r w:rsidR="00936D64" w:rsidRPr="00D90026">
        <w:t>Zyplių</w:t>
      </w:r>
      <w:proofErr w:type="spellEnd"/>
      <w:r w:rsidR="00936D64" w:rsidRPr="00D90026">
        <w:t xml:space="preserve"> dvaro ansamblio karvidės pastato patalpas, perkeliant seniūnijos dirbtuves į kitą kieme, esantį ūkinį pastatą</w:t>
      </w:r>
      <w:r w:rsidR="00D90026" w:rsidRPr="00D90026">
        <w:t xml:space="preserve">. Įrengėme </w:t>
      </w:r>
      <w:proofErr w:type="spellStart"/>
      <w:r w:rsidR="00D90026" w:rsidRPr="00D90026">
        <w:t>Zyplių</w:t>
      </w:r>
      <w:proofErr w:type="spellEnd"/>
      <w:r w:rsidR="00D90026" w:rsidRPr="00D90026">
        <w:t xml:space="preserve"> dvaro ansamblio naujo kalvės stogo lietaus vandens nutekėjimo sistemą, užkalėme </w:t>
      </w:r>
      <w:proofErr w:type="spellStart"/>
      <w:r w:rsidR="00D90026" w:rsidRPr="00D90026">
        <w:t>vėjalentes</w:t>
      </w:r>
      <w:proofErr w:type="spellEnd"/>
      <w:r w:rsidR="00D90026" w:rsidRPr="00D90026">
        <w:t xml:space="preserve">, pakalėme naują dažytą skardą, įvedėme naują elektros įvadą, išbetonavome grindis, sumontavome naują dūmtraukį, įrengėme patalpą elektrikui. Suremontavome </w:t>
      </w:r>
      <w:proofErr w:type="spellStart"/>
      <w:r w:rsidR="00D90026" w:rsidRPr="00D90026">
        <w:t>Zyplių</w:t>
      </w:r>
      <w:proofErr w:type="spellEnd"/>
      <w:r w:rsidR="00D90026" w:rsidRPr="00D90026">
        <w:t xml:space="preserve"> dvaro ansamblio pagrindinius vartus. Seniūnijos dirbtuvių kieme, esančiame prie </w:t>
      </w:r>
      <w:proofErr w:type="spellStart"/>
      <w:r w:rsidR="00D90026" w:rsidRPr="00D90026">
        <w:t>Zyplių</w:t>
      </w:r>
      <w:proofErr w:type="spellEnd"/>
      <w:r w:rsidR="00D90026" w:rsidRPr="00D90026">
        <w:t xml:space="preserve"> dvaro karvidės, perkėlėme naujai pagamintą tvorą su vartais. U</w:t>
      </w:r>
      <w:r w:rsidR="00936D64" w:rsidRPr="00D90026">
        <w:t>ždeng</w:t>
      </w:r>
      <w:r w:rsidR="00D90026" w:rsidRPr="00D90026">
        <w:t xml:space="preserve">ėme naują </w:t>
      </w:r>
      <w:proofErr w:type="spellStart"/>
      <w:r w:rsidR="00D90026" w:rsidRPr="00D90026">
        <w:t>Zyplių</w:t>
      </w:r>
      <w:proofErr w:type="spellEnd"/>
      <w:r w:rsidR="00D90026" w:rsidRPr="00D90026">
        <w:t xml:space="preserve"> dvaro ansamblio šunidės skardinį stogą, apsaugantį paveldo objektą nuo sunykimo.</w:t>
      </w:r>
    </w:p>
    <w:p w14:paraId="0B15E71C" w14:textId="42470E93" w:rsidR="006A6940" w:rsidRPr="00D90026" w:rsidRDefault="005F7DEC" w:rsidP="00CA18A5">
      <w:pPr>
        <w:pStyle w:val="Sraopastraipa"/>
        <w:numPr>
          <w:ilvl w:val="0"/>
          <w:numId w:val="5"/>
        </w:numPr>
        <w:tabs>
          <w:tab w:val="left" w:pos="624"/>
          <w:tab w:val="left" w:pos="709"/>
        </w:tabs>
        <w:ind w:left="0" w:firstLine="720"/>
        <w:jc w:val="both"/>
      </w:pPr>
      <w:r w:rsidRPr="00D90026">
        <w:t>S</w:t>
      </w:r>
      <w:r w:rsidR="009C6DD8" w:rsidRPr="00D90026">
        <w:t>urink</w:t>
      </w:r>
      <w:r w:rsidR="00D90026" w:rsidRPr="00D90026">
        <w:t>ome</w:t>
      </w:r>
      <w:r w:rsidRPr="00D90026">
        <w:t xml:space="preserve"> kapinių šiukšles pagal galimybes </w:t>
      </w:r>
      <w:r w:rsidR="009C6DD8" w:rsidRPr="00D90026">
        <w:t>rūši</w:t>
      </w:r>
      <w:r w:rsidR="00D90026" w:rsidRPr="00D90026">
        <w:t>avome</w:t>
      </w:r>
      <w:r w:rsidR="009C6DD8" w:rsidRPr="00D90026">
        <w:t>, žaliąsias atliekas kompost</w:t>
      </w:r>
      <w:r w:rsidR="00D90026" w:rsidRPr="00D90026">
        <w:t>avome</w:t>
      </w:r>
      <w:r w:rsidR="009C6DD8" w:rsidRPr="00D90026">
        <w:t xml:space="preserve"> seniūnijoje esančioje aikštelėje. Stiklo ir plastiko atliekos iš kapinių bu</w:t>
      </w:r>
      <w:r w:rsidR="00D90026" w:rsidRPr="00D90026">
        <w:t>vo</w:t>
      </w:r>
      <w:r w:rsidR="009C6DD8" w:rsidRPr="00D90026">
        <w:t xml:space="preserve"> išvežamos pagal grafiką.</w:t>
      </w:r>
      <w:r w:rsidR="006A6940" w:rsidRPr="00D90026">
        <w:t xml:space="preserve"> Per metus surinkti apie </w:t>
      </w:r>
      <w:r w:rsidR="00D90026" w:rsidRPr="00D90026">
        <w:t>69</w:t>
      </w:r>
      <w:r w:rsidR="006A6940" w:rsidRPr="00D90026">
        <w:t xml:space="preserve"> tona</w:t>
      </w:r>
      <w:r w:rsidR="00D90026" w:rsidRPr="00D90026">
        <w:t>s nerūšiuojamų atliekų.</w:t>
      </w:r>
    </w:p>
    <w:p w14:paraId="4FAC4FD4" w14:textId="78BF1C90" w:rsidR="00BE6209" w:rsidRPr="00C511D0" w:rsidRDefault="00EF6B83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D90026">
        <w:t xml:space="preserve">Šakių rajono savivaldybės strateginio </w:t>
      </w:r>
      <w:r w:rsidR="00750318" w:rsidRPr="00D90026">
        <w:t>202</w:t>
      </w:r>
      <w:r w:rsidR="006A6940" w:rsidRPr="00D90026">
        <w:t>5</w:t>
      </w:r>
      <w:r w:rsidR="008A269A" w:rsidRPr="00D90026">
        <w:t>–</w:t>
      </w:r>
      <w:r w:rsidR="004138E9" w:rsidRPr="00D90026">
        <w:t>202</w:t>
      </w:r>
      <w:r w:rsidR="006A6940" w:rsidRPr="00D90026">
        <w:t>7</w:t>
      </w:r>
      <w:r w:rsidRPr="00D90026">
        <w:t xml:space="preserve"> metų veiklos plano programos </w:t>
      </w:r>
      <w:r w:rsidR="006A6940" w:rsidRPr="00D90026">
        <w:t xml:space="preserve">Kodas 003 „Sveikatos stiprinimo ir socialinės integracijos didinimo programa“ </w:t>
      </w:r>
      <w:r w:rsidR="004A4D8E" w:rsidRPr="00D90026">
        <w:t xml:space="preserve">uždavinio „Mažinti socialinės </w:t>
      </w:r>
      <w:r w:rsidR="004A4D8E" w:rsidRPr="00D90026">
        <w:lastRenderedPageBreak/>
        <w:t>dezintegracijos ir skurdo prielaidas“ ir priemonę „Užtikrinti finansinės pagalbos teikimą Lukšių seniūnijos gyventojams (išmokos mokėjimams ir kt.)“</w:t>
      </w:r>
      <w:r w:rsidR="000F7505" w:rsidRPr="00D90026">
        <w:t>.</w:t>
      </w:r>
      <w:r w:rsidR="004A4D8E" w:rsidRPr="00D90026">
        <w:t xml:space="preserve"> Įgyvendindama šią priemonę seniūnija siek</w:t>
      </w:r>
      <w:r w:rsidR="00D90026" w:rsidRPr="00D90026">
        <w:t>ė</w:t>
      </w:r>
      <w:r w:rsidR="004A4D8E" w:rsidRPr="00D90026">
        <w:t>, kad darbuotojai tobulintų savo žinias, jas taikytų darbe, dirbant su socialiai remtinais, socialinę atskirtį, socialinių problemų turinčiais bei gaunančius priklausančias išmokas žmonėmis</w:t>
      </w:r>
      <w:r w:rsidR="00D90026" w:rsidRPr="00D90026">
        <w:t>,</w:t>
      </w:r>
      <w:r w:rsidR="004A4D8E" w:rsidRPr="00D90026">
        <w:t xml:space="preserve"> lank</w:t>
      </w:r>
      <w:r w:rsidR="00D90026" w:rsidRPr="00D90026">
        <w:t>ė</w:t>
      </w:r>
      <w:r w:rsidR="004A4D8E" w:rsidRPr="00D90026">
        <w:t xml:space="preserve"> vienišus senelius ir kitus socialiai remtinus žmones, kuriems reikalinga materialinė ar moralinė parama. Lukšių seniūnijoje </w:t>
      </w:r>
      <w:r w:rsidR="00D90026" w:rsidRPr="00D90026">
        <w:t>buvo</w:t>
      </w:r>
      <w:r w:rsidR="004A4D8E" w:rsidRPr="00D90026">
        <w:t xml:space="preserve"> apie </w:t>
      </w:r>
      <w:r w:rsidR="00C511D0">
        <w:t>41</w:t>
      </w:r>
      <w:r w:rsidR="004A4D8E" w:rsidRPr="00D90026">
        <w:t xml:space="preserve"> socialiai remtin</w:t>
      </w:r>
      <w:r w:rsidR="00D90026" w:rsidRPr="00D90026">
        <w:t>a</w:t>
      </w:r>
      <w:r w:rsidR="004A4D8E" w:rsidRPr="00D90026">
        <w:t xml:space="preserve"> šeim</w:t>
      </w:r>
      <w:r w:rsidR="00D90026" w:rsidRPr="00D90026">
        <w:t>a</w:t>
      </w:r>
      <w:r w:rsidR="004A4D8E" w:rsidRPr="00D90026">
        <w:t xml:space="preserve">, joms </w:t>
      </w:r>
      <w:r w:rsidR="00D90026" w:rsidRPr="00D90026">
        <w:t>buvo</w:t>
      </w:r>
      <w:r w:rsidR="004A4D8E" w:rsidRPr="00D90026">
        <w:t xml:space="preserve"> mokam</w:t>
      </w:r>
      <w:r w:rsidR="00D90026" w:rsidRPr="00D90026">
        <w:t>os</w:t>
      </w:r>
      <w:r w:rsidR="004A4D8E" w:rsidRPr="00D90026">
        <w:t xml:space="preserve"> socialinė</w:t>
      </w:r>
      <w:r w:rsidR="00D90026" w:rsidRPr="00D90026">
        <w:t>s</w:t>
      </w:r>
      <w:r w:rsidR="004A4D8E" w:rsidRPr="00D90026">
        <w:t xml:space="preserve"> pašalp</w:t>
      </w:r>
      <w:r w:rsidR="00D90026" w:rsidRPr="00D90026">
        <w:t>os</w:t>
      </w:r>
      <w:r w:rsidR="004A4D8E" w:rsidRPr="00D90026">
        <w:t xml:space="preserve">, </w:t>
      </w:r>
      <w:r w:rsidR="00D90026" w:rsidRPr="00D90026">
        <w:t>9</w:t>
      </w:r>
      <w:r w:rsidR="004A4D8E" w:rsidRPr="00D90026">
        <w:t xml:space="preserve"> </w:t>
      </w:r>
      <w:r w:rsidR="00E927D9" w:rsidRPr="00D90026">
        <w:t>šeimoms</w:t>
      </w:r>
      <w:r w:rsidR="004A4D8E" w:rsidRPr="00D90026">
        <w:t xml:space="preserve"> </w:t>
      </w:r>
      <w:r w:rsidR="00D90026" w:rsidRPr="00D90026">
        <w:t>buvo</w:t>
      </w:r>
      <w:r w:rsidR="004A4D8E" w:rsidRPr="00D90026">
        <w:t xml:space="preserve"> suteikt</w:t>
      </w:r>
      <w:r w:rsidR="00D90026" w:rsidRPr="00D90026">
        <w:t>a</w:t>
      </w:r>
      <w:r w:rsidR="004A4D8E" w:rsidRPr="00D90026">
        <w:t xml:space="preserve"> vienkartin</w:t>
      </w:r>
      <w:r w:rsidR="00D90026" w:rsidRPr="00D90026">
        <w:t>ė</w:t>
      </w:r>
      <w:r w:rsidR="004A4D8E" w:rsidRPr="00D90026">
        <w:t xml:space="preserve"> pinigin</w:t>
      </w:r>
      <w:r w:rsidR="00D90026" w:rsidRPr="00D90026">
        <w:t>ė</w:t>
      </w:r>
      <w:r w:rsidR="004A4D8E" w:rsidRPr="00D90026">
        <w:t xml:space="preserve"> param</w:t>
      </w:r>
      <w:r w:rsidR="00D90026" w:rsidRPr="00D90026">
        <w:t>a,</w:t>
      </w:r>
      <w:r w:rsidR="004A4D8E" w:rsidRPr="00D90026">
        <w:t xml:space="preserve"> dėl sunkios materialinės padėties, pagal atsiradusį poreikį, dėl ligos ar kitos nelaimės. Taip pat seniūnijoje bu</w:t>
      </w:r>
      <w:r w:rsidR="00D90026" w:rsidRPr="00D90026">
        <w:t>vo</w:t>
      </w:r>
      <w:r w:rsidR="004A4D8E" w:rsidRPr="00D90026">
        <w:t xml:space="preserve"> priimami žmonės, kurie nor</w:t>
      </w:r>
      <w:r w:rsidR="00D90026" w:rsidRPr="00D90026">
        <w:t>ėjo</w:t>
      </w:r>
      <w:r w:rsidR="004A4D8E" w:rsidRPr="00D90026">
        <w:t xml:space="preserve"> pateikti prašymus</w:t>
      </w:r>
      <w:r w:rsidR="00E927D9" w:rsidRPr="00D90026">
        <w:t>,</w:t>
      </w:r>
      <w:r w:rsidR="004A4D8E" w:rsidRPr="00D90026">
        <w:t xml:space="preserve"> dėl socialinės finansinės, materialinės paramos, kompensacinės technikos įsigijimo, kuriems </w:t>
      </w:r>
      <w:r w:rsidR="00D90026" w:rsidRPr="00D90026">
        <w:t xml:space="preserve">buvo </w:t>
      </w:r>
      <w:r w:rsidR="004A4D8E" w:rsidRPr="00D90026">
        <w:t>reikalingos konsultacijos</w:t>
      </w:r>
      <w:r w:rsidR="00D90026" w:rsidRPr="00D90026">
        <w:t>,</w:t>
      </w:r>
      <w:r w:rsidR="004A4D8E" w:rsidRPr="00D90026">
        <w:t xml:space="preserve"> dėl ligonių slaugos ar priežiūros</w:t>
      </w:r>
      <w:r w:rsidR="00D90026" w:rsidRPr="00D90026">
        <w:t>,</w:t>
      </w:r>
      <w:r w:rsidR="004A4D8E" w:rsidRPr="00D90026">
        <w:t xml:space="preserve"> bei kitais socialiniais klausimais.</w:t>
      </w:r>
      <w:r w:rsidR="00C511D0">
        <w:t xml:space="preserve"> 2025 m. ,,PARAMOS“ programoje buvo priimti 587 prašymai iš gyventojų socialinių išmokų gavimui</w:t>
      </w:r>
      <w:r w:rsidR="00132036">
        <w:t>, buvo priimtas 41 prašymas iš gyventojų, dėl socialinių paslaugų gavimo ir nustatytas jų poreikis, buvo priimti 38 prašymai iš gyventojų, dėl paramos mokiniams: nemokamų pietų, mokyklinio krepšelio, buvo priimti 178 prašymai, pagal materialinio nepritekliaus mažinimo programą teikiamą paramą į socialinę kortelę.</w:t>
      </w:r>
      <w:r w:rsidR="004A4D8E" w:rsidRPr="00D90026">
        <w:t xml:space="preserve"> Lukšių seniūnija bendradarbiaudama su asociacija ,,Lukšių bendruomenės centras“ vykd</w:t>
      </w:r>
      <w:r w:rsidR="00D90026" w:rsidRPr="00D90026">
        <w:t>ė</w:t>
      </w:r>
      <w:r w:rsidR="004A4D8E" w:rsidRPr="00D90026">
        <w:t xml:space="preserve"> tęstinį Lukšių vaikų dienos centro projektą, centrą lank</w:t>
      </w:r>
      <w:r w:rsidR="00D90026" w:rsidRPr="00D90026">
        <w:t>ė</w:t>
      </w:r>
      <w:r w:rsidR="004A4D8E" w:rsidRPr="00D90026">
        <w:t xml:space="preserve"> 25 vaikai iš šeimų turinčių problemų. Projektas </w:t>
      </w:r>
      <w:r w:rsidR="00D90026" w:rsidRPr="00D90026">
        <w:t xml:space="preserve">buvo </w:t>
      </w:r>
      <w:r w:rsidR="004A4D8E" w:rsidRPr="00D90026">
        <w:t xml:space="preserve">finansuojamas Socialinės apsaugos ir darbo ministerijos bei Šakių rajono savivaldybės lėšomis. </w:t>
      </w:r>
      <w:r w:rsidR="00D90026" w:rsidRPr="00D90026">
        <w:t xml:space="preserve">Dalyvaudami šioje projektinėje veikloje padėjome Lukšių bendruomenės centrui perkelti Lukšių vaikų dienos centrą į Lukšių kultūros namų patalpas. Suremontavome Lukšių kultūros namų buitinę patalpą, kurioje maitinami vaikų dienos centro vaikai. Pritaikėme patalpą maitinimui, nupirkome naujus virtuvinius baldus. </w:t>
      </w:r>
      <w:r w:rsidR="004A4D8E" w:rsidRPr="00D90026">
        <w:t>Lukšių seniūnijoje bu</w:t>
      </w:r>
      <w:r w:rsidR="00D90026" w:rsidRPr="00D90026">
        <w:t>vo</w:t>
      </w:r>
      <w:r w:rsidR="004A4D8E" w:rsidRPr="00D90026">
        <w:t xml:space="preserve"> vykdoma visuomenei naudinga veikla, remontuojami socialiniai būstai ir administruojamos negyvenamosios patalpos seniūnijoje.</w:t>
      </w:r>
      <w:r w:rsidR="00D90026" w:rsidRPr="00D90026">
        <w:t xml:space="preserve"> Visuomenei naudingos veiklos atlikimui buvo pasitelkta 18 socialinę išmoką gaunančių asmenų.</w:t>
      </w:r>
      <w:r w:rsidR="00132036">
        <w:t xml:space="preserve"> Praėjusiais metais dviejuose savivaldybės būstuose buvo atlikti gyvenimo sąlygų pagerinimai - buvo nupirktas ir įleistas į geriamojo vandens šulinį siurblys, Vytauto g. 1, </w:t>
      </w:r>
      <w:proofErr w:type="spellStart"/>
      <w:r w:rsidR="00132036">
        <w:t>Liepalotų</w:t>
      </w:r>
      <w:proofErr w:type="spellEnd"/>
      <w:r w:rsidR="00132036">
        <w:t xml:space="preserve"> k., Lukšių sen., Šakių rajone, kad socialiai remtina šeima galėtų naudotis vandeniu, buvo įrengtas dušas. Kalvės g. 9-4, Lepšių k. savivaldybės būste, dviejuose kambariuose, pakeitėme du langus. Seniūnija administruoja 13 negyvenamų patalpų. </w:t>
      </w:r>
    </w:p>
    <w:p w14:paraId="01F22DA4" w14:textId="4D469782" w:rsidR="00EF6B83" w:rsidRPr="00C511D0" w:rsidRDefault="00F318F8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511D0">
        <w:t xml:space="preserve">Programos Kodas 003 „Sveikatos stiprinimo ir socialinės integracijos didinimo programa“ </w:t>
      </w:r>
      <w:r w:rsidRPr="00C511D0">
        <w:rPr>
          <w:bCs/>
        </w:rPr>
        <w:t>uždavinio „Mažinti socialinės dezintegracijos ir skurdo prielaidas“ ir priemonę „Savivaldybės gyventojų užimtumo skatinimas“ bu</w:t>
      </w:r>
      <w:r w:rsidR="00C511D0" w:rsidRPr="00C511D0">
        <w:rPr>
          <w:bCs/>
        </w:rPr>
        <w:t>vo</w:t>
      </w:r>
      <w:r w:rsidRPr="00C511D0">
        <w:rPr>
          <w:bCs/>
        </w:rPr>
        <w:t xml:space="preserve"> </w:t>
      </w:r>
      <w:r w:rsidR="002B1522" w:rsidRPr="00C511D0">
        <w:t>tvarkomos</w:t>
      </w:r>
      <w:r w:rsidR="00EF6B83" w:rsidRPr="00C511D0">
        <w:t xml:space="preserve"> gatv</w:t>
      </w:r>
      <w:r w:rsidR="00E54E5B" w:rsidRPr="00C511D0">
        <w:t>ės,</w:t>
      </w:r>
      <w:r w:rsidR="00EF6B83" w:rsidRPr="00C511D0">
        <w:t xml:space="preserve"> pakel</w:t>
      </w:r>
      <w:r w:rsidR="00E54E5B" w:rsidRPr="00C511D0">
        <w:t xml:space="preserve">ės, </w:t>
      </w:r>
      <w:r w:rsidR="00EF6B83" w:rsidRPr="00C511D0">
        <w:t>tak</w:t>
      </w:r>
      <w:r w:rsidR="00E54E5B" w:rsidRPr="00C511D0">
        <w:t>ai</w:t>
      </w:r>
      <w:r w:rsidR="00EF6B83" w:rsidRPr="00C511D0">
        <w:t>, prižiūrimi šaligatviai ir vietinės reikšmės kelių pakraščiai</w:t>
      </w:r>
      <w:r w:rsidR="00E54E5B" w:rsidRPr="00C511D0">
        <w:t>, pjaunama žolė</w:t>
      </w:r>
      <w:r w:rsidR="00EF6B83" w:rsidRPr="00C511D0">
        <w:t xml:space="preserve">, </w:t>
      </w:r>
      <w:r w:rsidR="00E54E5B" w:rsidRPr="00C511D0">
        <w:t>prižiūrimi želdiniai,</w:t>
      </w:r>
      <w:r w:rsidR="00EF6B83" w:rsidRPr="00C511D0">
        <w:t xml:space="preserve"> tam panaudojant pagal užimtumo didin</w:t>
      </w:r>
      <w:r w:rsidR="00750318" w:rsidRPr="00C511D0">
        <w:t>imo darbų program</w:t>
      </w:r>
      <w:r w:rsidR="009B59D9" w:rsidRPr="00C511D0">
        <w:t xml:space="preserve">ą </w:t>
      </w:r>
      <w:r w:rsidR="00C511D0" w:rsidRPr="00C511D0">
        <w:t xml:space="preserve">buvo </w:t>
      </w:r>
      <w:r w:rsidR="009B59D9" w:rsidRPr="00C511D0">
        <w:t>įdarbinti</w:t>
      </w:r>
      <w:r w:rsidR="004138E9" w:rsidRPr="00C511D0">
        <w:t xml:space="preserve"> </w:t>
      </w:r>
      <w:r w:rsidR="009B59D9" w:rsidRPr="00C511D0">
        <w:t>2</w:t>
      </w:r>
      <w:r w:rsidR="003E02D8" w:rsidRPr="00C511D0">
        <w:t xml:space="preserve"> </w:t>
      </w:r>
      <w:r w:rsidR="009B59D9" w:rsidRPr="00C511D0">
        <w:t xml:space="preserve">žmonės, </w:t>
      </w:r>
      <w:r w:rsidR="00C511D0" w:rsidRPr="00C511D0">
        <w:t xml:space="preserve">kurie </w:t>
      </w:r>
      <w:r w:rsidR="009B59D9" w:rsidRPr="00C511D0">
        <w:t>aprūpinant</w:t>
      </w:r>
      <w:r w:rsidR="00C511D0" w:rsidRPr="00C511D0">
        <w:t>i</w:t>
      </w:r>
      <w:r w:rsidR="009B59D9" w:rsidRPr="00C511D0">
        <w:t xml:space="preserve"> </w:t>
      </w:r>
      <w:r w:rsidR="00EF6B83" w:rsidRPr="00C511D0">
        <w:t>būtinomis darbo priemonėmis.</w:t>
      </w:r>
      <w:r w:rsidR="00E664FA" w:rsidRPr="00C511D0">
        <w:t xml:space="preserve"> </w:t>
      </w:r>
    </w:p>
    <w:p w14:paraId="7878582D" w14:textId="690163A8" w:rsidR="00BE6209" w:rsidRPr="00CA18A5" w:rsidRDefault="00EF6B83" w:rsidP="00CA18A5">
      <w:pPr>
        <w:pStyle w:val="Sraopastraipa"/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</w:pPr>
      <w:r w:rsidRPr="00CA18A5">
        <w:t>Šakių rajono sa</w:t>
      </w:r>
      <w:r w:rsidR="004138E9" w:rsidRPr="00CA18A5">
        <w:t>vivaldybė</w:t>
      </w:r>
      <w:r w:rsidR="00F318F8" w:rsidRPr="00CA18A5">
        <w:t>s strateginio 2025</w:t>
      </w:r>
      <w:r w:rsidR="008A269A" w:rsidRPr="00CA18A5">
        <w:t>–</w:t>
      </w:r>
      <w:r w:rsidR="00400BCA" w:rsidRPr="00CA18A5">
        <w:t>202</w:t>
      </w:r>
      <w:r w:rsidR="00F318F8" w:rsidRPr="00CA18A5">
        <w:t>7 metų veiklos plano programos Kodas 004</w:t>
      </w:r>
      <w:r w:rsidRPr="00CA18A5">
        <w:t xml:space="preserve"> „Valdymo programa“ seniūnijos </w:t>
      </w:r>
      <w:r w:rsidR="00B77121" w:rsidRPr="00CA18A5">
        <w:t>uždavinio ,,</w:t>
      </w:r>
      <w:r w:rsidR="009C6DEA" w:rsidRPr="00CA18A5">
        <w:t xml:space="preserve">Užtikrinti savivaldybės funkcijų ir įsipareigojimų vykdymą“ priemonę </w:t>
      </w:r>
      <w:r w:rsidR="002B3FFC" w:rsidRPr="00CA18A5">
        <w:t>,,S</w:t>
      </w:r>
      <w:r w:rsidR="00B77121" w:rsidRPr="00CA18A5">
        <w:t>avivaldybės</w:t>
      </w:r>
      <w:r w:rsidR="002B3FFC" w:rsidRPr="00CA18A5">
        <w:t xml:space="preserve"> valdymo ir funkcionalumo užtikrinimas“.</w:t>
      </w:r>
      <w:r w:rsidR="00C511D0">
        <w:t xml:space="preserve"> </w:t>
      </w:r>
      <w:r w:rsidR="00B77121" w:rsidRPr="00CA18A5">
        <w:t>Įgyvendinant šią priemonę</w:t>
      </w:r>
      <w:r w:rsidR="00B77121" w:rsidRPr="00CA18A5">
        <w:rPr>
          <w:b/>
        </w:rPr>
        <w:t xml:space="preserve"> </w:t>
      </w:r>
      <w:r w:rsidR="00C511D0">
        <w:t xml:space="preserve">seniūnijos 5 darbuotojai </w:t>
      </w:r>
      <w:r w:rsidR="008C5ECD" w:rsidRPr="00CA18A5">
        <w:t xml:space="preserve">, </w:t>
      </w:r>
      <w:r w:rsidR="00B77121" w:rsidRPr="00CA18A5">
        <w:t>dalyva</w:t>
      </w:r>
      <w:r w:rsidR="00C511D0">
        <w:t>vo</w:t>
      </w:r>
      <w:r w:rsidR="00B77121" w:rsidRPr="00CA18A5">
        <w:t xml:space="preserve"> </w:t>
      </w:r>
      <w:r w:rsidR="00C511D0">
        <w:t xml:space="preserve">civilinės saugos </w:t>
      </w:r>
      <w:r w:rsidR="00B77121" w:rsidRPr="00CA18A5">
        <w:t>mokymuose</w:t>
      </w:r>
      <w:r w:rsidR="00C511D0">
        <w:t xml:space="preserve">, seniūnijos specialistė dalyvavo </w:t>
      </w:r>
      <w:r w:rsidR="00C511D0" w:rsidRPr="00C511D0">
        <w:rPr>
          <w:rStyle w:val="Emfaz"/>
          <w:i w:val="0"/>
          <w:iCs w:val="0"/>
        </w:rPr>
        <w:t>Elektroninio archyvo informacinės sistemos</w:t>
      </w:r>
      <w:r w:rsidR="00C511D0">
        <w:t xml:space="preserve"> (EAIS) sąsajos su dokumentų valdymo sistema (DVS) mokymuose. </w:t>
      </w:r>
      <w:r w:rsidR="00B77121" w:rsidRPr="00CA18A5">
        <w:t xml:space="preserve"> Mokymo metu įgyt</w:t>
      </w:r>
      <w:r w:rsidR="00C511D0">
        <w:t>os</w:t>
      </w:r>
      <w:r w:rsidR="00B77121" w:rsidRPr="00CA18A5">
        <w:t xml:space="preserve"> žini</w:t>
      </w:r>
      <w:r w:rsidR="00C511D0">
        <w:t>os buvo</w:t>
      </w:r>
      <w:r w:rsidR="00B77121" w:rsidRPr="00CA18A5">
        <w:t xml:space="preserve"> pritaiky</w:t>
      </w:r>
      <w:r w:rsidR="00C511D0">
        <w:t>tos</w:t>
      </w:r>
      <w:r w:rsidR="00B77121" w:rsidRPr="00CA18A5">
        <w:t xml:space="preserve"> vykd</w:t>
      </w:r>
      <w:r w:rsidR="00C511D0">
        <w:t>ant</w:t>
      </w:r>
      <w:r w:rsidR="00B77121" w:rsidRPr="00CA18A5">
        <w:t xml:space="preserve"> savo darbo funkcijas</w:t>
      </w:r>
      <w:r w:rsidR="002B3FFC" w:rsidRPr="00CA18A5">
        <w:t>,</w:t>
      </w:r>
      <w:r w:rsidR="00132036">
        <w:t xml:space="preserve"> bei pasiruošimas atėjus dienai ,,X“,</w:t>
      </w:r>
      <w:r w:rsidR="002B3FFC" w:rsidRPr="00CA18A5">
        <w:t xml:space="preserve"> bu</w:t>
      </w:r>
      <w:r w:rsidR="00C511D0">
        <w:t>vo</w:t>
      </w:r>
      <w:r w:rsidR="002B3FFC" w:rsidRPr="00CA18A5">
        <w:t xml:space="preserve"> planuojamos išlaidos transporto išlaikymui, kanceliarinių prekių įsigijimui, komunalinių paslaugų apmokėjimui, seniūnijos patalpų išlaikymui</w:t>
      </w:r>
      <w:r w:rsidR="00B77121" w:rsidRPr="00CA18A5">
        <w:t xml:space="preserve">. </w:t>
      </w:r>
    </w:p>
    <w:p w14:paraId="632665EB" w14:textId="4E7F0160" w:rsidR="00EF6B83" w:rsidRPr="00CA18A5" w:rsidRDefault="002B3FFC" w:rsidP="00CA18A5">
      <w:pPr>
        <w:pStyle w:val="Sraopastraipa"/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</w:pPr>
      <w:r w:rsidRPr="00CA18A5">
        <w:rPr>
          <w:color w:val="000000" w:themeColor="text1"/>
        </w:rPr>
        <w:t xml:space="preserve">Šakių rajono savivaldybės strateginio </w:t>
      </w:r>
      <w:r w:rsidRPr="00CA18A5">
        <w:t xml:space="preserve">2025–2027 metų veiklos plano programos </w:t>
      </w:r>
      <w:r w:rsidRPr="00CA18A5">
        <w:rPr>
          <w:bCs/>
        </w:rPr>
        <w:t xml:space="preserve">Kodas 004 „Valdymo programa“ </w:t>
      </w:r>
      <w:r w:rsidRPr="00CA18A5">
        <w:t>seniūnijos uždavinio „Gerinti viešojo valdymo praktiką“ priemonę „Administracinės naštos mažinimo priemonių įgyvendinimas</w:t>
      </w:r>
      <w:r w:rsidR="006355AF" w:rsidRPr="00CA18A5">
        <w:t>.</w:t>
      </w:r>
      <w:r w:rsidR="00EF6B83" w:rsidRPr="00CA18A5">
        <w:t xml:space="preserve"> </w:t>
      </w:r>
      <w:r w:rsidR="00B06A4D" w:rsidRPr="00CA18A5">
        <w:t xml:space="preserve">Įgyvendinant </w:t>
      </w:r>
      <w:r w:rsidR="006355AF" w:rsidRPr="00CA18A5">
        <w:t xml:space="preserve">šią </w:t>
      </w:r>
      <w:r w:rsidR="00EF6B83" w:rsidRPr="00CA18A5">
        <w:t>priemonę bu</w:t>
      </w:r>
      <w:r w:rsidR="00C511D0">
        <w:t>vo</w:t>
      </w:r>
      <w:r w:rsidR="00CF0F69" w:rsidRPr="00CA18A5">
        <w:t xml:space="preserve"> išduot</w:t>
      </w:r>
      <w:r w:rsidR="00132036">
        <w:t>i</w:t>
      </w:r>
      <w:r w:rsidR="00CF0F69" w:rsidRPr="00CA18A5">
        <w:t xml:space="preserve"> per trumpesnį laiką</w:t>
      </w:r>
      <w:r w:rsidR="00132036">
        <w:t xml:space="preserve"> visi dokumentai</w:t>
      </w:r>
      <w:r w:rsidR="00CF0F69" w:rsidRPr="00CA18A5">
        <w:t xml:space="preserve"> nei nustatyta teisės aktuose</w:t>
      </w:r>
      <w:r w:rsidR="00132036">
        <w:t xml:space="preserve">. Greičiau, nei nustatyta teisės aktuose, išduotų DVS priemonėmis leidimų ir pažymų dalis nuo visų išduotų minėtų dokumentų skaičiaus DVS sudarė daugiau nei </w:t>
      </w:r>
      <w:r w:rsidR="000D450F" w:rsidRPr="000D450F">
        <w:t>80</w:t>
      </w:r>
      <w:r w:rsidR="00132036" w:rsidRPr="000D450F">
        <w:t xml:space="preserve"> </w:t>
      </w:r>
      <w:r w:rsidR="00132036">
        <w:t>procentinių punktų</w:t>
      </w:r>
      <w:r w:rsidR="005B79FE">
        <w:t>.</w:t>
      </w:r>
      <w:r w:rsidR="00132036">
        <w:t xml:space="preserve"> </w:t>
      </w:r>
      <w:r w:rsidR="00EF6B83" w:rsidRPr="00CA18A5">
        <w:t>Įgyvendinant šią priemonę bu</w:t>
      </w:r>
      <w:r w:rsidR="00132036">
        <w:t xml:space="preserve">vo </w:t>
      </w:r>
      <w:r w:rsidR="00EF6B83" w:rsidRPr="00CA18A5">
        <w:t xml:space="preserve">dirbama su </w:t>
      </w:r>
      <w:r w:rsidR="00EA01EC" w:rsidRPr="00CA18A5">
        <w:t>Registrų centro Metrikacijos ir gyvenamosios vietos deklaravimo informacine sistema</w:t>
      </w:r>
      <w:r w:rsidR="00EE21DE" w:rsidRPr="00CA18A5">
        <w:t xml:space="preserve"> </w:t>
      </w:r>
      <w:r w:rsidR="00EA01EC" w:rsidRPr="00CA18A5">
        <w:t>(MGVDIS)</w:t>
      </w:r>
      <w:r w:rsidR="00EF6B83" w:rsidRPr="00CA18A5">
        <w:t>,</w:t>
      </w:r>
      <w:r w:rsidR="008A269A" w:rsidRPr="00CA18A5">
        <w:t xml:space="preserve"> </w:t>
      </w:r>
      <w:r w:rsidR="00EF6B83" w:rsidRPr="00CA18A5">
        <w:t>DVS programa (KONTORA),</w:t>
      </w:r>
      <w:r w:rsidR="006355AF" w:rsidRPr="00CA18A5">
        <w:t xml:space="preserve"> VIPIS viešųjų pirkimų sistema. </w:t>
      </w:r>
      <w:r w:rsidR="00EF6B83" w:rsidRPr="00CA18A5">
        <w:t>Bu</w:t>
      </w:r>
      <w:r w:rsidR="00132036">
        <w:t>vo</w:t>
      </w:r>
      <w:r w:rsidR="00EF6B83" w:rsidRPr="00CA18A5">
        <w:t xml:space="preserve"> išduo</w:t>
      </w:r>
      <w:r w:rsidR="00132036">
        <w:t>ta 30</w:t>
      </w:r>
      <w:r w:rsidR="00EF6B83" w:rsidRPr="00CA18A5">
        <w:t xml:space="preserve"> pažym</w:t>
      </w:r>
      <w:r w:rsidR="00132036">
        <w:t>ų</w:t>
      </w:r>
      <w:r w:rsidR="00EF6B83" w:rsidRPr="00CA18A5">
        <w:t xml:space="preserve"> juridiniams faktams patvirtinti ir nuolat </w:t>
      </w:r>
      <w:r w:rsidR="00B06A4D" w:rsidRPr="00CA18A5">
        <w:t>bu</w:t>
      </w:r>
      <w:r w:rsidR="00132036">
        <w:t>vo</w:t>
      </w:r>
      <w:r w:rsidR="00B06A4D" w:rsidRPr="00CA18A5">
        <w:t xml:space="preserve"> susirašinėjama</w:t>
      </w:r>
      <w:r w:rsidR="00EF6B83" w:rsidRPr="00CA18A5">
        <w:t xml:space="preserve"> su įvairiomis institucijomis įstaigos veiklos klausimais.</w:t>
      </w:r>
      <w:r w:rsidR="00132036">
        <w:t xml:space="preserve"> </w:t>
      </w:r>
      <w:r w:rsidR="00132036" w:rsidRPr="00770F62">
        <w:t>Buvo išsiųst</w:t>
      </w:r>
      <w:r w:rsidR="00243448" w:rsidRPr="00770F62">
        <w:t>as 81 raštas</w:t>
      </w:r>
      <w:r w:rsidR="00243448">
        <w:rPr>
          <w:color w:val="FF0000"/>
        </w:rPr>
        <w:t xml:space="preserve">. </w:t>
      </w:r>
      <w:r w:rsidR="00243448">
        <w:t>L</w:t>
      </w:r>
      <w:r w:rsidR="00EF6B83" w:rsidRPr="00CA18A5">
        <w:t>eidim</w:t>
      </w:r>
      <w:r w:rsidR="00243448">
        <w:t>ų</w:t>
      </w:r>
      <w:r w:rsidR="005F7DEC" w:rsidRPr="00CA18A5">
        <w:t xml:space="preserve"> važiuoti sunkiasvorėmis transporto priemonėmis ir </w:t>
      </w:r>
      <w:r w:rsidR="005F7DEC" w:rsidRPr="00CA18A5">
        <w:lastRenderedPageBreak/>
        <w:t>žemės kasimo darbams vykdyti</w:t>
      </w:r>
      <w:r w:rsidR="00243448">
        <w:t xml:space="preserve"> neišdavėme, buvo išduoti 25</w:t>
      </w:r>
      <w:r w:rsidR="00EF6B83" w:rsidRPr="00CA18A5">
        <w:t xml:space="preserve"> laidojimo leidimai</w:t>
      </w:r>
      <w:r w:rsidR="00EF6B83" w:rsidRPr="00CA18A5">
        <w:rPr>
          <w:color w:val="000000" w:themeColor="text1"/>
        </w:rPr>
        <w:t xml:space="preserve">. </w:t>
      </w:r>
      <w:r w:rsidR="00B65B8E" w:rsidRPr="00CA18A5">
        <w:rPr>
          <w:color w:val="000000" w:themeColor="text1"/>
        </w:rPr>
        <w:t>Iš</w:t>
      </w:r>
      <w:r w:rsidR="00243448">
        <w:rPr>
          <w:color w:val="000000" w:themeColor="text1"/>
        </w:rPr>
        <w:t>siuntėme 10</w:t>
      </w:r>
      <w:r w:rsidR="00B65B8E" w:rsidRPr="00CA18A5">
        <w:rPr>
          <w:color w:val="000000" w:themeColor="text1"/>
        </w:rPr>
        <w:t xml:space="preserve"> rekomendacij</w:t>
      </w:r>
      <w:r w:rsidR="00243448">
        <w:rPr>
          <w:color w:val="000000" w:themeColor="text1"/>
        </w:rPr>
        <w:t>ų,</w:t>
      </w:r>
      <w:r w:rsidR="00B65B8E" w:rsidRPr="00CA18A5">
        <w:rPr>
          <w:color w:val="000000" w:themeColor="text1"/>
        </w:rPr>
        <w:t xml:space="preserve"> gauti leidimui saugotinų medžių ir krūmų kirtimo, persodinimo ar kitokio pašalinimo, genėjimo darbams</w:t>
      </w:r>
      <w:r w:rsidR="00243448">
        <w:rPr>
          <w:color w:val="000000" w:themeColor="text1"/>
        </w:rPr>
        <w:t xml:space="preserve"> atlikti.</w:t>
      </w:r>
      <w:r w:rsidR="00EE21DE" w:rsidRPr="00CA18A5">
        <w:rPr>
          <w:color w:val="000000" w:themeColor="text1"/>
        </w:rPr>
        <w:t xml:space="preserve"> </w:t>
      </w:r>
      <w:r w:rsidR="00B06A4D" w:rsidRPr="00CA18A5">
        <w:rPr>
          <w:color w:val="000000" w:themeColor="text1"/>
        </w:rPr>
        <w:t>Bu</w:t>
      </w:r>
      <w:r w:rsidR="00243448">
        <w:rPr>
          <w:color w:val="000000" w:themeColor="text1"/>
        </w:rPr>
        <w:t xml:space="preserve">vo </w:t>
      </w:r>
      <w:r w:rsidR="00B06A4D" w:rsidRPr="00CA18A5">
        <w:rPr>
          <w:color w:val="000000" w:themeColor="text1"/>
        </w:rPr>
        <w:t>įgyvendinamos</w:t>
      </w:r>
      <w:r w:rsidR="00EF6B83" w:rsidRPr="00CA18A5">
        <w:t xml:space="preserve"> gyvenamosios vietos deklaravimo funkcijos: faktinę gyvenamąją vietą pavirtinančių pažymų išdavim</w:t>
      </w:r>
      <w:r w:rsidR="00243448">
        <w:t>ų išdavėme 49</w:t>
      </w:r>
      <w:r w:rsidR="00EF6B83" w:rsidRPr="00CA18A5">
        <w:t>, pri</w:t>
      </w:r>
      <w:r w:rsidR="00243448">
        <w:t>ė</w:t>
      </w:r>
      <w:r w:rsidR="00EF6B83" w:rsidRPr="00CA18A5">
        <w:t>m</w:t>
      </w:r>
      <w:r w:rsidR="00243448">
        <w:t>ė</w:t>
      </w:r>
      <w:r w:rsidR="00EF6B83" w:rsidRPr="00CA18A5">
        <w:t>m</w:t>
      </w:r>
      <w:r w:rsidR="00243448">
        <w:t>e 10</w:t>
      </w:r>
      <w:r w:rsidR="00EF6B83" w:rsidRPr="00CA18A5">
        <w:t xml:space="preserve"> prašym</w:t>
      </w:r>
      <w:r w:rsidR="00243448">
        <w:t>ų,</w:t>
      </w:r>
      <w:r w:rsidR="00EF6B83" w:rsidRPr="00CA18A5">
        <w:t xml:space="preserve"> dėl gyvenamosios vietos adreso keitimo, tikslinimo, naikinimo</w:t>
      </w:r>
      <w:r w:rsidR="00243448">
        <w:t xml:space="preserve"> ir</w:t>
      </w:r>
      <w:r w:rsidR="00EF6B83" w:rsidRPr="00CA18A5">
        <w:t xml:space="preserve"> atitinkam</w:t>
      </w:r>
      <w:r w:rsidR="00243448">
        <w:t>ai priėmėme</w:t>
      </w:r>
      <w:r w:rsidR="00EF6B83" w:rsidRPr="00CA18A5">
        <w:t xml:space="preserve"> sprendim</w:t>
      </w:r>
      <w:r w:rsidR="00243448">
        <w:t>us,</w:t>
      </w:r>
      <w:r w:rsidR="00EF6B83" w:rsidRPr="00CA18A5">
        <w:t xml:space="preserve"> </w:t>
      </w:r>
      <w:r w:rsidR="00243448">
        <w:t xml:space="preserve">į </w:t>
      </w:r>
      <w:r w:rsidR="00EF6B83" w:rsidRPr="00CA18A5">
        <w:t>gyvenamosios vietos neturinčių asmenų apskait</w:t>
      </w:r>
      <w:r w:rsidR="00243448">
        <w:t>ą buvo įtraukti 54 asmenys</w:t>
      </w:r>
      <w:r w:rsidR="00EF6B83" w:rsidRPr="00CA18A5">
        <w:t>.</w:t>
      </w:r>
      <w:r w:rsidR="006355AF" w:rsidRPr="00CA18A5">
        <w:t xml:space="preserve"> Atlik</w:t>
      </w:r>
      <w:r w:rsidR="00770F62">
        <w:t>ome 23</w:t>
      </w:r>
      <w:r w:rsidR="006355AF" w:rsidRPr="00CA18A5">
        <w:t xml:space="preserve"> notarini</w:t>
      </w:r>
      <w:r w:rsidR="00770F62">
        <w:t xml:space="preserve">us </w:t>
      </w:r>
      <w:r w:rsidR="006355AF" w:rsidRPr="00CA18A5">
        <w:t>veiksm</w:t>
      </w:r>
      <w:r w:rsidR="00770F62">
        <w:t>us</w:t>
      </w:r>
      <w:r w:rsidR="006355AF" w:rsidRPr="00CA18A5">
        <w:t>,</w:t>
      </w:r>
      <w:r w:rsidR="00770F62">
        <w:t xml:space="preserve"> tame skaičiuje sudarėme 11</w:t>
      </w:r>
      <w:r w:rsidR="006355AF" w:rsidRPr="00CA18A5">
        <w:t xml:space="preserve"> testament</w:t>
      </w:r>
      <w:r w:rsidR="00770F62">
        <w:t>ų.</w:t>
      </w:r>
    </w:p>
    <w:p w14:paraId="5320C7D4" w14:textId="11067115" w:rsidR="00EF6B83" w:rsidRPr="00CA18A5" w:rsidRDefault="00EF6B83" w:rsidP="00CA18A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CA18A5">
        <w:rPr>
          <w:rFonts w:ascii="Times New Roman" w:hAnsi="Times New Roman"/>
        </w:rPr>
        <w:t>Įgyvendinant</w:t>
      </w:r>
      <w:r w:rsidR="006355AF" w:rsidRPr="00CA18A5">
        <w:rPr>
          <w:rFonts w:ascii="Times New Roman" w:hAnsi="Times New Roman"/>
        </w:rPr>
        <w:t xml:space="preserve"> 2025 metų veiklos planą </w:t>
      </w:r>
      <w:r w:rsidRPr="00CA18A5">
        <w:rPr>
          <w:rFonts w:ascii="Times New Roman" w:hAnsi="Times New Roman"/>
        </w:rPr>
        <w:t xml:space="preserve">seniūnijos darbuotojai kartu su seniūnijos teritorijos gyvenamųjų vietovių atstovais </w:t>
      </w:r>
      <w:r w:rsidR="00B06A4D" w:rsidRPr="00CA18A5">
        <w:rPr>
          <w:rFonts w:ascii="Times New Roman" w:hAnsi="Times New Roman"/>
        </w:rPr>
        <w:t>–</w:t>
      </w:r>
      <w:r w:rsidRPr="00CA18A5">
        <w:rPr>
          <w:rFonts w:ascii="Times New Roman" w:hAnsi="Times New Roman"/>
        </w:rPr>
        <w:t xml:space="preserve"> seniūnaičiais, bendruomenių pirmininkais aktyviai dalyv</w:t>
      </w:r>
      <w:r w:rsidR="00770F62">
        <w:rPr>
          <w:rFonts w:ascii="Times New Roman" w:hAnsi="Times New Roman"/>
        </w:rPr>
        <w:t>avo</w:t>
      </w:r>
      <w:r w:rsidRPr="00CA18A5">
        <w:rPr>
          <w:rFonts w:ascii="Times New Roman" w:hAnsi="Times New Roman"/>
        </w:rPr>
        <w:t xml:space="preserve"> savivaldybės institucijose ir savivaldybės teritorijoje veikiančiose valstybinėse įstaigose rengiant sprendimus bei </w:t>
      </w:r>
      <w:r w:rsidR="00B06A4D" w:rsidRPr="00CA18A5">
        <w:rPr>
          <w:rFonts w:ascii="Times New Roman" w:hAnsi="Times New Roman"/>
        </w:rPr>
        <w:t>juos</w:t>
      </w:r>
      <w:r w:rsidRPr="00CA18A5">
        <w:rPr>
          <w:rFonts w:ascii="Times New Roman" w:hAnsi="Times New Roman"/>
        </w:rPr>
        <w:t xml:space="preserve"> įgyvendin</w:t>
      </w:r>
      <w:r w:rsidR="00B06A4D" w:rsidRPr="00CA18A5">
        <w:rPr>
          <w:rFonts w:ascii="Times New Roman" w:hAnsi="Times New Roman"/>
        </w:rPr>
        <w:t>ant.</w:t>
      </w:r>
    </w:p>
    <w:p w14:paraId="2B9EF997" w14:textId="55ADD3DC" w:rsidR="00444DFE" w:rsidRPr="00CA18A5" w:rsidRDefault="006A30F3" w:rsidP="00CA18A5">
      <w:pPr>
        <w:pStyle w:val="Sraopastraipa"/>
        <w:tabs>
          <w:tab w:val="left" w:pos="1134"/>
        </w:tabs>
        <w:ind w:left="0" w:firstLine="720"/>
        <w:jc w:val="both"/>
      </w:pPr>
      <w:r w:rsidRPr="00CA18A5">
        <w:t xml:space="preserve">Įgyvendinant </w:t>
      </w:r>
      <w:r w:rsidR="006355AF" w:rsidRPr="00CA18A5">
        <w:t xml:space="preserve">2025 m. veiklos planą </w:t>
      </w:r>
      <w:r w:rsidR="006355AF" w:rsidRPr="000D450F">
        <w:t xml:space="preserve">bei </w:t>
      </w:r>
      <w:r w:rsidR="005B79FE" w:rsidRPr="000D450F">
        <w:t xml:space="preserve">uždavinius </w:t>
      </w:r>
      <w:r w:rsidR="005B79FE" w:rsidRPr="00CA18A5">
        <w:t>b</w:t>
      </w:r>
      <w:r w:rsidR="005B79FE">
        <w:t>uvo</w:t>
      </w:r>
      <w:r w:rsidR="00737C1B" w:rsidRPr="00CA18A5">
        <w:t xml:space="preserve"> užtikrinamas priskirtos teritorijos visuomenės viešųjų poreikių ir interesų tenkinimas i</w:t>
      </w:r>
      <w:r w:rsidR="001F6685" w:rsidRPr="00CA18A5">
        <w:t xml:space="preserve">r seniūnijos funkcijų vykdymas. </w:t>
      </w:r>
      <w:r w:rsidR="00737C1B" w:rsidRPr="00CA18A5">
        <w:t>Seniūnija laik</w:t>
      </w:r>
      <w:r w:rsidR="005955D1" w:rsidRPr="00CA18A5">
        <w:t>u</w:t>
      </w:r>
      <w:r w:rsidR="00737C1B" w:rsidRPr="00CA18A5">
        <w:t xml:space="preserve"> plan</w:t>
      </w:r>
      <w:r w:rsidR="00770F62">
        <w:t>avo</w:t>
      </w:r>
      <w:r w:rsidR="00737C1B" w:rsidRPr="00CA18A5">
        <w:t xml:space="preserve"> ir efektyviai naudo</w:t>
      </w:r>
      <w:r w:rsidR="00770F62">
        <w:t>jo</w:t>
      </w:r>
      <w:r w:rsidR="00737C1B" w:rsidRPr="00CA18A5">
        <w:t xml:space="preserve"> finansinius, žmogiškuosius bei materialinius išteklius, apibendri</w:t>
      </w:r>
      <w:r w:rsidR="00770F62">
        <w:t>no</w:t>
      </w:r>
      <w:r w:rsidR="00737C1B" w:rsidRPr="00CA18A5">
        <w:t xml:space="preserve"> statistinius pra</w:t>
      </w:r>
      <w:r w:rsidR="00B06A4D" w:rsidRPr="00CA18A5">
        <w:t>ėjusių</w:t>
      </w:r>
      <w:r w:rsidR="00737C1B" w:rsidRPr="00CA18A5">
        <w:t xml:space="preserve"> metų veiklos duomenis ir pateik</w:t>
      </w:r>
      <w:r w:rsidR="00770F62">
        <w:t>ė</w:t>
      </w:r>
      <w:r w:rsidR="00737C1B" w:rsidRPr="00CA18A5">
        <w:t xml:space="preserve"> juos ataskaitoje seniūnijos gyventojams ir administracijos direktoriui.</w:t>
      </w:r>
    </w:p>
    <w:p w14:paraId="0CD9ED13" w14:textId="3DE16D72" w:rsidR="00737C1B" w:rsidRPr="00CA18A5" w:rsidRDefault="00737C1B" w:rsidP="00CA18A5">
      <w:pPr>
        <w:pStyle w:val="Sraopastraipa"/>
        <w:tabs>
          <w:tab w:val="left" w:pos="1134"/>
        </w:tabs>
        <w:ind w:left="0" w:firstLine="720"/>
        <w:jc w:val="both"/>
      </w:pPr>
      <w:r w:rsidRPr="00CA18A5">
        <w:rPr>
          <w:b/>
        </w:rPr>
        <w:t>Seniūnijos funkcijos</w:t>
      </w:r>
      <w:r w:rsidR="003D2C57" w:rsidRPr="00CA18A5">
        <w:rPr>
          <w:b/>
        </w:rPr>
        <w:t xml:space="preserve"> 2025</w:t>
      </w:r>
      <w:r w:rsidR="00F35D27" w:rsidRPr="00CA18A5">
        <w:rPr>
          <w:b/>
        </w:rPr>
        <w:t xml:space="preserve"> </w:t>
      </w:r>
      <w:r w:rsidR="00606E36" w:rsidRPr="00CA18A5">
        <w:rPr>
          <w:b/>
        </w:rPr>
        <w:t>m.</w:t>
      </w:r>
      <w:r w:rsidRPr="00CA18A5">
        <w:rPr>
          <w:b/>
        </w:rPr>
        <w:t>:</w:t>
      </w:r>
    </w:p>
    <w:p w14:paraId="1F68B5DD" w14:textId="0B2E8613" w:rsidR="00737C1B" w:rsidRPr="00CA18A5" w:rsidRDefault="00737C1B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neviršydama savo įgaliojimų, seniūnijos teritorijoje organiz</w:t>
      </w:r>
      <w:r w:rsidR="00770F62">
        <w:t>avo</w:t>
      </w:r>
      <w:r w:rsidRPr="00CA18A5">
        <w:t xml:space="preserve"> ir kontroli</w:t>
      </w:r>
      <w:r w:rsidR="00770F62">
        <w:t>avo</w:t>
      </w:r>
      <w:r w:rsidRPr="00CA18A5">
        <w:t xml:space="preserve"> savivaldybės institucijų sprendimų įgyvendinimą arba pati juos įgyvendin</w:t>
      </w:r>
      <w:r w:rsidR="00770F62">
        <w:t>o</w:t>
      </w:r>
      <w:r w:rsidRPr="00CA18A5">
        <w:t>;</w:t>
      </w:r>
    </w:p>
    <w:p w14:paraId="0F15AF76" w14:textId="4D784DA9" w:rsidR="00737C1B" w:rsidRPr="00CA18A5" w:rsidRDefault="005734FC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prireikus įvertin</w:t>
      </w:r>
      <w:r w:rsidR="00770F62">
        <w:t>o</w:t>
      </w:r>
      <w:r w:rsidR="00737C1B" w:rsidRPr="00CA18A5">
        <w:t xml:space="preserve"> atskirų šeimų (asmenų) gyvenimo sąlygas bei por</w:t>
      </w:r>
      <w:r w:rsidR="001F6685" w:rsidRPr="00CA18A5">
        <w:t>eikius ir pateik</w:t>
      </w:r>
      <w:r w:rsidR="00770F62">
        <w:t>ė</w:t>
      </w:r>
      <w:r w:rsidR="001F6685" w:rsidRPr="00CA18A5">
        <w:t xml:space="preserve"> </w:t>
      </w:r>
      <w:r w:rsidR="00454B3A" w:rsidRPr="00CA18A5">
        <w:t xml:space="preserve">savivaldybės administracijai </w:t>
      </w:r>
      <w:r w:rsidR="00737C1B" w:rsidRPr="00CA18A5">
        <w:t>siūlymus</w:t>
      </w:r>
      <w:r w:rsidR="00770F62">
        <w:t>,</w:t>
      </w:r>
      <w:r w:rsidR="00737C1B" w:rsidRPr="00CA18A5">
        <w:t xml:space="preserve"> dėl socialinės paramos toms šeimoms (asmenims) reikalingumo ir paramos būdų;</w:t>
      </w:r>
    </w:p>
    <w:p w14:paraId="4DF902FB" w14:textId="774731BC" w:rsidR="00737C1B" w:rsidRPr="00CA18A5" w:rsidRDefault="005734FC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reikalui esant bu</w:t>
      </w:r>
      <w:r w:rsidR="00770F62">
        <w:t>vo</w:t>
      </w:r>
      <w:r w:rsidRPr="00CA18A5">
        <w:t xml:space="preserve"> </w:t>
      </w:r>
      <w:r w:rsidR="00737C1B" w:rsidRPr="00CA18A5">
        <w:t>dalyvauja</w:t>
      </w:r>
      <w:r w:rsidRPr="00CA18A5">
        <w:t>ma</w:t>
      </w:r>
      <w:r w:rsidR="00737C1B" w:rsidRPr="00CA18A5">
        <w:t xml:space="preserve"> organizuojant civilinę saugą;</w:t>
      </w:r>
    </w:p>
    <w:p w14:paraId="64F42B1A" w14:textId="7B2FA0DD" w:rsidR="00DE220A" w:rsidRPr="00CA18A5" w:rsidRDefault="005734FC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dalyva</w:t>
      </w:r>
      <w:r w:rsidR="00770F62">
        <w:t>vo</w:t>
      </w:r>
      <w:r w:rsidR="00737C1B" w:rsidRPr="00CA18A5">
        <w:t xml:space="preserve"> rengiant ir įgyvendinant gyventojų užimtumo programas seniūnijos aptarnaujamoje </w:t>
      </w:r>
      <w:r w:rsidR="005955D1" w:rsidRPr="00CA18A5">
        <w:t>teritorijoje</w:t>
      </w:r>
      <w:r w:rsidR="00737C1B" w:rsidRPr="00CA18A5">
        <w:t>;</w:t>
      </w:r>
    </w:p>
    <w:p w14:paraId="40A420B3" w14:textId="5E123F56" w:rsidR="00737C1B" w:rsidRPr="00CA18A5" w:rsidRDefault="005734FC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organiz</w:t>
      </w:r>
      <w:r w:rsidR="00770F62">
        <w:t>avo</w:t>
      </w:r>
      <w:r w:rsidR="00737C1B" w:rsidRPr="00CA18A5">
        <w:t xml:space="preserve"> viešuosius ir visuomenei naudingus darbus;</w:t>
      </w:r>
    </w:p>
    <w:p w14:paraId="73874871" w14:textId="0DC4262E" w:rsidR="00737C1B" w:rsidRPr="00CA18A5" w:rsidRDefault="00737C1B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organi</w:t>
      </w:r>
      <w:r w:rsidR="005734FC" w:rsidRPr="00CA18A5">
        <w:t>z</w:t>
      </w:r>
      <w:r w:rsidR="00770F62">
        <w:t>avo</w:t>
      </w:r>
      <w:r w:rsidR="005734FC" w:rsidRPr="00CA18A5">
        <w:t xml:space="preserve"> ir (arba) kontroli</w:t>
      </w:r>
      <w:r w:rsidR="00770F62">
        <w:t>avo</w:t>
      </w:r>
      <w:r w:rsidRPr="00CA18A5">
        <w:t xml:space="preserve"> savivaldybės kelių, bendrojo naudojimo teritorijų, kapinių, želdinių, gatvių, šaligatvių valymą ir priežiūrą, gatvių ir kitų viešų vietų apšvietimą;</w:t>
      </w:r>
    </w:p>
    <w:p w14:paraId="27F319F4" w14:textId="56AA295E" w:rsidR="00737C1B" w:rsidRPr="00CA18A5" w:rsidRDefault="00737C1B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 xml:space="preserve">nustatyta tvarka </w:t>
      </w:r>
      <w:r w:rsidR="005734FC" w:rsidRPr="00CA18A5">
        <w:t>organiz</w:t>
      </w:r>
      <w:r w:rsidR="00770F62">
        <w:t>avo</w:t>
      </w:r>
      <w:r w:rsidRPr="00CA18A5">
        <w:t xml:space="preserve"> socialinės paramos teikimą ir pašalpų mokėjimą;</w:t>
      </w:r>
    </w:p>
    <w:p w14:paraId="343765B5" w14:textId="42FF9B00" w:rsidR="00737C1B" w:rsidRPr="00CA18A5" w:rsidRDefault="005734FC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tvark</w:t>
      </w:r>
      <w:r w:rsidR="00770F62">
        <w:t>ė</w:t>
      </w:r>
      <w:r w:rsidR="00737C1B" w:rsidRPr="00CA18A5">
        <w:t xml:space="preserve"> priskirtus regi</w:t>
      </w:r>
      <w:r w:rsidRPr="00CA18A5">
        <w:t>strus ir nustatyta tvarka teiks</w:t>
      </w:r>
      <w:r w:rsidR="00737C1B" w:rsidRPr="00CA18A5">
        <w:t xml:space="preserve"> duomenis;</w:t>
      </w:r>
    </w:p>
    <w:p w14:paraId="4C458FD8" w14:textId="050D3811" w:rsidR="00737C1B" w:rsidRPr="00CA18A5" w:rsidRDefault="005734FC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tvark</w:t>
      </w:r>
      <w:r w:rsidR="00770F62">
        <w:t>ė</w:t>
      </w:r>
      <w:r w:rsidR="00737C1B" w:rsidRPr="00CA18A5">
        <w:t xml:space="preserve"> gyvenamosios vietos deklaravimo duomenų ir gyvenamosios vi</w:t>
      </w:r>
      <w:r w:rsidR="004B4DB6" w:rsidRPr="00CA18A5">
        <w:t>etos neturinčių asmenų apskaitą;</w:t>
      </w:r>
    </w:p>
    <w:p w14:paraId="23AC2910" w14:textId="68AB4CE8" w:rsidR="00737C1B" w:rsidRPr="00CA18A5" w:rsidRDefault="005734FC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išd</w:t>
      </w:r>
      <w:r w:rsidR="00770F62">
        <w:t>avė</w:t>
      </w:r>
      <w:r w:rsidR="00737C1B" w:rsidRPr="00CA18A5">
        <w:t xml:space="preserve"> laidojimo leidim</w:t>
      </w:r>
      <w:r w:rsidR="005955D1" w:rsidRPr="00CA18A5">
        <w:t>us</w:t>
      </w:r>
      <w:r w:rsidR="00737C1B" w:rsidRPr="00CA18A5">
        <w:t>;</w:t>
      </w:r>
    </w:p>
    <w:p w14:paraId="79F14B3E" w14:textId="6A96F8F4" w:rsidR="003D2C57" w:rsidRPr="00CA18A5" w:rsidRDefault="005734FC" w:rsidP="00CA18A5">
      <w:pPr>
        <w:pStyle w:val="Sraopastraipa"/>
        <w:numPr>
          <w:ilvl w:val="0"/>
          <w:numId w:val="5"/>
        </w:numPr>
        <w:suppressAutoHyphens/>
        <w:spacing w:line="100" w:lineRule="atLeast"/>
        <w:ind w:left="0" w:firstLine="720"/>
        <w:jc w:val="both"/>
        <w:rPr>
          <w:b/>
          <w:bCs/>
        </w:rPr>
      </w:pPr>
      <w:r w:rsidRPr="00CA18A5">
        <w:t>tikrin</w:t>
      </w:r>
      <w:r w:rsidR="00770F62">
        <w:t>o</w:t>
      </w:r>
      <w:r w:rsidRPr="00CA18A5">
        <w:t xml:space="preserve"> </w:t>
      </w:r>
      <w:r w:rsidR="003D2C57" w:rsidRPr="00CA18A5">
        <w:t>informacij</w:t>
      </w:r>
      <w:r w:rsidR="00FE4B15">
        <w:t>ą</w:t>
      </w:r>
      <w:r w:rsidR="003D2C57" w:rsidRPr="00CA18A5">
        <w:t xml:space="preserve"> norint gauti saugotinų medžių ir krūmų kirtimo, persodinimo ar kitokio pašalinimo, genėjimo leidimus;</w:t>
      </w:r>
    </w:p>
    <w:p w14:paraId="1EB00B41" w14:textId="0035D170" w:rsidR="00737C1B" w:rsidRPr="00CA18A5" w:rsidRDefault="00AC3BFD" w:rsidP="00CA18A5">
      <w:pPr>
        <w:pStyle w:val="Sraopastraipa"/>
        <w:numPr>
          <w:ilvl w:val="0"/>
          <w:numId w:val="5"/>
        </w:numPr>
        <w:ind w:left="0" w:firstLine="720"/>
        <w:jc w:val="both"/>
      </w:pPr>
      <w:r w:rsidRPr="00CA18A5">
        <w:t>a</w:t>
      </w:r>
      <w:r w:rsidR="005734FC" w:rsidRPr="00CA18A5">
        <w:t>tlik</w:t>
      </w:r>
      <w:r w:rsidR="00770F62">
        <w:t>o</w:t>
      </w:r>
      <w:r w:rsidRPr="00CA18A5">
        <w:t xml:space="preserve"> notarinius veiksmus</w:t>
      </w:r>
      <w:r w:rsidR="00737C1B" w:rsidRPr="00CA18A5">
        <w:t>;</w:t>
      </w:r>
    </w:p>
    <w:p w14:paraId="62AC782E" w14:textId="2FA16CF7" w:rsidR="009B2458" w:rsidRPr="00CA18A5" w:rsidRDefault="009B2458" w:rsidP="00CA18A5">
      <w:pPr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</w:rPr>
      </w:pPr>
      <w:r w:rsidRPr="00CA18A5">
        <w:rPr>
          <w:rFonts w:ascii="Times New Roman" w:hAnsi="Times New Roman"/>
        </w:rPr>
        <w:t xml:space="preserve">laiku </w:t>
      </w:r>
      <w:r w:rsidR="005734FC" w:rsidRPr="00CA18A5">
        <w:rPr>
          <w:rFonts w:ascii="Times New Roman" w:hAnsi="Times New Roman"/>
        </w:rPr>
        <w:t>tvark</w:t>
      </w:r>
      <w:r w:rsidR="00770F62">
        <w:rPr>
          <w:rFonts w:ascii="Times New Roman" w:hAnsi="Times New Roman"/>
        </w:rPr>
        <w:t>ė</w:t>
      </w:r>
      <w:r w:rsidR="00B06A4D" w:rsidRPr="00CA18A5">
        <w:rPr>
          <w:rFonts w:ascii="Times New Roman" w:hAnsi="Times New Roman"/>
        </w:rPr>
        <w:t xml:space="preserve"> </w:t>
      </w:r>
      <w:r w:rsidRPr="00CA18A5">
        <w:rPr>
          <w:rFonts w:ascii="Times New Roman" w:hAnsi="Times New Roman"/>
        </w:rPr>
        <w:t>archyvini</w:t>
      </w:r>
      <w:r w:rsidR="00B06A4D" w:rsidRPr="00CA18A5">
        <w:rPr>
          <w:rFonts w:ascii="Times New Roman" w:hAnsi="Times New Roman"/>
        </w:rPr>
        <w:t>us</w:t>
      </w:r>
      <w:r w:rsidRPr="00CA18A5">
        <w:rPr>
          <w:rFonts w:ascii="Times New Roman" w:hAnsi="Times New Roman"/>
        </w:rPr>
        <w:t xml:space="preserve"> duomen</w:t>
      </w:r>
      <w:r w:rsidR="00B06A4D" w:rsidRPr="00CA18A5">
        <w:rPr>
          <w:rFonts w:ascii="Times New Roman" w:hAnsi="Times New Roman"/>
        </w:rPr>
        <w:t>is</w:t>
      </w:r>
      <w:r w:rsidRPr="00CA18A5">
        <w:rPr>
          <w:rFonts w:ascii="Times New Roman" w:hAnsi="Times New Roman"/>
        </w:rPr>
        <w:t>;</w:t>
      </w:r>
    </w:p>
    <w:p w14:paraId="70FC00D6" w14:textId="0F23AB5E" w:rsidR="003D2C57" w:rsidRPr="00CA18A5" w:rsidRDefault="009B2458" w:rsidP="00CA18A5">
      <w:pPr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</w:rPr>
      </w:pPr>
      <w:r w:rsidRPr="00CA18A5">
        <w:rPr>
          <w:rFonts w:ascii="Times New Roman" w:hAnsi="Times New Roman"/>
        </w:rPr>
        <w:t>i</w:t>
      </w:r>
      <w:r w:rsidR="005734FC" w:rsidRPr="00CA18A5">
        <w:rPr>
          <w:rFonts w:ascii="Times New Roman" w:hAnsi="Times New Roman"/>
        </w:rPr>
        <w:t>šd</w:t>
      </w:r>
      <w:r w:rsidR="00770F62">
        <w:rPr>
          <w:rFonts w:ascii="Times New Roman" w:hAnsi="Times New Roman"/>
        </w:rPr>
        <w:t>avė</w:t>
      </w:r>
      <w:r w:rsidR="005734FC" w:rsidRPr="00CA18A5">
        <w:rPr>
          <w:rFonts w:ascii="Times New Roman" w:hAnsi="Times New Roman"/>
        </w:rPr>
        <w:t xml:space="preserve"> </w:t>
      </w:r>
      <w:r w:rsidRPr="00CA18A5">
        <w:rPr>
          <w:rFonts w:ascii="Times New Roman" w:hAnsi="Times New Roman"/>
        </w:rPr>
        <w:t>pažym</w:t>
      </w:r>
      <w:r w:rsidR="00B06A4D" w:rsidRPr="00CA18A5">
        <w:rPr>
          <w:rFonts w:ascii="Times New Roman" w:hAnsi="Times New Roman"/>
        </w:rPr>
        <w:t>a</w:t>
      </w:r>
      <w:r w:rsidRPr="00CA18A5">
        <w:rPr>
          <w:rFonts w:ascii="Times New Roman" w:hAnsi="Times New Roman"/>
        </w:rPr>
        <w:t>s ir kit</w:t>
      </w:r>
      <w:r w:rsidR="00B06A4D" w:rsidRPr="00CA18A5">
        <w:rPr>
          <w:rFonts w:ascii="Times New Roman" w:hAnsi="Times New Roman"/>
        </w:rPr>
        <w:t>us</w:t>
      </w:r>
      <w:r w:rsidRPr="00CA18A5">
        <w:rPr>
          <w:rFonts w:ascii="Times New Roman" w:hAnsi="Times New Roman"/>
        </w:rPr>
        <w:t xml:space="preserve"> dokument</w:t>
      </w:r>
      <w:r w:rsidR="00B06A4D" w:rsidRPr="00CA18A5">
        <w:rPr>
          <w:rFonts w:ascii="Times New Roman" w:hAnsi="Times New Roman"/>
        </w:rPr>
        <w:t>us</w:t>
      </w:r>
      <w:r w:rsidR="00FB63C7" w:rsidRPr="00CA18A5">
        <w:rPr>
          <w:rFonts w:ascii="Times New Roman" w:hAnsi="Times New Roman"/>
        </w:rPr>
        <w:t>;</w:t>
      </w:r>
    </w:p>
    <w:p w14:paraId="6A5760AA" w14:textId="6972B1DA" w:rsidR="003D2C57" w:rsidRPr="00CA18A5" w:rsidRDefault="003D2C57" w:rsidP="00CA18A5">
      <w:pPr>
        <w:pStyle w:val="Sraopastraipa"/>
        <w:numPr>
          <w:ilvl w:val="0"/>
          <w:numId w:val="5"/>
        </w:numPr>
        <w:suppressAutoHyphens/>
        <w:spacing w:line="100" w:lineRule="atLeast"/>
        <w:ind w:left="0" w:firstLine="720"/>
        <w:contextualSpacing w:val="0"/>
        <w:jc w:val="both"/>
        <w:rPr>
          <w:b/>
          <w:bCs/>
        </w:rPr>
      </w:pPr>
      <w:r w:rsidRPr="00CA18A5">
        <w:t>tvark</w:t>
      </w:r>
      <w:r w:rsidR="00770F62">
        <w:t>ė</w:t>
      </w:r>
      <w:r w:rsidRPr="00CA18A5">
        <w:t xml:space="preserve"> būsto šildymo išlaidų kompensacijos ir paramos labiausiai skurstantiems asmenims</w:t>
      </w:r>
      <w:r w:rsidR="00FB63C7" w:rsidRPr="00CA18A5">
        <w:t>.</w:t>
      </w:r>
    </w:p>
    <w:p w14:paraId="37D73620" w14:textId="5581F669" w:rsidR="009B2458" w:rsidRPr="00CA18A5" w:rsidRDefault="009B2458" w:rsidP="00CA18A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CA18A5">
        <w:rPr>
          <w:rFonts w:ascii="Times New Roman" w:hAnsi="Times New Roman"/>
        </w:rPr>
        <w:t>Į</w:t>
      </w:r>
      <w:r w:rsidR="00364ACD" w:rsidRPr="00CA18A5">
        <w:rPr>
          <w:rFonts w:ascii="Times New Roman" w:hAnsi="Times New Roman"/>
        </w:rPr>
        <w:t>gyvendinant Lukšių</w:t>
      </w:r>
      <w:r w:rsidRPr="00CA18A5">
        <w:rPr>
          <w:rFonts w:ascii="Times New Roman" w:hAnsi="Times New Roman"/>
        </w:rPr>
        <w:t xml:space="preserve"> seniū</w:t>
      </w:r>
      <w:r w:rsidR="003D2C57" w:rsidRPr="00CA18A5">
        <w:rPr>
          <w:rFonts w:ascii="Times New Roman" w:hAnsi="Times New Roman"/>
        </w:rPr>
        <w:t>nijos 2025</w:t>
      </w:r>
      <w:r w:rsidRPr="00CA18A5">
        <w:rPr>
          <w:rFonts w:ascii="Times New Roman" w:hAnsi="Times New Roman"/>
        </w:rPr>
        <w:t xml:space="preserve"> metų veiklos plane iškeltus uždavinius</w:t>
      </w:r>
      <w:r w:rsidR="000D450F">
        <w:rPr>
          <w:rFonts w:ascii="Times New Roman" w:hAnsi="Times New Roman"/>
        </w:rPr>
        <w:t xml:space="preserve">, </w:t>
      </w:r>
      <w:r w:rsidRPr="00CA18A5">
        <w:rPr>
          <w:rFonts w:ascii="Times New Roman" w:hAnsi="Times New Roman"/>
        </w:rPr>
        <w:t>vykdant savarankiškas ir valstybės deleguotas funkcijas, seniūnijos gyventojai bu</w:t>
      </w:r>
      <w:r w:rsidR="00770F62">
        <w:rPr>
          <w:rFonts w:ascii="Times New Roman" w:hAnsi="Times New Roman"/>
        </w:rPr>
        <w:t>vo</w:t>
      </w:r>
      <w:r w:rsidRPr="00CA18A5">
        <w:rPr>
          <w:rFonts w:ascii="Times New Roman" w:hAnsi="Times New Roman"/>
        </w:rPr>
        <w:t xml:space="preserve"> aptarnaujami laiku ir kokybiškai. </w:t>
      </w:r>
      <w:r w:rsidR="00B06A4D" w:rsidRPr="00CA18A5">
        <w:rPr>
          <w:rFonts w:ascii="Times New Roman" w:hAnsi="Times New Roman"/>
        </w:rPr>
        <w:t>Jiems bu</w:t>
      </w:r>
      <w:r w:rsidR="00770F62">
        <w:rPr>
          <w:rFonts w:ascii="Times New Roman" w:hAnsi="Times New Roman"/>
        </w:rPr>
        <w:t>vo</w:t>
      </w:r>
      <w:r w:rsidR="00B06A4D" w:rsidRPr="00CA18A5">
        <w:rPr>
          <w:rFonts w:ascii="Times New Roman" w:hAnsi="Times New Roman"/>
        </w:rPr>
        <w:t xml:space="preserve"> s</w:t>
      </w:r>
      <w:r w:rsidRPr="00CA18A5">
        <w:rPr>
          <w:rFonts w:ascii="Times New Roman" w:hAnsi="Times New Roman"/>
        </w:rPr>
        <w:t>uteikiama reikalinga informacija, išduodamos pažymos, suteikiama reikalinga socialinė pagalba, deklaruojama gyvenamoji vieta ir k</w:t>
      </w:r>
      <w:r w:rsidR="003E4D84" w:rsidRPr="00CA18A5">
        <w:rPr>
          <w:rFonts w:ascii="Times New Roman" w:hAnsi="Times New Roman"/>
        </w:rPr>
        <w:t>t. Bu</w:t>
      </w:r>
      <w:r w:rsidR="00770F62">
        <w:rPr>
          <w:rFonts w:ascii="Times New Roman" w:hAnsi="Times New Roman"/>
        </w:rPr>
        <w:t>vo</w:t>
      </w:r>
      <w:r w:rsidR="003E4D84" w:rsidRPr="00CA18A5">
        <w:rPr>
          <w:rFonts w:ascii="Times New Roman" w:hAnsi="Times New Roman"/>
        </w:rPr>
        <w:t xml:space="preserve"> k</w:t>
      </w:r>
      <w:r w:rsidRPr="00CA18A5">
        <w:rPr>
          <w:rFonts w:ascii="Times New Roman" w:hAnsi="Times New Roman"/>
        </w:rPr>
        <w:t>uriama saugi ir švari aplinka bendruomenės nariams.</w:t>
      </w:r>
    </w:p>
    <w:p w14:paraId="564439F2" w14:textId="77777777" w:rsidR="00AC3BFD" w:rsidRPr="00606E36" w:rsidRDefault="00AC3BFD" w:rsidP="003D2C57">
      <w:pPr>
        <w:ind w:firstLine="720"/>
        <w:jc w:val="both"/>
      </w:pPr>
    </w:p>
    <w:p w14:paraId="6670BB2C" w14:textId="77777777" w:rsidR="00BE7E93" w:rsidRPr="00606E36" w:rsidRDefault="00BE7E93" w:rsidP="002B6C12">
      <w:pPr>
        <w:jc w:val="both"/>
      </w:pPr>
    </w:p>
    <w:p w14:paraId="0DC96C11" w14:textId="77777777" w:rsidR="00BE7E93" w:rsidRPr="00606E36" w:rsidRDefault="00BE7E93" w:rsidP="002B6C12">
      <w:pPr>
        <w:jc w:val="both"/>
        <w:rPr>
          <w:rFonts w:ascii="Times New Roman" w:hAnsi="Times New Roman"/>
          <w:szCs w:val="24"/>
        </w:rPr>
      </w:pPr>
    </w:p>
    <w:p w14:paraId="03437CEE" w14:textId="77777777" w:rsidR="00AC3BFD" w:rsidRPr="00606E36" w:rsidRDefault="00AC3BFD" w:rsidP="00BE7E93">
      <w:pPr>
        <w:ind w:firstLine="709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Seniūnas                                                                         </w:t>
      </w:r>
      <w:r w:rsidR="00BE7E93" w:rsidRPr="00606E36">
        <w:rPr>
          <w:rFonts w:ascii="Times New Roman" w:hAnsi="Times New Roman"/>
          <w:szCs w:val="24"/>
        </w:rPr>
        <w:t xml:space="preserve">                             </w:t>
      </w:r>
      <w:r w:rsidR="004C6F19">
        <w:rPr>
          <w:rFonts w:ascii="Times New Roman" w:hAnsi="Times New Roman"/>
          <w:szCs w:val="24"/>
        </w:rPr>
        <w:t xml:space="preserve">Vytautas </w:t>
      </w:r>
      <w:proofErr w:type="spellStart"/>
      <w:r w:rsidR="004C6F19">
        <w:rPr>
          <w:rFonts w:ascii="Times New Roman" w:hAnsi="Times New Roman"/>
          <w:szCs w:val="24"/>
        </w:rPr>
        <w:t>Andziulevičius</w:t>
      </w:r>
      <w:proofErr w:type="spellEnd"/>
    </w:p>
    <w:sectPr w:rsidR="00AC3BFD" w:rsidRPr="00606E36" w:rsidSect="00401CAB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14859" w14:textId="77777777" w:rsidR="009143E1" w:rsidRDefault="009143E1">
      <w:r>
        <w:separator/>
      </w:r>
    </w:p>
  </w:endnote>
  <w:endnote w:type="continuationSeparator" w:id="0">
    <w:p w14:paraId="7684C2F6" w14:textId="77777777" w:rsidR="009143E1" w:rsidRDefault="0091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93C07" w14:textId="77777777" w:rsidR="009143E1" w:rsidRDefault="009143E1">
      <w:r>
        <w:separator/>
      </w:r>
    </w:p>
  </w:footnote>
  <w:footnote w:type="continuationSeparator" w:id="0">
    <w:p w14:paraId="2676C08B" w14:textId="77777777" w:rsidR="009143E1" w:rsidRDefault="00914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803571"/>
      <w:docPartObj>
        <w:docPartGallery w:val="Page Numbers (Top of Page)"/>
        <w:docPartUnique/>
      </w:docPartObj>
    </w:sdtPr>
    <w:sdtEndPr/>
    <w:sdtContent>
      <w:p w14:paraId="7DAB4A9B" w14:textId="77777777" w:rsidR="0073512A" w:rsidRDefault="0073512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2F5A2009" w14:textId="77777777" w:rsidR="002B6C12" w:rsidRDefault="002B6C1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4165584"/>
      <w:docPartObj>
        <w:docPartGallery w:val="Page Numbers (Top of Page)"/>
        <w:docPartUnique/>
      </w:docPartObj>
    </w:sdtPr>
    <w:sdtEndPr/>
    <w:sdtContent>
      <w:p w14:paraId="1E51D756" w14:textId="77777777" w:rsidR="0073512A" w:rsidRDefault="0073512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209">
          <w:rPr>
            <w:noProof/>
          </w:rPr>
          <w:t>4</w:t>
        </w:r>
        <w:r>
          <w:fldChar w:fldCharType="end"/>
        </w:r>
      </w:p>
    </w:sdtContent>
  </w:sdt>
  <w:p w14:paraId="44BEAF78" w14:textId="77777777" w:rsidR="0073512A" w:rsidRDefault="0073512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9508D1DE"/>
    <w:lvl w:ilvl="0">
      <w:numFmt w:val="bullet"/>
      <w:lvlText w:val="*"/>
      <w:lvlJc w:val="left"/>
    </w:lvl>
  </w:abstractNum>
  <w:abstractNum w:abstractNumId="1" w15:restartNumberingAfterBreak="0">
    <w:nsid w:val="020242B4"/>
    <w:multiLevelType w:val="hybridMultilevel"/>
    <w:tmpl w:val="69542984"/>
    <w:lvl w:ilvl="0" w:tplc="042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89553E"/>
    <w:multiLevelType w:val="hybridMultilevel"/>
    <w:tmpl w:val="0C7A0460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82E0B"/>
    <w:multiLevelType w:val="hybridMultilevel"/>
    <w:tmpl w:val="4A3EA31A"/>
    <w:lvl w:ilvl="0" w:tplc="042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40D5B8F"/>
    <w:multiLevelType w:val="hybridMultilevel"/>
    <w:tmpl w:val="9E8004D0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3D3498"/>
    <w:multiLevelType w:val="hybridMultilevel"/>
    <w:tmpl w:val="B9DCDCDE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D3120"/>
    <w:multiLevelType w:val="hybridMultilevel"/>
    <w:tmpl w:val="906CE22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D5342"/>
    <w:multiLevelType w:val="hybridMultilevel"/>
    <w:tmpl w:val="C12412A4"/>
    <w:lvl w:ilvl="0" w:tplc="042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94A029D"/>
    <w:multiLevelType w:val="hybridMultilevel"/>
    <w:tmpl w:val="4EA23478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E4B9A"/>
    <w:multiLevelType w:val="hybridMultilevel"/>
    <w:tmpl w:val="4622F674"/>
    <w:lvl w:ilvl="0" w:tplc="0427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3FFE331B"/>
    <w:multiLevelType w:val="hybridMultilevel"/>
    <w:tmpl w:val="8A206E4A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77F1BD4"/>
    <w:multiLevelType w:val="hybridMultilevel"/>
    <w:tmpl w:val="A7DA03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6F7FD8"/>
    <w:multiLevelType w:val="hybridMultilevel"/>
    <w:tmpl w:val="7B0A8E92"/>
    <w:lvl w:ilvl="0" w:tplc="CA5E3214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57D432BE"/>
    <w:multiLevelType w:val="hybridMultilevel"/>
    <w:tmpl w:val="C164D160"/>
    <w:lvl w:ilvl="0" w:tplc="0427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58B02780"/>
    <w:multiLevelType w:val="hybridMultilevel"/>
    <w:tmpl w:val="27A4436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6E5285"/>
    <w:multiLevelType w:val="hybridMultilevel"/>
    <w:tmpl w:val="B00667A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7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C93313"/>
    <w:multiLevelType w:val="hybridMultilevel"/>
    <w:tmpl w:val="2BFA884C"/>
    <w:lvl w:ilvl="0" w:tplc="0427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270003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7" w15:restartNumberingAfterBreak="0">
    <w:nsid w:val="6D120E0F"/>
    <w:multiLevelType w:val="hybridMultilevel"/>
    <w:tmpl w:val="FCACFE40"/>
    <w:lvl w:ilvl="0" w:tplc="0427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71232D64"/>
    <w:multiLevelType w:val="hybridMultilevel"/>
    <w:tmpl w:val="28F6CAF0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5ED5831"/>
    <w:multiLevelType w:val="hybridMultilevel"/>
    <w:tmpl w:val="1BC23B68"/>
    <w:lvl w:ilvl="0" w:tplc="0427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C540110"/>
    <w:multiLevelType w:val="hybridMultilevel"/>
    <w:tmpl w:val="C0CCF3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F11D6"/>
    <w:multiLevelType w:val="hybridMultilevel"/>
    <w:tmpl w:val="FB521DF6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</w:num>
  <w:num w:numId="5">
    <w:abstractNumId w:val="16"/>
  </w:num>
  <w:num w:numId="6">
    <w:abstractNumId w:val="21"/>
  </w:num>
  <w:num w:numId="7">
    <w:abstractNumId w:val="11"/>
  </w:num>
  <w:num w:numId="8">
    <w:abstractNumId w:val="20"/>
  </w:num>
  <w:num w:numId="9">
    <w:abstractNumId w:val="15"/>
  </w:num>
  <w:num w:numId="10">
    <w:abstractNumId w:val="18"/>
  </w:num>
  <w:num w:numId="11">
    <w:abstractNumId w:val="2"/>
  </w:num>
  <w:num w:numId="12">
    <w:abstractNumId w:val="5"/>
  </w:num>
  <w:num w:numId="1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19"/>
  </w:num>
  <w:num w:numId="15">
    <w:abstractNumId w:val="7"/>
  </w:num>
  <w:num w:numId="16">
    <w:abstractNumId w:val="10"/>
  </w:num>
  <w:num w:numId="17">
    <w:abstractNumId w:val="3"/>
  </w:num>
  <w:num w:numId="18">
    <w:abstractNumId w:val="13"/>
  </w:num>
  <w:num w:numId="19">
    <w:abstractNumId w:val="9"/>
  </w:num>
  <w:num w:numId="20">
    <w:abstractNumId w:val="14"/>
  </w:num>
  <w:num w:numId="21">
    <w:abstractNumId w:val="1"/>
  </w:num>
  <w:num w:numId="22">
    <w:abstractNumId w:val="4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B0"/>
    <w:rsid w:val="0000259A"/>
    <w:rsid w:val="00006234"/>
    <w:rsid w:val="00020D0A"/>
    <w:rsid w:val="00022196"/>
    <w:rsid w:val="00035C13"/>
    <w:rsid w:val="000378BF"/>
    <w:rsid w:val="00042EC6"/>
    <w:rsid w:val="00056FE3"/>
    <w:rsid w:val="00063E91"/>
    <w:rsid w:val="00065821"/>
    <w:rsid w:val="000712DD"/>
    <w:rsid w:val="000719F5"/>
    <w:rsid w:val="0007687F"/>
    <w:rsid w:val="00077809"/>
    <w:rsid w:val="00081E81"/>
    <w:rsid w:val="00083578"/>
    <w:rsid w:val="000904C5"/>
    <w:rsid w:val="00090974"/>
    <w:rsid w:val="000A3280"/>
    <w:rsid w:val="000B3174"/>
    <w:rsid w:val="000B70F5"/>
    <w:rsid w:val="000B7EC8"/>
    <w:rsid w:val="000C05A8"/>
    <w:rsid w:val="000C08C5"/>
    <w:rsid w:val="000C1B9D"/>
    <w:rsid w:val="000C6A52"/>
    <w:rsid w:val="000D076D"/>
    <w:rsid w:val="000D450F"/>
    <w:rsid w:val="000D6E84"/>
    <w:rsid w:val="000D74AD"/>
    <w:rsid w:val="000E0CA9"/>
    <w:rsid w:val="000E1840"/>
    <w:rsid w:val="000E44BD"/>
    <w:rsid w:val="000E7ED2"/>
    <w:rsid w:val="000F7505"/>
    <w:rsid w:val="0010143B"/>
    <w:rsid w:val="00111187"/>
    <w:rsid w:val="0011648A"/>
    <w:rsid w:val="00117884"/>
    <w:rsid w:val="00124225"/>
    <w:rsid w:val="00132036"/>
    <w:rsid w:val="0013480E"/>
    <w:rsid w:val="00136B6E"/>
    <w:rsid w:val="0014433B"/>
    <w:rsid w:val="00153A60"/>
    <w:rsid w:val="00161D01"/>
    <w:rsid w:val="00162100"/>
    <w:rsid w:val="00163828"/>
    <w:rsid w:val="00163CCE"/>
    <w:rsid w:val="00165BF8"/>
    <w:rsid w:val="00171D05"/>
    <w:rsid w:val="00184A34"/>
    <w:rsid w:val="00187352"/>
    <w:rsid w:val="00195133"/>
    <w:rsid w:val="001966D5"/>
    <w:rsid w:val="00196757"/>
    <w:rsid w:val="001A0A0A"/>
    <w:rsid w:val="001A2922"/>
    <w:rsid w:val="001A414C"/>
    <w:rsid w:val="001B095D"/>
    <w:rsid w:val="001B0E62"/>
    <w:rsid w:val="001C140D"/>
    <w:rsid w:val="001D059E"/>
    <w:rsid w:val="001D5C79"/>
    <w:rsid w:val="001E00BD"/>
    <w:rsid w:val="001F6685"/>
    <w:rsid w:val="00201A4F"/>
    <w:rsid w:val="00211B6C"/>
    <w:rsid w:val="002133B7"/>
    <w:rsid w:val="00225CA9"/>
    <w:rsid w:val="00226289"/>
    <w:rsid w:val="00234CD2"/>
    <w:rsid w:val="00241E45"/>
    <w:rsid w:val="00243448"/>
    <w:rsid w:val="0024544C"/>
    <w:rsid w:val="0024738A"/>
    <w:rsid w:val="002547AE"/>
    <w:rsid w:val="00256118"/>
    <w:rsid w:val="0025755D"/>
    <w:rsid w:val="0026329A"/>
    <w:rsid w:val="00267619"/>
    <w:rsid w:val="00274BE6"/>
    <w:rsid w:val="00290C5F"/>
    <w:rsid w:val="002A5E81"/>
    <w:rsid w:val="002A6899"/>
    <w:rsid w:val="002A6FBB"/>
    <w:rsid w:val="002B1522"/>
    <w:rsid w:val="002B3FFC"/>
    <w:rsid w:val="002B6C12"/>
    <w:rsid w:val="002C235D"/>
    <w:rsid w:val="002C4D85"/>
    <w:rsid w:val="002D7E4C"/>
    <w:rsid w:val="002E4E6C"/>
    <w:rsid w:val="002F33D0"/>
    <w:rsid w:val="00313DE9"/>
    <w:rsid w:val="00317EF1"/>
    <w:rsid w:val="00317F37"/>
    <w:rsid w:val="00330E26"/>
    <w:rsid w:val="0033108B"/>
    <w:rsid w:val="00341511"/>
    <w:rsid w:val="00344AC6"/>
    <w:rsid w:val="00363E20"/>
    <w:rsid w:val="00364ACD"/>
    <w:rsid w:val="00367FC8"/>
    <w:rsid w:val="00393955"/>
    <w:rsid w:val="0039688E"/>
    <w:rsid w:val="003A2950"/>
    <w:rsid w:val="003B0625"/>
    <w:rsid w:val="003B2D4A"/>
    <w:rsid w:val="003C067E"/>
    <w:rsid w:val="003D1081"/>
    <w:rsid w:val="003D2C57"/>
    <w:rsid w:val="003D460C"/>
    <w:rsid w:val="003E02D8"/>
    <w:rsid w:val="003E0656"/>
    <w:rsid w:val="003E4D84"/>
    <w:rsid w:val="003E5EEA"/>
    <w:rsid w:val="003E7D65"/>
    <w:rsid w:val="003E7F1E"/>
    <w:rsid w:val="003F29C8"/>
    <w:rsid w:val="003F3FA1"/>
    <w:rsid w:val="003F45F4"/>
    <w:rsid w:val="003F5F75"/>
    <w:rsid w:val="00400BCA"/>
    <w:rsid w:val="0040189C"/>
    <w:rsid w:val="00401CAB"/>
    <w:rsid w:val="00406CA3"/>
    <w:rsid w:val="004138E9"/>
    <w:rsid w:val="00427D85"/>
    <w:rsid w:val="00442BBE"/>
    <w:rsid w:val="00444DFE"/>
    <w:rsid w:val="004522E3"/>
    <w:rsid w:val="00454B3A"/>
    <w:rsid w:val="00465F85"/>
    <w:rsid w:val="00480D68"/>
    <w:rsid w:val="00484265"/>
    <w:rsid w:val="004855F2"/>
    <w:rsid w:val="00485764"/>
    <w:rsid w:val="0049425E"/>
    <w:rsid w:val="00494BFC"/>
    <w:rsid w:val="0049601A"/>
    <w:rsid w:val="004A4D8E"/>
    <w:rsid w:val="004B4DB6"/>
    <w:rsid w:val="004B7823"/>
    <w:rsid w:val="004C6F19"/>
    <w:rsid w:val="004D6DBC"/>
    <w:rsid w:val="004D746E"/>
    <w:rsid w:val="004F1EEA"/>
    <w:rsid w:val="004F6B46"/>
    <w:rsid w:val="0051308D"/>
    <w:rsid w:val="005170DC"/>
    <w:rsid w:val="00526136"/>
    <w:rsid w:val="00533B97"/>
    <w:rsid w:val="005353BA"/>
    <w:rsid w:val="005406D8"/>
    <w:rsid w:val="00540F43"/>
    <w:rsid w:val="00545332"/>
    <w:rsid w:val="00554A3A"/>
    <w:rsid w:val="005559FA"/>
    <w:rsid w:val="005734FC"/>
    <w:rsid w:val="00577640"/>
    <w:rsid w:val="0058124D"/>
    <w:rsid w:val="0059505C"/>
    <w:rsid w:val="005955D1"/>
    <w:rsid w:val="00595C7F"/>
    <w:rsid w:val="005A0028"/>
    <w:rsid w:val="005A0DEE"/>
    <w:rsid w:val="005A55FE"/>
    <w:rsid w:val="005B79FE"/>
    <w:rsid w:val="005C5BFD"/>
    <w:rsid w:val="005C782E"/>
    <w:rsid w:val="005D4F09"/>
    <w:rsid w:val="005D62A1"/>
    <w:rsid w:val="005D7511"/>
    <w:rsid w:val="005D7FA6"/>
    <w:rsid w:val="005E2065"/>
    <w:rsid w:val="005E2C7F"/>
    <w:rsid w:val="005F7B9B"/>
    <w:rsid w:val="005F7DEC"/>
    <w:rsid w:val="006024CF"/>
    <w:rsid w:val="00605851"/>
    <w:rsid w:val="00606E36"/>
    <w:rsid w:val="0061499B"/>
    <w:rsid w:val="00616090"/>
    <w:rsid w:val="0061645B"/>
    <w:rsid w:val="006213D5"/>
    <w:rsid w:val="00625218"/>
    <w:rsid w:val="0063204B"/>
    <w:rsid w:val="0063236C"/>
    <w:rsid w:val="006355AF"/>
    <w:rsid w:val="00654AF0"/>
    <w:rsid w:val="00656BB8"/>
    <w:rsid w:val="00660E83"/>
    <w:rsid w:val="00663C78"/>
    <w:rsid w:val="00664CF9"/>
    <w:rsid w:val="00667456"/>
    <w:rsid w:val="00674103"/>
    <w:rsid w:val="006774CC"/>
    <w:rsid w:val="0068249A"/>
    <w:rsid w:val="00694EEF"/>
    <w:rsid w:val="006A0E10"/>
    <w:rsid w:val="006A165C"/>
    <w:rsid w:val="006A30F3"/>
    <w:rsid w:val="006A4FDD"/>
    <w:rsid w:val="006A6940"/>
    <w:rsid w:val="006B5E23"/>
    <w:rsid w:val="006B7CE0"/>
    <w:rsid w:val="006C28B5"/>
    <w:rsid w:val="006C3AA7"/>
    <w:rsid w:val="006C5364"/>
    <w:rsid w:val="006D0648"/>
    <w:rsid w:val="006D50A2"/>
    <w:rsid w:val="006E1C61"/>
    <w:rsid w:val="006E2C5F"/>
    <w:rsid w:val="006F5F7F"/>
    <w:rsid w:val="007049CE"/>
    <w:rsid w:val="00716360"/>
    <w:rsid w:val="007241A4"/>
    <w:rsid w:val="00732A31"/>
    <w:rsid w:val="0073512A"/>
    <w:rsid w:val="00735455"/>
    <w:rsid w:val="00737168"/>
    <w:rsid w:val="00737C1B"/>
    <w:rsid w:val="00741CAA"/>
    <w:rsid w:val="00746531"/>
    <w:rsid w:val="00750318"/>
    <w:rsid w:val="007508D2"/>
    <w:rsid w:val="00755AB2"/>
    <w:rsid w:val="00770F62"/>
    <w:rsid w:val="007752ED"/>
    <w:rsid w:val="0078531E"/>
    <w:rsid w:val="00791C10"/>
    <w:rsid w:val="007951D0"/>
    <w:rsid w:val="00795A0A"/>
    <w:rsid w:val="007971C2"/>
    <w:rsid w:val="007A5085"/>
    <w:rsid w:val="007A6BFE"/>
    <w:rsid w:val="007B292C"/>
    <w:rsid w:val="007B56AC"/>
    <w:rsid w:val="007C10E9"/>
    <w:rsid w:val="007D293A"/>
    <w:rsid w:val="007D29C1"/>
    <w:rsid w:val="007D5ADF"/>
    <w:rsid w:val="007E5095"/>
    <w:rsid w:val="008056B9"/>
    <w:rsid w:val="008111FC"/>
    <w:rsid w:val="00812559"/>
    <w:rsid w:val="00813BE1"/>
    <w:rsid w:val="0082123A"/>
    <w:rsid w:val="0082485D"/>
    <w:rsid w:val="008262BE"/>
    <w:rsid w:val="00854D24"/>
    <w:rsid w:val="00856572"/>
    <w:rsid w:val="008575C9"/>
    <w:rsid w:val="008614B0"/>
    <w:rsid w:val="00862C7F"/>
    <w:rsid w:val="00871A4E"/>
    <w:rsid w:val="00885426"/>
    <w:rsid w:val="00894E4F"/>
    <w:rsid w:val="00896D35"/>
    <w:rsid w:val="008A269A"/>
    <w:rsid w:val="008A494D"/>
    <w:rsid w:val="008B2652"/>
    <w:rsid w:val="008B27B7"/>
    <w:rsid w:val="008B5346"/>
    <w:rsid w:val="008C2B39"/>
    <w:rsid w:val="008C577D"/>
    <w:rsid w:val="008C5ECD"/>
    <w:rsid w:val="008C6855"/>
    <w:rsid w:val="008E2415"/>
    <w:rsid w:val="008F7246"/>
    <w:rsid w:val="008F7ED4"/>
    <w:rsid w:val="00905C6C"/>
    <w:rsid w:val="009072B0"/>
    <w:rsid w:val="00907A91"/>
    <w:rsid w:val="00910611"/>
    <w:rsid w:val="00910DD5"/>
    <w:rsid w:val="009143E1"/>
    <w:rsid w:val="00920B6A"/>
    <w:rsid w:val="00925B50"/>
    <w:rsid w:val="00930C3B"/>
    <w:rsid w:val="00936D64"/>
    <w:rsid w:val="00940CB4"/>
    <w:rsid w:val="00950F62"/>
    <w:rsid w:val="009564BE"/>
    <w:rsid w:val="0096114E"/>
    <w:rsid w:val="00961969"/>
    <w:rsid w:val="009619D4"/>
    <w:rsid w:val="00964F44"/>
    <w:rsid w:val="00973292"/>
    <w:rsid w:val="0097434A"/>
    <w:rsid w:val="00975EFC"/>
    <w:rsid w:val="00975F37"/>
    <w:rsid w:val="0097703A"/>
    <w:rsid w:val="00980C30"/>
    <w:rsid w:val="009813A7"/>
    <w:rsid w:val="00981492"/>
    <w:rsid w:val="00985D95"/>
    <w:rsid w:val="0098656F"/>
    <w:rsid w:val="00997B90"/>
    <w:rsid w:val="009A55E4"/>
    <w:rsid w:val="009B244F"/>
    <w:rsid w:val="009B2458"/>
    <w:rsid w:val="009B28FE"/>
    <w:rsid w:val="009B2DDC"/>
    <w:rsid w:val="009B59D9"/>
    <w:rsid w:val="009C57A9"/>
    <w:rsid w:val="009C6DD8"/>
    <w:rsid w:val="009C6DEA"/>
    <w:rsid w:val="009D027B"/>
    <w:rsid w:val="009D3EAE"/>
    <w:rsid w:val="009D699C"/>
    <w:rsid w:val="009E16D5"/>
    <w:rsid w:val="009E7442"/>
    <w:rsid w:val="009F2D0A"/>
    <w:rsid w:val="009F69E1"/>
    <w:rsid w:val="00A02193"/>
    <w:rsid w:val="00A060B2"/>
    <w:rsid w:val="00A0727D"/>
    <w:rsid w:val="00A15580"/>
    <w:rsid w:val="00A1570A"/>
    <w:rsid w:val="00A15C44"/>
    <w:rsid w:val="00A21011"/>
    <w:rsid w:val="00A252F6"/>
    <w:rsid w:val="00A26EF6"/>
    <w:rsid w:val="00A30080"/>
    <w:rsid w:val="00A37457"/>
    <w:rsid w:val="00A37715"/>
    <w:rsid w:val="00A412C4"/>
    <w:rsid w:val="00A42760"/>
    <w:rsid w:val="00A458B9"/>
    <w:rsid w:val="00A46D7F"/>
    <w:rsid w:val="00A50FA4"/>
    <w:rsid w:val="00A54931"/>
    <w:rsid w:val="00A54F0C"/>
    <w:rsid w:val="00A55639"/>
    <w:rsid w:val="00A723B5"/>
    <w:rsid w:val="00A747FC"/>
    <w:rsid w:val="00A75C72"/>
    <w:rsid w:val="00A85C9E"/>
    <w:rsid w:val="00A870FB"/>
    <w:rsid w:val="00A91352"/>
    <w:rsid w:val="00A93113"/>
    <w:rsid w:val="00A9366A"/>
    <w:rsid w:val="00AA2C73"/>
    <w:rsid w:val="00AA426D"/>
    <w:rsid w:val="00AA53FB"/>
    <w:rsid w:val="00AA77C5"/>
    <w:rsid w:val="00AC3BFD"/>
    <w:rsid w:val="00AD06A3"/>
    <w:rsid w:val="00AD2A57"/>
    <w:rsid w:val="00AD6F1D"/>
    <w:rsid w:val="00AE7768"/>
    <w:rsid w:val="00B06389"/>
    <w:rsid w:val="00B068BB"/>
    <w:rsid w:val="00B06A4D"/>
    <w:rsid w:val="00B07904"/>
    <w:rsid w:val="00B1059F"/>
    <w:rsid w:val="00B14558"/>
    <w:rsid w:val="00B1650C"/>
    <w:rsid w:val="00B16D27"/>
    <w:rsid w:val="00B174D2"/>
    <w:rsid w:val="00B25AD2"/>
    <w:rsid w:val="00B4358F"/>
    <w:rsid w:val="00B44293"/>
    <w:rsid w:val="00B544E0"/>
    <w:rsid w:val="00B55F66"/>
    <w:rsid w:val="00B65B8E"/>
    <w:rsid w:val="00B6611A"/>
    <w:rsid w:val="00B72ABD"/>
    <w:rsid w:val="00B77121"/>
    <w:rsid w:val="00B8287D"/>
    <w:rsid w:val="00B8481A"/>
    <w:rsid w:val="00B85C15"/>
    <w:rsid w:val="00B86A31"/>
    <w:rsid w:val="00B87945"/>
    <w:rsid w:val="00B9513E"/>
    <w:rsid w:val="00BB24C2"/>
    <w:rsid w:val="00BB32BC"/>
    <w:rsid w:val="00BB636B"/>
    <w:rsid w:val="00BC01E0"/>
    <w:rsid w:val="00BD38B5"/>
    <w:rsid w:val="00BD64AA"/>
    <w:rsid w:val="00BE0CDF"/>
    <w:rsid w:val="00BE6209"/>
    <w:rsid w:val="00BE7E93"/>
    <w:rsid w:val="00C154D1"/>
    <w:rsid w:val="00C25191"/>
    <w:rsid w:val="00C32F7F"/>
    <w:rsid w:val="00C34E24"/>
    <w:rsid w:val="00C47185"/>
    <w:rsid w:val="00C47C27"/>
    <w:rsid w:val="00C511D0"/>
    <w:rsid w:val="00C518A5"/>
    <w:rsid w:val="00C54647"/>
    <w:rsid w:val="00C56D52"/>
    <w:rsid w:val="00C6029B"/>
    <w:rsid w:val="00C70BBF"/>
    <w:rsid w:val="00C73A74"/>
    <w:rsid w:val="00C77DBC"/>
    <w:rsid w:val="00C8302A"/>
    <w:rsid w:val="00C86A20"/>
    <w:rsid w:val="00C96C4B"/>
    <w:rsid w:val="00C976D0"/>
    <w:rsid w:val="00CA18A5"/>
    <w:rsid w:val="00CA62C6"/>
    <w:rsid w:val="00CA7E7E"/>
    <w:rsid w:val="00CB5124"/>
    <w:rsid w:val="00CD0FEB"/>
    <w:rsid w:val="00CD507E"/>
    <w:rsid w:val="00CD5CF6"/>
    <w:rsid w:val="00CE1CC1"/>
    <w:rsid w:val="00CE3122"/>
    <w:rsid w:val="00CE7529"/>
    <w:rsid w:val="00CF01A4"/>
    <w:rsid w:val="00CF0F69"/>
    <w:rsid w:val="00D1116B"/>
    <w:rsid w:val="00D1395B"/>
    <w:rsid w:val="00D2229D"/>
    <w:rsid w:val="00D227F6"/>
    <w:rsid w:val="00D3082D"/>
    <w:rsid w:val="00D32928"/>
    <w:rsid w:val="00D4046F"/>
    <w:rsid w:val="00D50F3E"/>
    <w:rsid w:val="00D51889"/>
    <w:rsid w:val="00D61B69"/>
    <w:rsid w:val="00D649FF"/>
    <w:rsid w:val="00D67A2E"/>
    <w:rsid w:val="00D7766D"/>
    <w:rsid w:val="00D90026"/>
    <w:rsid w:val="00D95709"/>
    <w:rsid w:val="00D97778"/>
    <w:rsid w:val="00DA39BB"/>
    <w:rsid w:val="00DA3CFA"/>
    <w:rsid w:val="00DA6D62"/>
    <w:rsid w:val="00DB1EAB"/>
    <w:rsid w:val="00DB2B31"/>
    <w:rsid w:val="00DB4ABB"/>
    <w:rsid w:val="00DC77AA"/>
    <w:rsid w:val="00DD443F"/>
    <w:rsid w:val="00DE1A3F"/>
    <w:rsid w:val="00DE220A"/>
    <w:rsid w:val="00DE7842"/>
    <w:rsid w:val="00E025C8"/>
    <w:rsid w:val="00E03FE7"/>
    <w:rsid w:val="00E043EF"/>
    <w:rsid w:val="00E16507"/>
    <w:rsid w:val="00E24A21"/>
    <w:rsid w:val="00E364EF"/>
    <w:rsid w:val="00E37F93"/>
    <w:rsid w:val="00E41CED"/>
    <w:rsid w:val="00E43A0E"/>
    <w:rsid w:val="00E476D0"/>
    <w:rsid w:val="00E515B1"/>
    <w:rsid w:val="00E5455D"/>
    <w:rsid w:val="00E54E5B"/>
    <w:rsid w:val="00E5669C"/>
    <w:rsid w:val="00E56F41"/>
    <w:rsid w:val="00E63117"/>
    <w:rsid w:val="00E64E9C"/>
    <w:rsid w:val="00E65565"/>
    <w:rsid w:val="00E664FA"/>
    <w:rsid w:val="00E72261"/>
    <w:rsid w:val="00E84605"/>
    <w:rsid w:val="00E927D9"/>
    <w:rsid w:val="00E93553"/>
    <w:rsid w:val="00EA01EC"/>
    <w:rsid w:val="00EA7C43"/>
    <w:rsid w:val="00EB5756"/>
    <w:rsid w:val="00EB7A8A"/>
    <w:rsid w:val="00EC39D8"/>
    <w:rsid w:val="00EC7069"/>
    <w:rsid w:val="00ED2419"/>
    <w:rsid w:val="00ED4825"/>
    <w:rsid w:val="00ED76AD"/>
    <w:rsid w:val="00EE21DE"/>
    <w:rsid w:val="00EE32DA"/>
    <w:rsid w:val="00EE4ADC"/>
    <w:rsid w:val="00EF258C"/>
    <w:rsid w:val="00EF69EC"/>
    <w:rsid w:val="00EF6B83"/>
    <w:rsid w:val="00F0051D"/>
    <w:rsid w:val="00F12770"/>
    <w:rsid w:val="00F133D7"/>
    <w:rsid w:val="00F14030"/>
    <w:rsid w:val="00F3122B"/>
    <w:rsid w:val="00F318F8"/>
    <w:rsid w:val="00F3335E"/>
    <w:rsid w:val="00F34206"/>
    <w:rsid w:val="00F35D27"/>
    <w:rsid w:val="00F35EE9"/>
    <w:rsid w:val="00F40845"/>
    <w:rsid w:val="00F4375A"/>
    <w:rsid w:val="00F43E27"/>
    <w:rsid w:val="00F53C66"/>
    <w:rsid w:val="00F56BA9"/>
    <w:rsid w:val="00F6593F"/>
    <w:rsid w:val="00F72934"/>
    <w:rsid w:val="00F764D9"/>
    <w:rsid w:val="00F84C2E"/>
    <w:rsid w:val="00F97152"/>
    <w:rsid w:val="00FA02C7"/>
    <w:rsid w:val="00FA6DF3"/>
    <w:rsid w:val="00FA7889"/>
    <w:rsid w:val="00FB3191"/>
    <w:rsid w:val="00FB4AB4"/>
    <w:rsid w:val="00FB63C7"/>
    <w:rsid w:val="00FC11DA"/>
    <w:rsid w:val="00FC212E"/>
    <w:rsid w:val="00FE4B15"/>
    <w:rsid w:val="00FF48A0"/>
    <w:rsid w:val="00FF4A81"/>
    <w:rsid w:val="00FF7889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AB30DA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5F85"/>
    <w:rPr>
      <w:rFonts w:ascii="TimesLT" w:hAnsi="TimesLT"/>
      <w:sz w:val="24"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813B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A7E7E"/>
    <w:rPr>
      <w:rFonts w:ascii="TimesLT" w:hAnsi="TimesLT"/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71636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716360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9619D4"/>
    <w:pPr>
      <w:ind w:left="720"/>
      <w:contextualSpacing/>
    </w:pPr>
    <w:rPr>
      <w:rFonts w:ascii="Times New Roman" w:hAnsi="Times New Roman"/>
      <w:szCs w:val="24"/>
      <w:lang w:eastAsia="lt-LT"/>
    </w:rPr>
  </w:style>
  <w:style w:type="table" w:styleId="Lentelstinklelis">
    <w:name w:val="Table Grid"/>
    <w:basedOn w:val="prastojilentel"/>
    <w:uiPriority w:val="39"/>
    <w:rsid w:val="009619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basedOn w:val="Numatytasispastraiposriftas"/>
    <w:link w:val="Antrat2"/>
    <w:rsid w:val="00813BE1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styleId="Emfaz">
    <w:name w:val="Emphasis"/>
    <w:basedOn w:val="Numatytasispastraiposriftas"/>
    <w:uiPriority w:val="20"/>
    <w:qFormat/>
    <w:rsid w:val="00C511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C973EE-4850-4F14-80A8-FA61B82E45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7154E-55AB-41E5-A6E5-3AF30A72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4</TotalTime>
  <Pages>5</Pages>
  <Words>2716</Words>
  <Characters>15487</Characters>
  <Application>Microsoft Office Word</Application>
  <DocSecurity>0</DocSecurity>
  <Lines>129</Lines>
  <Paragraphs>36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     ŠAKIU RAJONO SAVIVALDYBES                                   </vt:lpstr>
    </vt:vector>
  </TitlesOfParts>
  <Company/>
  <LinksUpToDate>false</LinksUpToDate>
  <CharactersWithSpaces>18167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Vartotojas</cp:lastModifiedBy>
  <cp:revision>2</cp:revision>
  <cp:lastPrinted>2017-04-11T07:51:00Z</cp:lastPrinted>
  <dcterms:created xsi:type="dcterms:W3CDTF">2026-03-27T08:36:00Z</dcterms:created>
  <dcterms:modified xsi:type="dcterms:W3CDTF">2026-03-27T08:36:00Z</dcterms:modified>
</cp:coreProperties>
</file>