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FFFAE" w14:textId="77777777" w:rsidR="00024D31" w:rsidRPr="000271A6" w:rsidRDefault="00D02BD4" w:rsidP="00EE0844">
      <w:pPr>
        <w:jc w:val="center"/>
      </w:pPr>
      <w:r w:rsidRPr="00E50BD0">
        <w:rPr>
          <w:noProof/>
        </w:rPr>
        <w:drawing>
          <wp:inline distT="0" distB="0" distL="0" distR="0" wp14:anchorId="16648C3C" wp14:editId="1C06E4B6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06F88" w14:textId="77777777" w:rsidR="00EE0844" w:rsidRPr="000271A6" w:rsidRDefault="00280EB1" w:rsidP="00502A4B">
      <w:pPr>
        <w:spacing w:before="120"/>
        <w:jc w:val="center"/>
        <w:rPr>
          <w:b/>
        </w:rPr>
      </w:pPr>
      <w:r>
        <w:rPr>
          <w:b/>
        </w:rPr>
        <w:t>ŠAKIŲ RAJONO</w:t>
      </w:r>
      <w:r w:rsidR="00FE53D5" w:rsidRPr="000271A6">
        <w:rPr>
          <w:b/>
        </w:rPr>
        <w:t xml:space="preserve"> SAVIVALDYBĖS </w:t>
      </w:r>
      <w:r w:rsidR="00B01AAB" w:rsidRPr="000271A6">
        <w:rPr>
          <w:b/>
        </w:rPr>
        <w:t>MERAS</w:t>
      </w:r>
    </w:p>
    <w:p w14:paraId="44938C86" w14:textId="77777777" w:rsidR="00574842" w:rsidRPr="000271A6" w:rsidRDefault="00574842" w:rsidP="00F53BCF">
      <w:pPr>
        <w:tabs>
          <w:tab w:val="left" w:pos="5557"/>
          <w:tab w:val="left" w:pos="6840"/>
          <w:tab w:val="left" w:pos="7020"/>
        </w:tabs>
        <w:jc w:val="center"/>
      </w:pPr>
    </w:p>
    <w:p w14:paraId="6B82BB88" w14:textId="77777777" w:rsidR="00694839" w:rsidRPr="000271A6" w:rsidRDefault="00694839" w:rsidP="00F53BCF">
      <w:pPr>
        <w:tabs>
          <w:tab w:val="left" w:pos="5557"/>
          <w:tab w:val="left" w:pos="6840"/>
          <w:tab w:val="left" w:pos="7020"/>
        </w:tabs>
        <w:jc w:val="center"/>
      </w:pPr>
    </w:p>
    <w:p w14:paraId="711FA65F" w14:textId="77777777" w:rsidR="003678FC" w:rsidRDefault="00E9665D" w:rsidP="007153C1">
      <w:pPr>
        <w:tabs>
          <w:tab w:val="left" w:pos="5557"/>
          <w:tab w:val="left" w:pos="6840"/>
          <w:tab w:val="left" w:pos="7020"/>
        </w:tabs>
        <w:ind w:right="-1"/>
        <w:jc w:val="center"/>
        <w:rPr>
          <w:b/>
        </w:rPr>
      </w:pPr>
      <w:r>
        <w:rPr>
          <w:b/>
        </w:rPr>
        <w:t>POTVARKIS</w:t>
      </w:r>
    </w:p>
    <w:p w14:paraId="11613BDB" w14:textId="71181D71" w:rsidR="0042560A" w:rsidRPr="003678FC" w:rsidRDefault="003678FC" w:rsidP="003678FC">
      <w:pPr>
        <w:tabs>
          <w:tab w:val="left" w:pos="5557"/>
          <w:tab w:val="left" w:pos="6840"/>
          <w:tab w:val="left" w:pos="7020"/>
        </w:tabs>
        <w:ind w:right="-1"/>
        <w:jc w:val="center"/>
        <w:rPr>
          <w:caps/>
        </w:rPr>
      </w:pPr>
      <w:r w:rsidRPr="003678FC">
        <w:rPr>
          <w:b/>
          <w:caps/>
        </w:rPr>
        <w:t>Dėl Šakių rajono savivaldybės mero 202</w:t>
      </w:r>
      <w:r w:rsidR="007E7F57">
        <w:rPr>
          <w:b/>
          <w:caps/>
        </w:rPr>
        <w:t>5</w:t>
      </w:r>
      <w:r w:rsidRPr="003678FC">
        <w:rPr>
          <w:b/>
          <w:caps/>
        </w:rPr>
        <w:t xml:space="preserve"> m. </w:t>
      </w:r>
      <w:r w:rsidR="007E7F57">
        <w:rPr>
          <w:b/>
          <w:caps/>
        </w:rPr>
        <w:t>SAUSIO 16</w:t>
      </w:r>
      <w:r w:rsidRPr="003678FC">
        <w:rPr>
          <w:b/>
          <w:caps/>
        </w:rPr>
        <w:t xml:space="preserve"> d. potvarkio </w:t>
      </w:r>
      <w:r w:rsidR="007E7F57">
        <w:rPr>
          <w:b/>
          <w:caps/>
        </w:rPr>
        <w:t xml:space="preserve">          </w:t>
      </w:r>
      <w:r w:rsidRPr="003678FC">
        <w:rPr>
          <w:b/>
          <w:caps/>
        </w:rPr>
        <w:t>Nr. MT-</w:t>
      </w:r>
      <w:r w:rsidR="007E7F57">
        <w:rPr>
          <w:b/>
          <w:caps/>
        </w:rPr>
        <w:t>25</w:t>
      </w:r>
      <w:r w:rsidRPr="003678FC">
        <w:rPr>
          <w:b/>
          <w:caps/>
        </w:rPr>
        <w:t xml:space="preserve"> „</w:t>
      </w:r>
      <w:r w:rsidR="0042560A" w:rsidRPr="003678FC">
        <w:rPr>
          <w:b/>
          <w:caps/>
        </w:rPr>
        <w:t>DĖL</w:t>
      </w:r>
      <w:r w:rsidR="00F05DAD" w:rsidRPr="003678FC">
        <w:rPr>
          <w:b/>
          <w:caps/>
        </w:rPr>
        <w:t xml:space="preserve"> </w:t>
      </w:r>
      <w:r w:rsidR="007E7F57">
        <w:rPr>
          <w:b/>
          <w:caps/>
        </w:rPr>
        <w:t>BAZINĖS MOKYKLOS SKYRIMo IR KOMISIJOS SUDARYMO</w:t>
      </w:r>
      <w:r>
        <w:rPr>
          <w:b/>
          <w:caps/>
        </w:rPr>
        <w:t>“ PA</w:t>
      </w:r>
      <w:r w:rsidR="007E7F57">
        <w:rPr>
          <w:b/>
          <w:caps/>
        </w:rPr>
        <w:t>KEITIMo</w:t>
      </w:r>
    </w:p>
    <w:p w14:paraId="5A420651" w14:textId="77777777" w:rsidR="0042560A" w:rsidRDefault="0042560A" w:rsidP="0042560A">
      <w:pPr>
        <w:tabs>
          <w:tab w:val="left" w:pos="5557"/>
          <w:tab w:val="left" w:pos="6840"/>
          <w:tab w:val="left" w:pos="7020"/>
        </w:tabs>
        <w:jc w:val="center"/>
      </w:pPr>
    </w:p>
    <w:p w14:paraId="31F92F63" w14:textId="02774F96" w:rsidR="00704720" w:rsidRDefault="00704720" w:rsidP="0042560A">
      <w:pPr>
        <w:tabs>
          <w:tab w:val="left" w:pos="5557"/>
          <w:tab w:val="left" w:pos="6840"/>
          <w:tab w:val="left" w:pos="7020"/>
        </w:tabs>
        <w:jc w:val="center"/>
      </w:pPr>
      <w:r w:rsidRPr="00581245">
        <w:t>202</w:t>
      </w:r>
      <w:r w:rsidR="00C83CE6">
        <w:t>6</w:t>
      </w:r>
      <w:r w:rsidRPr="00581245">
        <w:t xml:space="preserve"> m.</w:t>
      </w:r>
      <w:r w:rsidR="00901D25">
        <w:t xml:space="preserve"> </w:t>
      </w:r>
      <w:r w:rsidR="00E33579">
        <w:t xml:space="preserve">gegužės </w:t>
      </w:r>
      <w:r w:rsidRPr="00A33BEB">
        <w:t xml:space="preserve"> </w:t>
      </w:r>
      <w:r w:rsidRPr="00581245">
        <w:t xml:space="preserve">d. Nr. </w:t>
      </w:r>
      <w:r w:rsidR="00A91461">
        <w:t>MT-</w:t>
      </w:r>
    </w:p>
    <w:p w14:paraId="56FF52D0" w14:textId="6754310C" w:rsidR="00A33BEB" w:rsidRDefault="005B4E0E" w:rsidP="006F5459">
      <w:pPr>
        <w:tabs>
          <w:tab w:val="left" w:pos="5557"/>
          <w:tab w:val="left" w:pos="6840"/>
          <w:tab w:val="left" w:pos="7020"/>
        </w:tabs>
        <w:jc w:val="center"/>
      </w:pPr>
      <w:r>
        <w:t>Šakiai</w:t>
      </w:r>
    </w:p>
    <w:p w14:paraId="23EA8808" w14:textId="77777777" w:rsidR="00D71765" w:rsidRDefault="00D71765" w:rsidP="006F5459">
      <w:pPr>
        <w:tabs>
          <w:tab w:val="left" w:pos="5557"/>
          <w:tab w:val="left" w:pos="6840"/>
          <w:tab w:val="left" w:pos="7020"/>
        </w:tabs>
        <w:jc w:val="center"/>
      </w:pPr>
    </w:p>
    <w:p w14:paraId="4B4F1271" w14:textId="0EA20C79" w:rsidR="003678FC" w:rsidRPr="00BE7FE3" w:rsidRDefault="003678FC" w:rsidP="00971F5D">
      <w:pPr>
        <w:spacing w:line="360" w:lineRule="auto"/>
        <w:ind w:firstLine="720"/>
        <w:jc w:val="both"/>
      </w:pPr>
      <w:r w:rsidRPr="007E7F57">
        <w:rPr>
          <w:spacing w:val="60"/>
        </w:rPr>
        <w:t>Pa</w:t>
      </w:r>
      <w:r w:rsidR="007E7F57">
        <w:rPr>
          <w:spacing w:val="60"/>
        </w:rPr>
        <w:t>keičiu</w:t>
      </w:r>
      <w:r>
        <w:t xml:space="preserve"> Šakių rajono savivaldybės mero 202</w:t>
      </w:r>
      <w:r w:rsidR="007E7F57">
        <w:t>5</w:t>
      </w:r>
      <w:r>
        <w:t xml:space="preserve"> m. </w:t>
      </w:r>
      <w:r w:rsidR="007E7F57">
        <w:t xml:space="preserve"> sausio 16 </w:t>
      </w:r>
      <w:r>
        <w:t>d. potvarkio Nr. MT-</w:t>
      </w:r>
      <w:r w:rsidR="007E7F57">
        <w:t>25</w:t>
      </w:r>
      <w:r>
        <w:t xml:space="preserve"> „Dėl </w:t>
      </w:r>
      <w:r w:rsidR="007E7F57">
        <w:t>bazinės mokyklos skyrimo ir komisijos sudarymo</w:t>
      </w:r>
      <w:r>
        <w:t xml:space="preserve">“ </w:t>
      </w:r>
      <w:r w:rsidR="007E7F57">
        <w:t>2</w:t>
      </w:r>
      <w:r>
        <w:t xml:space="preserve"> punktą ir išdėstau jį taip:</w:t>
      </w:r>
    </w:p>
    <w:p w14:paraId="3F475B31" w14:textId="77777777" w:rsidR="007E7F57" w:rsidRPr="007E7F57" w:rsidRDefault="003678FC" w:rsidP="007E7F57">
      <w:pPr>
        <w:spacing w:line="360" w:lineRule="auto"/>
        <w:ind w:left="720"/>
        <w:rPr>
          <w:shd w:val="clear" w:color="auto" w:fill="FFFFFF"/>
        </w:rPr>
      </w:pPr>
      <w:r>
        <w:rPr>
          <w:spacing w:val="30"/>
          <w:shd w:val="clear" w:color="auto" w:fill="FFFFFF"/>
        </w:rPr>
        <w:t>„</w:t>
      </w:r>
      <w:r w:rsidR="007E7F57" w:rsidRPr="007E7F57">
        <w:rPr>
          <w:shd w:val="clear" w:color="auto" w:fill="FFFFFF"/>
        </w:rPr>
        <w:t>2. Sudarau 2 metams Valstybinės kalbos mokėjimo kategorijos ir lietuvių kalbos mokėjimo lygio nustatymo komisiją:</w:t>
      </w:r>
    </w:p>
    <w:p w14:paraId="2F823A59" w14:textId="77777777" w:rsidR="007E7F57" w:rsidRPr="007E7F57" w:rsidRDefault="007E7F57" w:rsidP="007E7F57">
      <w:pPr>
        <w:spacing w:line="360" w:lineRule="auto"/>
        <w:ind w:left="720"/>
        <w:jc w:val="both"/>
        <w:rPr>
          <w:shd w:val="clear" w:color="auto" w:fill="FFFFFF"/>
        </w:rPr>
      </w:pPr>
      <w:r w:rsidRPr="007E7F57">
        <w:rPr>
          <w:shd w:val="clear" w:color="auto" w:fill="FFFFFF"/>
        </w:rPr>
        <w:t xml:space="preserve">Nijolė </w:t>
      </w:r>
      <w:proofErr w:type="spellStart"/>
      <w:r w:rsidRPr="007E7F57">
        <w:rPr>
          <w:shd w:val="clear" w:color="auto" w:fill="FFFFFF"/>
        </w:rPr>
        <w:t>Šapolienė</w:t>
      </w:r>
      <w:proofErr w:type="spellEnd"/>
      <w:r w:rsidRPr="007E7F57">
        <w:rPr>
          <w:shd w:val="clear" w:color="auto" w:fill="FFFFFF"/>
        </w:rPr>
        <w:t xml:space="preserve"> </w:t>
      </w:r>
      <w:r w:rsidRPr="007E7F57">
        <w:rPr>
          <w:shd w:val="clear" w:color="auto" w:fill="FFFFFF"/>
        </w:rPr>
        <w:tab/>
      </w:r>
      <w:r w:rsidRPr="007E7F57">
        <w:rPr>
          <w:shd w:val="clear" w:color="auto" w:fill="FFFFFF"/>
        </w:rPr>
        <w:tab/>
        <w:t xml:space="preserve">– Lukšių Vinco Grybo gimnazijos direktorė (komisijos </w:t>
      </w:r>
    </w:p>
    <w:p w14:paraId="3205301D" w14:textId="58D8A75E" w:rsidR="007E7F57" w:rsidRPr="007E7F57" w:rsidRDefault="007E7F57" w:rsidP="007E7F57">
      <w:pPr>
        <w:spacing w:line="360" w:lineRule="auto"/>
        <w:ind w:left="720"/>
        <w:jc w:val="both"/>
        <w:rPr>
          <w:shd w:val="clear" w:color="auto" w:fill="FFFFFF"/>
        </w:rPr>
      </w:pPr>
      <w:r w:rsidRPr="007E7F57">
        <w:rPr>
          <w:shd w:val="clear" w:color="auto" w:fill="FFFFFF"/>
        </w:rPr>
        <w:t xml:space="preserve">                                       </w:t>
      </w:r>
      <w:r>
        <w:rPr>
          <w:shd w:val="clear" w:color="auto" w:fill="FFFFFF"/>
        </w:rPr>
        <w:tab/>
      </w:r>
      <w:r w:rsidRPr="007E7F57">
        <w:rPr>
          <w:shd w:val="clear" w:color="auto" w:fill="FFFFFF"/>
        </w:rPr>
        <w:t>pirmininkė);</w:t>
      </w:r>
    </w:p>
    <w:p w14:paraId="535F2A0C" w14:textId="77777777" w:rsidR="00C244E0" w:rsidRDefault="007E7F57" w:rsidP="00C244E0">
      <w:pPr>
        <w:spacing w:line="360" w:lineRule="auto"/>
        <w:ind w:left="720"/>
        <w:jc w:val="both"/>
        <w:rPr>
          <w:shd w:val="clear" w:color="auto" w:fill="FFFFFF"/>
        </w:rPr>
      </w:pPr>
      <w:r w:rsidRPr="007E7F57">
        <w:rPr>
          <w:shd w:val="clear" w:color="auto" w:fill="FFFFFF"/>
        </w:rPr>
        <w:t xml:space="preserve">Danutė </w:t>
      </w:r>
      <w:proofErr w:type="spellStart"/>
      <w:r w:rsidRPr="007E7F57">
        <w:rPr>
          <w:shd w:val="clear" w:color="auto" w:fill="FFFFFF"/>
        </w:rPr>
        <w:t>Aniulienė</w:t>
      </w:r>
      <w:proofErr w:type="spellEnd"/>
      <w:r w:rsidRPr="007E7F57">
        <w:rPr>
          <w:shd w:val="clear" w:color="auto" w:fill="FFFFFF"/>
        </w:rPr>
        <w:t xml:space="preserve">                   –</w:t>
      </w:r>
      <w:r>
        <w:rPr>
          <w:shd w:val="clear" w:color="auto" w:fill="FFFFFF"/>
        </w:rPr>
        <w:t xml:space="preserve">VšĮ VDU </w:t>
      </w:r>
      <w:r w:rsidRPr="007E7F57">
        <w:rPr>
          <w:shd w:val="clear" w:color="auto" w:fill="FFFFFF"/>
        </w:rPr>
        <w:t>Šakių ,,Žiburio“ gimnazijos mokytoja ekspertė;</w:t>
      </w:r>
    </w:p>
    <w:p w14:paraId="0C13A2D4" w14:textId="56B00DD9" w:rsidR="007E7F57" w:rsidRPr="007E7F57" w:rsidRDefault="00C244E0" w:rsidP="00C244E0">
      <w:pPr>
        <w:spacing w:line="360" w:lineRule="auto"/>
        <w:ind w:left="72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Rasa </w:t>
      </w:r>
      <w:proofErr w:type="spellStart"/>
      <w:r>
        <w:rPr>
          <w:shd w:val="clear" w:color="auto" w:fill="FFFFFF"/>
        </w:rPr>
        <w:t>Bublaitienė</w:t>
      </w:r>
      <w:proofErr w:type="spellEnd"/>
      <w:r w:rsidR="007E7F57" w:rsidRPr="007E7F57">
        <w:rPr>
          <w:shd w:val="clear" w:color="auto" w:fill="FFFFFF"/>
        </w:rPr>
        <w:t xml:space="preserve">   </w:t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7E7F57">
        <w:rPr>
          <w:shd w:val="clear" w:color="auto" w:fill="FFFFFF"/>
        </w:rPr>
        <w:t>–</w:t>
      </w:r>
      <w:r>
        <w:rPr>
          <w:shd w:val="clear" w:color="auto" w:fill="FFFFFF"/>
        </w:rPr>
        <w:t xml:space="preserve">VšĮ VDU </w:t>
      </w:r>
      <w:r w:rsidRPr="007E7F57">
        <w:rPr>
          <w:shd w:val="clear" w:color="auto" w:fill="FFFFFF"/>
        </w:rPr>
        <w:t>Šakių ,,Žiburio“ gimnazijos mokytoja ekspertė</w:t>
      </w:r>
      <w:r>
        <w:rPr>
          <w:shd w:val="clear" w:color="auto" w:fill="FFFFFF"/>
        </w:rPr>
        <w:t>;</w:t>
      </w:r>
    </w:p>
    <w:p w14:paraId="685A4DC5" w14:textId="2F772842" w:rsidR="007E7F57" w:rsidRPr="007E7F57" w:rsidRDefault="007E7F57" w:rsidP="007E7F57">
      <w:pPr>
        <w:spacing w:line="360" w:lineRule="auto"/>
        <w:ind w:left="720"/>
        <w:jc w:val="both"/>
        <w:rPr>
          <w:shd w:val="clear" w:color="auto" w:fill="FFFFFF"/>
        </w:rPr>
      </w:pPr>
      <w:r w:rsidRPr="007E7F57">
        <w:rPr>
          <w:shd w:val="clear" w:color="auto" w:fill="FFFFFF"/>
        </w:rPr>
        <w:t xml:space="preserve">Vidmantas </w:t>
      </w:r>
      <w:proofErr w:type="spellStart"/>
      <w:r w:rsidRPr="007E7F57">
        <w:rPr>
          <w:shd w:val="clear" w:color="auto" w:fill="FFFFFF"/>
        </w:rPr>
        <w:t>Zokas</w:t>
      </w:r>
      <w:proofErr w:type="spellEnd"/>
      <w:r w:rsidRPr="007E7F57">
        <w:rPr>
          <w:shd w:val="clear" w:color="auto" w:fill="FFFFFF"/>
        </w:rPr>
        <w:t xml:space="preserve"> </w:t>
      </w:r>
      <w:r w:rsidRPr="007E7F57">
        <w:rPr>
          <w:shd w:val="clear" w:color="auto" w:fill="FFFFFF"/>
        </w:rPr>
        <w:tab/>
      </w:r>
      <w:r w:rsidRPr="007E7F57">
        <w:rPr>
          <w:shd w:val="clear" w:color="auto" w:fill="FFFFFF"/>
        </w:rPr>
        <w:tab/>
        <w:t xml:space="preserve">–Lukšių Vinco Grybo gimnazijos mokytojas metodininkas;                                                     </w:t>
      </w:r>
    </w:p>
    <w:p w14:paraId="6B666597" w14:textId="7B968E44" w:rsidR="007E7F57" w:rsidRPr="007E7F57" w:rsidRDefault="007E7F57" w:rsidP="007E7F57">
      <w:pPr>
        <w:spacing w:line="360" w:lineRule="auto"/>
        <w:ind w:left="720"/>
        <w:jc w:val="both"/>
        <w:rPr>
          <w:shd w:val="clear" w:color="auto" w:fill="FFFFFF"/>
        </w:rPr>
      </w:pPr>
      <w:r w:rsidRPr="007E7F57">
        <w:rPr>
          <w:shd w:val="clear" w:color="auto" w:fill="FFFFFF"/>
        </w:rPr>
        <w:t xml:space="preserve">Jolita </w:t>
      </w:r>
      <w:proofErr w:type="spellStart"/>
      <w:r w:rsidRPr="007E7F57">
        <w:rPr>
          <w:shd w:val="clear" w:color="auto" w:fill="FFFFFF"/>
        </w:rPr>
        <w:t>Zokienė</w:t>
      </w:r>
      <w:proofErr w:type="spellEnd"/>
      <w:r w:rsidRPr="007E7F57">
        <w:rPr>
          <w:shd w:val="clear" w:color="auto" w:fill="FFFFFF"/>
        </w:rPr>
        <w:t xml:space="preserve"> </w:t>
      </w:r>
      <w:r w:rsidRPr="007E7F57">
        <w:rPr>
          <w:shd w:val="clear" w:color="auto" w:fill="FFFFFF"/>
        </w:rPr>
        <w:tab/>
      </w:r>
      <w:r w:rsidRPr="007E7F57"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7E7F57">
        <w:rPr>
          <w:shd w:val="clear" w:color="auto" w:fill="FFFFFF"/>
        </w:rPr>
        <w:t>– Lukšių Vinco Grybo gimnazijos mokytoja</w:t>
      </w:r>
      <w:r>
        <w:rPr>
          <w:shd w:val="clear" w:color="auto" w:fill="FFFFFF"/>
        </w:rPr>
        <w:t xml:space="preserve"> metodininkė</w:t>
      </w:r>
      <w:r w:rsidRPr="007E7F57">
        <w:rPr>
          <w:shd w:val="clear" w:color="auto" w:fill="FFFFFF"/>
        </w:rPr>
        <w:t>;</w:t>
      </w:r>
    </w:p>
    <w:p w14:paraId="525448B1" w14:textId="5823B557" w:rsidR="007E7F57" w:rsidRPr="007E7F57" w:rsidRDefault="007E7F57" w:rsidP="007E7F57">
      <w:pPr>
        <w:spacing w:line="360" w:lineRule="auto"/>
        <w:ind w:left="720"/>
        <w:jc w:val="both"/>
        <w:rPr>
          <w:shd w:val="clear" w:color="auto" w:fill="FFFFFF"/>
        </w:rPr>
      </w:pPr>
      <w:r w:rsidRPr="007E7F57">
        <w:rPr>
          <w:shd w:val="clear" w:color="auto" w:fill="FFFFFF"/>
        </w:rPr>
        <w:t xml:space="preserve">Karolina </w:t>
      </w:r>
      <w:proofErr w:type="spellStart"/>
      <w:r w:rsidRPr="007E7F57">
        <w:rPr>
          <w:shd w:val="clear" w:color="auto" w:fill="FFFFFF"/>
        </w:rPr>
        <w:t>Grockienė</w:t>
      </w:r>
      <w:proofErr w:type="spellEnd"/>
      <w:r w:rsidRPr="007E7F57">
        <w:rPr>
          <w:shd w:val="clear" w:color="auto" w:fill="FFFFFF"/>
        </w:rPr>
        <w:tab/>
      </w:r>
      <w:r w:rsidRPr="007E7F57">
        <w:rPr>
          <w:shd w:val="clear" w:color="auto" w:fill="FFFFFF"/>
        </w:rPr>
        <w:tab/>
        <w:t>–Lukšių Vinco Grybo gimnazijos vyresnioji mokytoja;</w:t>
      </w:r>
      <w:r>
        <w:rPr>
          <w:shd w:val="clear" w:color="auto" w:fill="FFFFFF"/>
        </w:rPr>
        <w:br/>
        <w:t xml:space="preserve">Alma </w:t>
      </w:r>
      <w:proofErr w:type="spellStart"/>
      <w:r>
        <w:rPr>
          <w:shd w:val="clear" w:color="auto" w:fill="FFFFFF"/>
        </w:rPr>
        <w:t>Čebanauskienė</w:t>
      </w:r>
      <w:proofErr w:type="spellEnd"/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 w:rsidRPr="007E7F57">
        <w:rPr>
          <w:shd w:val="clear" w:color="auto" w:fill="FFFFFF"/>
        </w:rPr>
        <w:t>–Lukšių Vinco Grybo gimnazijos mokytoja</w:t>
      </w:r>
      <w:r>
        <w:rPr>
          <w:shd w:val="clear" w:color="auto" w:fill="FFFFFF"/>
        </w:rPr>
        <w:t xml:space="preserve"> metodininkė;</w:t>
      </w:r>
    </w:p>
    <w:p w14:paraId="40C948CD" w14:textId="21975B68" w:rsidR="007153C1" w:rsidRPr="005D202B" w:rsidRDefault="007E7F57" w:rsidP="007E7F57">
      <w:pPr>
        <w:spacing w:line="360" w:lineRule="auto"/>
        <w:ind w:left="720"/>
        <w:jc w:val="both"/>
      </w:pPr>
      <w:r w:rsidRPr="007E7F57">
        <w:rPr>
          <w:shd w:val="clear" w:color="auto" w:fill="FFFFFF"/>
        </w:rPr>
        <w:t>Jolanta Laurinaitienė</w:t>
      </w:r>
      <w:r w:rsidRPr="007E7F57">
        <w:rPr>
          <w:shd w:val="clear" w:color="auto" w:fill="FFFFFF"/>
        </w:rPr>
        <w:tab/>
      </w:r>
      <w:r w:rsidRPr="007E7F57">
        <w:rPr>
          <w:shd w:val="clear" w:color="auto" w:fill="FFFFFF"/>
        </w:rPr>
        <w:tab/>
        <w:t>– Griškabūdžio gimnazijos mokytoja  metodininkė</w:t>
      </w:r>
      <w:r>
        <w:rPr>
          <w:shd w:val="clear" w:color="auto" w:fill="FFFFFF"/>
        </w:rPr>
        <w:t>.“</w:t>
      </w:r>
    </w:p>
    <w:p w14:paraId="5F3B5303" w14:textId="77777777" w:rsidR="00695612" w:rsidRDefault="00695612" w:rsidP="00211589"/>
    <w:p w14:paraId="01EC9606" w14:textId="77777777" w:rsidR="00695612" w:rsidRDefault="00695612" w:rsidP="00211589"/>
    <w:tbl>
      <w:tblPr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7"/>
        <w:gridCol w:w="142"/>
        <w:gridCol w:w="3260"/>
      </w:tblGrid>
      <w:tr w:rsidR="00211589" w14:paraId="6517D710" w14:textId="77777777" w:rsidTr="00E773BE">
        <w:tc>
          <w:tcPr>
            <w:tcW w:w="6237" w:type="dxa"/>
          </w:tcPr>
          <w:p w14:paraId="6C44284A" w14:textId="77777777" w:rsidR="00211589" w:rsidRDefault="00971F5D" w:rsidP="0059768C">
            <w:r>
              <w:t>Savivaldybės meras</w:t>
            </w:r>
          </w:p>
        </w:tc>
        <w:tc>
          <w:tcPr>
            <w:tcW w:w="142" w:type="dxa"/>
          </w:tcPr>
          <w:p w14:paraId="0DCA7D00" w14:textId="77777777" w:rsidR="00211589" w:rsidRDefault="00211589" w:rsidP="00211589"/>
        </w:tc>
        <w:tc>
          <w:tcPr>
            <w:tcW w:w="3260" w:type="dxa"/>
          </w:tcPr>
          <w:p w14:paraId="2C2A1296" w14:textId="77777777" w:rsidR="00211589" w:rsidRDefault="00971F5D" w:rsidP="00E773BE">
            <w:pPr>
              <w:jc w:val="right"/>
            </w:pPr>
            <w:r>
              <w:t>Raimondas Januševičius</w:t>
            </w:r>
          </w:p>
        </w:tc>
      </w:tr>
    </w:tbl>
    <w:p w14:paraId="5EA26118" w14:textId="77777777" w:rsidR="002737E5" w:rsidRDefault="002737E5" w:rsidP="00211589"/>
    <w:p w14:paraId="0797DDE7" w14:textId="77777777" w:rsidR="00695612" w:rsidRDefault="00695612" w:rsidP="00211589"/>
    <w:p w14:paraId="4D1CF6E5" w14:textId="77777777" w:rsidR="00447D2C" w:rsidRDefault="00447D2C" w:rsidP="00211589"/>
    <w:p w14:paraId="74AB5588" w14:textId="77777777" w:rsidR="00447D2C" w:rsidRDefault="00447D2C" w:rsidP="00211589"/>
    <w:p w14:paraId="0EBF021A" w14:textId="77777777" w:rsidR="007E7F57" w:rsidRPr="007E7F57" w:rsidRDefault="007E7F57" w:rsidP="007E7F57">
      <w:pPr>
        <w:tabs>
          <w:tab w:val="left" w:pos="2445"/>
        </w:tabs>
        <w:overflowPunct w:val="0"/>
        <w:spacing w:line="276" w:lineRule="auto"/>
      </w:pPr>
      <w:r w:rsidRPr="007E7F57">
        <w:t>Parengė</w:t>
      </w:r>
      <w:r w:rsidRPr="007E7F57">
        <w:tab/>
      </w:r>
      <w:r w:rsidRPr="007E7F57">
        <w:tab/>
      </w:r>
    </w:p>
    <w:p w14:paraId="48603A7C" w14:textId="77777777" w:rsidR="007E7F57" w:rsidRDefault="007E7F57" w:rsidP="007E7F57">
      <w:pPr>
        <w:tabs>
          <w:tab w:val="left" w:pos="2445"/>
        </w:tabs>
        <w:overflowPunct w:val="0"/>
        <w:spacing w:line="276" w:lineRule="auto"/>
      </w:pPr>
      <w:r w:rsidRPr="007E7F57">
        <w:t>Švietimo, kultūros ir sporto skyriaus</w:t>
      </w:r>
    </w:p>
    <w:p w14:paraId="7CEF20AB" w14:textId="3476B08F" w:rsidR="007E7F57" w:rsidRPr="007E7F57" w:rsidRDefault="007E7F57" w:rsidP="007E7F57">
      <w:pPr>
        <w:tabs>
          <w:tab w:val="left" w:pos="2445"/>
        </w:tabs>
        <w:overflowPunct w:val="0"/>
        <w:spacing w:line="276" w:lineRule="auto"/>
      </w:pPr>
      <w:r w:rsidRPr="007E7F57">
        <w:rPr>
          <w:lang w:val="pt-BR"/>
        </w:rPr>
        <w:t>vyriausiasis specialistas</w:t>
      </w:r>
    </w:p>
    <w:p w14:paraId="7CC540C5" w14:textId="77777777" w:rsidR="007E7F57" w:rsidRPr="007E7F57" w:rsidRDefault="007E7F57" w:rsidP="007E7F57">
      <w:pPr>
        <w:tabs>
          <w:tab w:val="left" w:pos="2445"/>
        </w:tabs>
        <w:overflowPunct w:val="0"/>
        <w:spacing w:line="276" w:lineRule="auto"/>
        <w:rPr>
          <w:lang w:val="pt-BR"/>
        </w:rPr>
      </w:pPr>
    </w:p>
    <w:p w14:paraId="3652C120" w14:textId="77777777" w:rsidR="007E7F57" w:rsidRPr="007E7F57" w:rsidRDefault="007E7F57" w:rsidP="007E7F57">
      <w:pPr>
        <w:tabs>
          <w:tab w:val="left" w:pos="2445"/>
        </w:tabs>
        <w:overflowPunct w:val="0"/>
        <w:spacing w:line="276" w:lineRule="auto"/>
        <w:rPr>
          <w:lang w:val="pt-BR"/>
        </w:rPr>
      </w:pPr>
      <w:r w:rsidRPr="007E7F57">
        <w:rPr>
          <w:lang w:val="pt-BR"/>
        </w:rPr>
        <w:t>Gintaras Demenius</w:t>
      </w:r>
    </w:p>
    <w:p w14:paraId="1FC7B055" w14:textId="74DEA257" w:rsidR="007E7F57" w:rsidRPr="007E7F57" w:rsidRDefault="007E7F57" w:rsidP="007E7F57">
      <w:pPr>
        <w:tabs>
          <w:tab w:val="left" w:pos="2445"/>
        </w:tabs>
        <w:overflowPunct w:val="0"/>
        <w:spacing w:line="276" w:lineRule="auto"/>
        <w:rPr>
          <w:lang w:val="en-US"/>
        </w:rPr>
      </w:pPr>
      <w:r w:rsidRPr="007E7F57">
        <w:rPr>
          <w:lang w:val="en-US"/>
        </w:rPr>
        <w:t>202</w:t>
      </w:r>
      <w:r>
        <w:rPr>
          <w:lang w:val="en-US"/>
        </w:rPr>
        <w:t>6</w:t>
      </w:r>
      <w:r w:rsidRPr="007E7F57">
        <w:rPr>
          <w:lang w:val="en-US"/>
        </w:rPr>
        <w:t>-0</w:t>
      </w:r>
      <w:r>
        <w:rPr>
          <w:lang w:val="en-US"/>
        </w:rPr>
        <w:t>5</w:t>
      </w:r>
      <w:r w:rsidRPr="007E7F57">
        <w:rPr>
          <w:lang w:val="en-US"/>
        </w:rPr>
        <w:t>-1</w:t>
      </w:r>
      <w:r w:rsidR="00C244E0">
        <w:rPr>
          <w:lang w:val="en-US"/>
        </w:rPr>
        <w:t>5</w:t>
      </w:r>
    </w:p>
    <w:p w14:paraId="1306384B" w14:textId="2C5D34CA" w:rsidR="00010263" w:rsidRDefault="00010263" w:rsidP="007E7F57">
      <w:pPr>
        <w:tabs>
          <w:tab w:val="left" w:pos="2445"/>
        </w:tabs>
        <w:overflowPunct w:val="0"/>
        <w:spacing w:line="276" w:lineRule="auto"/>
      </w:pPr>
    </w:p>
    <w:sectPr w:rsidR="00010263" w:rsidSect="00C16E64">
      <w:headerReference w:type="default" r:id="rId9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E3748" w14:textId="77777777" w:rsidR="00813DC9" w:rsidRDefault="00813DC9">
      <w:r>
        <w:separator/>
      </w:r>
    </w:p>
  </w:endnote>
  <w:endnote w:type="continuationSeparator" w:id="0">
    <w:p w14:paraId="69895972" w14:textId="77777777" w:rsidR="00813DC9" w:rsidRDefault="00813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318BA" w14:textId="77777777" w:rsidR="00813DC9" w:rsidRDefault="00813DC9">
      <w:r>
        <w:separator/>
      </w:r>
    </w:p>
  </w:footnote>
  <w:footnote w:type="continuationSeparator" w:id="0">
    <w:p w14:paraId="76900466" w14:textId="77777777" w:rsidR="00813DC9" w:rsidRDefault="00813D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69B48" w14:textId="370AFC83" w:rsidR="00D37BC4" w:rsidRPr="00D37BC4" w:rsidRDefault="00D37BC4" w:rsidP="00D37BC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63D41"/>
    <w:multiLevelType w:val="hybridMultilevel"/>
    <w:tmpl w:val="2BE44132"/>
    <w:lvl w:ilvl="0" w:tplc="A9A23AF2">
      <w:start w:val="1"/>
      <w:numFmt w:val="decimal"/>
      <w:lvlText w:val="%1."/>
      <w:lvlJc w:val="left"/>
      <w:pPr>
        <w:ind w:left="1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F2573E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068368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32F8B0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0D6DE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C8D896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3068E4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2EAFCC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F84142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8559B8"/>
    <w:multiLevelType w:val="hybridMultilevel"/>
    <w:tmpl w:val="40927990"/>
    <w:lvl w:ilvl="0" w:tplc="45564DC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0593562"/>
    <w:multiLevelType w:val="multilevel"/>
    <w:tmpl w:val="487E82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2F3486A"/>
    <w:multiLevelType w:val="hybridMultilevel"/>
    <w:tmpl w:val="BE10E206"/>
    <w:lvl w:ilvl="0" w:tplc="36CCBF06">
      <w:start w:val="1"/>
      <w:numFmt w:val="decimal"/>
      <w:lvlText w:val="%1."/>
      <w:lvlJc w:val="left"/>
      <w:pPr>
        <w:ind w:left="1069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DAD"/>
    <w:rsid w:val="00001412"/>
    <w:rsid w:val="00010263"/>
    <w:rsid w:val="00024D31"/>
    <w:rsid w:val="000271A6"/>
    <w:rsid w:val="0007488C"/>
    <w:rsid w:val="000803F3"/>
    <w:rsid w:val="00084B60"/>
    <w:rsid w:val="000965D1"/>
    <w:rsid w:val="0009673D"/>
    <w:rsid w:val="000B1DF1"/>
    <w:rsid w:val="000B4D7A"/>
    <w:rsid w:val="000E1795"/>
    <w:rsid w:val="000F2611"/>
    <w:rsid w:val="000F4988"/>
    <w:rsid w:val="00134A27"/>
    <w:rsid w:val="0015432F"/>
    <w:rsid w:val="001703C2"/>
    <w:rsid w:val="001731DF"/>
    <w:rsid w:val="00175AE9"/>
    <w:rsid w:val="001867D5"/>
    <w:rsid w:val="00196A94"/>
    <w:rsid w:val="001B089B"/>
    <w:rsid w:val="001E6761"/>
    <w:rsid w:val="00210CA5"/>
    <w:rsid w:val="00211201"/>
    <w:rsid w:val="00211589"/>
    <w:rsid w:val="00216766"/>
    <w:rsid w:val="00221375"/>
    <w:rsid w:val="00245DA1"/>
    <w:rsid w:val="00245F7C"/>
    <w:rsid w:val="002568E5"/>
    <w:rsid w:val="00262273"/>
    <w:rsid w:val="002737E5"/>
    <w:rsid w:val="00280EB1"/>
    <w:rsid w:val="002840D8"/>
    <w:rsid w:val="0029149E"/>
    <w:rsid w:val="002A4902"/>
    <w:rsid w:val="002B2063"/>
    <w:rsid w:val="002C691A"/>
    <w:rsid w:val="002C7B2F"/>
    <w:rsid w:val="00314E44"/>
    <w:rsid w:val="0032263B"/>
    <w:rsid w:val="00346CAD"/>
    <w:rsid w:val="00347773"/>
    <w:rsid w:val="00353640"/>
    <w:rsid w:val="00366B04"/>
    <w:rsid w:val="003678FC"/>
    <w:rsid w:val="00376A40"/>
    <w:rsid w:val="00377368"/>
    <w:rsid w:val="0039734D"/>
    <w:rsid w:val="003C03BB"/>
    <w:rsid w:val="003F150D"/>
    <w:rsid w:val="003F52AB"/>
    <w:rsid w:val="0042560A"/>
    <w:rsid w:val="00426AFA"/>
    <w:rsid w:val="00447D2C"/>
    <w:rsid w:val="004516D8"/>
    <w:rsid w:val="004554F7"/>
    <w:rsid w:val="004C59DA"/>
    <w:rsid w:val="004C7E69"/>
    <w:rsid w:val="004E435B"/>
    <w:rsid w:val="004F1117"/>
    <w:rsid w:val="004F5EB6"/>
    <w:rsid w:val="00502A4B"/>
    <w:rsid w:val="00521481"/>
    <w:rsid w:val="0053125F"/>
    <w:rsid w:val="00533F59"/>
    <w:rsid w:val="00535125"/>
    <w:rsid w:val="00537DB3"/>
    <w:rsid w:val="00574842"/>
    <w:rsid w:val="00582AC3"/>
    <w:rsid w:val="00592C37"/>
    <w:rsid w:val="0059768C"/>
    <w:rsid w:val="005A49DE"/>
    <w:rsid w:val="005A659A"/>
    <w:rsid w:val="005B4E0E"/>
    <w:rsid w:val="005C5783"/>
    <w:rsid w:val="005D2799"/>
    <w:rsid w:val="005D2F4B"/>
    <w:rsid w:val="005F3650"/>
    <w:rsid w:val="006269FA"/>
    <w:rsid w:val="00636074"/>
    <w:rsid w:val="006437DF"/>
    <w:rsid w:val="0064561A"/>
    <w:rsid w:val="0066571E"/>
    <w:rsid w:val="00694839"/>
    <w:rsid w:val="00695612"/>
    <w:rsid w:val="006A1A7B"/>
    <w:rsid w:val="006A1BAE"/>
    <w:rsid w:val="006B58F6"/>
    <w:rsid w:val="006C5A47"/>
    <w:rsid w:val="006E060C"/>
    <w:rsid w:val="006E0A9A"/>
    <w:rsid w:val="006E7FA7"/>
    <w:rsid w:val="006F5459"/>
    <w:rsid w:val="006F7CB2"/>
    <w:rsid w:val="00704720"/>
    <w:rsid w:val="007153C1"/>
    <w:rsid w:val="00731B73"/>
    <w:rsid w:val="00745494"/>
    <w:rsid w:val="00745E33"/>
    <w:rsid w:val="0075061B"/>
    <w:rsid w:val="007508C7"/>
    <w:rsid w:val="007601F1"/>
    <w:rsid w:val="00772C6B"/>
    <w:rsid w:val="00772D5D"/>
    <w:rsid w:val="0079087B"/>
    <w:rsid w:val="00790AB7"/>
    <w:rsid w:val="00791DD0"/>
    <w:rsid w:val="007B19C7"/>
    <w:rsid w:val="007D4BB3"/>
    <w:rsid w:val="007E06FD"/>
    <w:rsid w:val="007E7F57"/>
    <w:rsid w:val="007E7FC5"/>
    <w:rsid w:val="007F5A11"/>
    <w:rsid w:val="007F6A85"/>
    <w:rsid w:val="00807AC8"/>
    <w:rsid w:val="00813DC9"/>
    <w:rsid w:val="00844DAD"/>
    <w:rsid w:val="00861B6B"/>
    <w:rsid w:val="00863AA1"/>
    <w:rsid w:val="008730E3"/>
    <w:rsid w:val="008B491B"/>
    <w:rsid w:val="008C0B34"/>
    <w:rsid w:val="008C7CC2"/>
    <w:rsid w:val="008F37E1"/>
    <w:rsid w:val="00901D25"/>
    <w:rsid w:val="00905195"/>
    <w:rsid w:val="00907C4A"/>
    <w:rsid w:val="00925E0D"/>
    <w:rsid w:val="00926371"/>
    <w:rsid w:val="00931666"/>
    <w:rsid w:val="00937FB7"/>
    <w:rsid w:val="00944689"/>
    <w:rsid w:val="009478EF"/>
    <w:rsid w:val="00956CD0"/>
    <w:rsid w:val="009575E7"/>
    <w:rsid w:val="00971F5D"/>
    <w:rsid w:val="009849E1"/>
    <w:rsid w:val="009A41CD"/>
    <w:rsid w:val="009B43FA"/>
    <w:rsid w:val="009D1DD9"/>
    <w:rsid w:val="009D5F3F"/>
    <w:rsid w:val="009F6DE6"/>
    <w:rsid w:val="00A32E26"/>
    <w:rsid w:val="00A33BEB"/>
    <w:rsid w:val="00A41153"/>
    <w:rsid w:val="00A91461"/>
    <w:rsid w:val="00A9162F"/>
    <w:rsid w:val="00A955F4"/>
    <w:rsid w:val="00A96AF3"/>
    <w:rsid w:val="00AB3609"/>
    <w:rsid w:val="00AB703F"/>
    <w:rsid w:val="00AE6924"/>
    <w:rsid w:val="00AF263C"/>
    <w:rsid w:val="00B01AAB"/>
    <w:rsid w:val="00B26D7E"/>
    <w:rsid w:val="00B5396C"/>
    <w:rsid w:val="00B6147C"/>
    <w:rsid w:val="00B74C2E"/>
    <w:rsid w:val="00B855C8"/>
    <w:rsid w:val="00B94AE0"/>
    <w:rsid w:val="00BD571C"/>
    <w:rsid w:val="00BE0770"/>
    <w:rsid w:val="00BE7FE3"/>
    <w:rsid w:val="00BF2AE9"/>
    <w:rsid w:val="00C0264C"/>
    <w:rsid w:val="00C125F6"/>
    <w:rsid w:val="00C16E64"/>
    <w:rsid w:val="00C244E0"/>
    <w:rsid w:val="00C35C46"/>
    <w:rsid w:val="00C54DAB"/>
    <w:rsid w:val="00C6090D"/>
    <w:rsid w:val="00C83CE6"/>
    <w:rsid w:val="00C85989"/>
    <w:rsid w:val="00CA19BA"/>
    <w:rsid w:val="00CB2D9D"/>
    <w:rsid w:val="00CB3011"/>
    <w:rsid w:val="00CB538F"/>
    <w:rsid w:val="00CB588F"/>
    <w:rsid w:val="00CC5865"/>
    <w:rsid w:val="00D02BD4"/>
    <w:rsid w:val="00D05D71"/>
    <w:rsid w:val="00D120B1"/>
    <w:rsid w:val="00D257CE"/>
    <w:rsid w:val="00D33FDC"/>
    <w:rsid w:val="00D37BC4"/>
    <w:rsid w:val="00D4625D"/>
    <w:rsid w:val="00D53478"/>
    <w:rsid w:val="00D57D62"/>
    <w:rsid w:val="00D70A1A"/>
    <w:rsid w:val="00D71765"/>
    <w:rsid w:val="00D84D35"/>
    <w:rsid w:val="00D9292E"/>
    <w:rsid w:val="00DB44AB"/>
    <w:rsid w:val="00DB5B14"/>
    <w:rsid w:val="00DC1CDE"/>
    <w:rsid w:val="00DD07D5"/>
    <w:rsid w:val="00E16415"/>
    <w:rsid w:val="00E223A7"/>
    <w:rsid w:val="00E33579"/>
    <w:rsid w:val="00E666D3"/>
    <w:rsid w:val="00E67AE6"/>
    <w:rsid w:val="00E770EB"/>
    <w:rsid w:val="00E773BE"/>
    <w:rsid w:val="00E776FD"/>
    <w:rsid w:val="00E9665D"/>
    <w:rsid w:val="00EC0705"/>
    <w:rsid w:val="00EC4CEB"/>
    <w:rsid w:val="00ED4D54"/>
    <w:rsid w:val="00EE0844"/>
    <w:rsid w:val="00EE3435"/>
    <w:rsid w:val="00EE40B9"/>
    <w:rsid w:val="00EE4D0D"/>
    <w:rsid w:val="00EE74D6"/>
    <w:rsid w:val="00EF2F04"/>
    <w:rsid w:val="00EF4549"/>
    <w:rsid w:val="00EF7156"/>
    <w:rsid w:val="00F05DAD"/>
    <w:rsid w:val="00F24382"/>
    <w:rsid w:val="00F340B4"/>
    <w:rsid w:val="00F36479"/>
    <w:rsid w:val="00F53BCF"/>
    <w:rsid w:val="00F61DAC"/>
    <w:rsid w:val="00F8745D"/>
    <w:rsid w:val="00FA1B1E"/>
    <w:rsid w:val="00FA4E4F"/>
    <w:rsid w:val="00FB2BF0"/>
    <w:rsid w:val="00FD129F"/>
    <w:rsid w:val="00FE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D867A4"/>
  <w15:chartTrackingRefBased/>
  <w15:docId w15:val="{91602A80-21C4-4DC3-B32D-CB9D0A3D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153C1"/>
    <w:rPr>
      <w:sz w:val="24"/>
      <w:szCs w:val="24"/>
    </w:rPr>
  </w:style>
  <w:style w:type="paragraph" w:styleId="Antrat1">
    <w:name w:val="heading 1"/>
    <w:next w:val="prastasis"/>
    <w:link w:val="Antrat1Diagrama"/>
    <w:uiPriority w:val="9"/>
    <w:qFormat/>
    <w:rsid w:val="00D37BC4"/>
    <w:pPr>
      <w:keepNext/>
      <w:keepLines/>
      <w:spacing w:after="10" w:line="249" w:lineRule="auto"/>
      <w:ind w:left="10" w:right="1" w:hanging="10"/>
      <w:jc w:val="center"/>
      <w:outlineLvl w:val="0"/>
    </w:pPr>
    <w:rPr>
      <w:b/>
      <w:color w:val="000000"/>
      <w:kern w:val="2"/>
      <w:sz w:val="24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CB588F"/>
    <w:pPr>
      <w:tabs>
        <w:tab w:val="center" w:pos="4819"/>
        <w:tab w:val="right" w:pos="9638"/>
      </w:tabs>
      <w:jc w:val="right"/>
    </w:pPr>
    <w:rPr>
      <w:noProof/>
      <w:sz w:val="20"/>
      <w:szCs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rsid w:val="00CB588F"/>
    <w:rPr>
      <w:rFonts w:ascii="Times New Roman" w:hAnsi="Times New Roman"/>
      <w:sz w:val="20"/>
      <w:szCs w:val="20"/>
    </w:rPr>
  </w:style>
  <w:style w:type="table" w:styleId="Lentelstinklelis">
    <w:name w:val="Table Grid"/>
    <w:basedOn w:val="prastojilentel"/>
    <w:rsid w:val="00211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745E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745E33"/>
    <w:rPr>
      <w:rFonts w:ascii="Tahoma" w:hAnsi="Tahoma" w:cs="Tahoma"/>
      <w:sz w:val="16"/>
      <w:szCs w:val="16"/>
    </w:rPr>
  </w:style>
  <w:style w:type="character" w:styleId="Hipersaitas">
    <w:name w:val="Hyperlink"/>
    <w:unhideWhenUsed/>
    <w:rsid w:val="002737E5"/>
    <w:rPr>
      <w:color w:val="0000FF"/>
      <w:u w:val="single"/>
    </w:rPr>
  </w:style>
  <w:style w:type="paragraph" w:customStyle="1" w:styleId="a">
    <w:basedOn w:val="prastasis"/>
    <w:next w:val="prastasiniatinklio"/>
    <w:uiPriority w:val="99"/>
    <w:unhideWhenUsed/>
    <w:rsid w:val="002737E5"/>
    <w:pPr>
      <w:spacing w:after="100" w:afterAutospacing="1"/>
    </w:pPr>
  </w:style>
  <w:style w:type="paragraph" w:styleId="Sraopastraipa">
    <w:name w:val="List Paragraph"/>
    <w:basedOn w:val="prastasis"/>
    <w:uiPriority w:val="34"/>
    <w:qFormat/>
    <w:rsid w:val="002737E5"/>
    <w:pPr>
      <w:ind w:left="720"/>
      <w:contextualSpacing/>
    </w:pPr>
  </w:style>
  <w:style w:type="paragraph" w:customStyle="1" w:styleId="Betarp1">
    <w:name w:val="Be tarpų1"/>
    <w:uiPriority w:val="1"/>
    <w:qFormat/>
    <w:rsid w:val="002737E5"/>
    <w:rPr>
      <w:sz w:val="24"/>
      <w:szCs w:val="24"/>
    </w:rPr>
  </w:style>
  <w:style w:type="character" w:customStyle="1" w:styleId="apple-style-span">
    <w:name w:val="apple-style-span"/>
    <w:basedOn w:val="Numatytasispastraiposriftas"/>
    <w:rsid w:val="002737E5"/>
  </w:style>
  <w:style w:type="character" w:styleId="Grietas">
    <w:name w:val="Strong"/>
    <w:uiPriority w:val="22"/>
    <w:qFormat/>
    <w:rsid w:val="002737E5"/>
    <w:rPr>
      <w:b/>
      <w:bCs/>
    </w:rPr>
  </w:style>
  <w:style w:type="paragraph" w:styleId="prastasiniatinklio">
    <w:name w:val="Normal (Web)"/>
    <w:basedOn w:val="prastasis"/>
    <w:rsid w:val="002737E5"/>
  </w:style>
  <w:style w:type="character" w:styleId="Neapdorotaspaminjimas">
    <w:name w:val="Unresolved Mention"/>
    <w:uiPriority w:val="99"/>
    <w:semiHidden/>
    <w:unhideWhenUsed/>
    <w:rsid w:val="00807AC8"/>
    <w:rPr>
      <w:color w:val="605E5C"/>
      <w:shd w:val="clear" w:color="auto" w:fill="E1DFDD"/>
    </w:rPr>
  </w:style>
  <w:style w:type="character" w:styleId="Perirtashipersaitas">
    <w:name w:val="FollowedHyperlink"/>
    <w:rsid w:val="00134A27"/>
    <w:rPr>
      <w:color w:val="954F72"/>
      <w:u w:val="single"/>
    </w:rPr>
  </w:style>
  <w:style w:type="character" w:customStyle="1" w:styleId="Bodytext2">
    <w:name w:val="Body text (2)_"/>
    <w:link w:val="Bodytext20"/>
    <w:locked/>
    <w:rsid w:val="008730E3"/>
    <w:rPr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8730E3"/>
    <w:pPr>
      <w:widowControl w:val="0"/>
      <w:shd w:val="clear" w:color="auto" w:fill="FFFFFF"/>
      <w:spacing w:line="240" w:lineRule="atLeast"/>
      <w:ind w:hanging="520"/>
      <w:jc w:val="center"/>
    </w:pPr>
    <w:rPr>
      <w:sz w:val="20"/>
      <w:szCs w:val="20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D37BC4"/>
    <w:rPr>
      <w:b/>
      <w:color w:val="000000"/>
      <w:kern w:val="2"/>
      <w:sz w:val="24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savivaldybe\Jolitos%20&#381;ukelien&#279;\VGK%20savivaldyb&#279;s\organizaciniai\D&#279;l_VGK_darbo_tvarkos_pakeitimas_2023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5BC022D-DDCD-4EFA-97BF-22FAFCB72D0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016DF-60E9-4A77-92D7-A30BC5CF9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Dėl_VGK_darbo_tvarkos_pakeitimas_2023</Template>
  <TotalTime>10</TotalTime>
  <Pages>1</Pages>
  <Words>154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1375</CharactersWithSpaces>
  <SharedDoc>false</SharedDoc>
  <HLinks>
    <vt:vector size="18" baseType="variant">
      <vt:variant>
        <vt:i4>917540</vt:i4>
      </vt:variant>
      <vt:variant>
        <vt:i4>9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1638431</vt:i4>
      </vt:variant>
      <vt:variant>
        <vt:i4>6</vt:i4>
      </vt:variant>
      <vt:variant>
        <vt:i4>0</vt:i4>
      </vt:variant>
      <vt:variant>
        <vt:i4>5</vt:i4>
      </vt:variant>
      <vt:variant>
        <vt:lpwstr>https://www.e-tar.lt/portal/lt/legalAct/TAR.90D8CF4E3E9F/asr</vt:lpwstr>
      </vt:variant>
      <vt:variant>
        <vt:lpwstr/>
      </vt:variant>
      <vt:variant>
        <vt:i4>1704013</vt:i4>
      </vt:variant>
      <vt:variant>
        <vt:i4>3</vt:i4>
      </vt:variant>
      <vt:variant>
        <vt:i4>0</vt:i4>
      </vt:variant>
      <vt:variant>
        <vt:i4>5</vt:i4>
      </vt:variant>
      <vt:variant>
        <vt:lpwstr>https://www.e-tar.lt/portal/lt/legalAct/TAR.D0CD0966D67F/asr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jol.zuke</dc:creator>
  <cp:keywords/>
  <cp:lastModifiedBy>Rimutė Grušienė</cp:lastModifiedBy>
  <cp:revision>4</cp:revision>
  <cp:lastPrinted>1899-12-31T22:00:00Z</cp:lastPrinted>
  <dcterms:created xsi:type="dcterms:W3CDTF">2026-05-12T12:05:00Z</dcterms:created>
  <dcterms:modified xsi:type="dcterms:W3CDTF">2026-05-15T06:57:00Z</dcterms:modified>
</cp:coreProperties>
</file>