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9E1D53">
      <w:pPr>
        <w:tabs>
          <w:tab w:val="left" w:pos="1276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32BF1454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D31EF3" w:rsidRPr="00D31EF3">
        <w:rPr>
          <w:rFonts w:ascii="Times New Roman" w:hAnsi="Times New Roman"/>
          <w:b/>
          <w:sz w:val="24"/>
          <w:szCs w:val="24"/>
        </w:rPr>
        <w:t xml:space="preserve">LUKŠIŲ VINCO GRYBO GIMNAZIJOS </w:t>
      </w:r>
      <w:r w:rsidR="009E1D53" w:rsidRPr="00D31EF3">
        <w:rPr>
          <w:rFonts w:ascii="Times New Roman" w:hAnsi="Times New Roman"/>
          <w:b/>
          <w:sz w:val="24"/>
          <w:szCs w:val="24"/>
          <w:lang w:val="lt-LT"/>
        </w:rPr>
        <w:t>MOKYTOJŲ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 xml:space="preserve"> IR PAGALBOS MOKINIUI SPECIALISTŲ (IŠSKYRUS PSICHOLOGUS) ATESTACIJOS 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AF2ED76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31EF3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31EF3">
        <w:rPr>
          <w:rFonts w:ascii="Times New Roman" w:hAnsi="Times New Roman"/>
          <w:sz w:val="24"/>
          <w:szCs w:val="24"/>
          <w:lang w:val="lt-LT"/>
        </w:rPr>
        <w:t>gegužės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7B221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3C036094" w:rsidR="00041F6C" w:rsidRPr="00A163D7" w:rsidRDefault="00853C4C" w:rsidP="00453037">
      <w:pPr>
        <w:tabs>
          <w:tab w:val="left" w:pos="567"/>
          <w:tab w:val="left" w:pos="7450"/>
        </w:tabs>
        <w:spacing w:line="276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</w:t>
      </w:r>
      <w:r w:rsidR="006B3E47" w:rsidRPr="006B3E4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D31EF3">
        <w:rPr>
          <w:rFonts w:ascii="Times New Roman" w:hAnsi="Times New Roman"/>
          <w:sz w:val="24"/>
          <w:szCs w:val="24"/>
          <w:lang w:val="lt-LT"/>
        </w:rPr>
        <w:t>Lukšių Vinco Grybo gimnazijos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>r</w:t>
      </w:r>
      <w:r w:rsidR="00D31EF3">
        <w:rPr>
          <w:rFonts w:ascii="Times New Roman" w:hAnsi="Times New Roman"/>
          <w:sz w:val="24"/>
          <w:szCs w:val="24"/>
          <w:lang w:val="lt-LT"/>
        </w:rPr>
        <w:t>ės Nijolės Šapolienės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D31EF3">
        <w:rPr>
          <w:rFonts w:ascii="Times New Roman" w:hAnsi="Times New Roman"/>
          <w:sz w:val="24"/>
          <w:szCs w:val="24"/>
          <w:lang w:val="lt-LT"/>
        </w:rPr>
        <w:t>6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31EF3">
        <w:rPr>
          <w:rFonts w:ascii="Times New Roman" w:hAnsi="Times New Roman"/>
          <w:sz w:val="24"/>
          <w:szCs w:val="24"/>
          <w:lang w:val="lt-LT"/>
        </w:rPr>
        <w:t>gegužės 15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D3307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</w:t>
      </w:r>
      <w:r w:rsidR="00D31EF3">
        <w:rPr>
          <w:rFonts w:ascii="Times New Roman" w:hAnsi="Times New Roman"/>
          <w:sz w:val="24"/>
          <w:szCs w:val="24"/>
          <w:lang w:val="lt-LT"/>
        </w:rPr>
        <w:t>.(4.10) R2-59</w:t>
      </w:r>
      <w:r w:rsidR="004644FB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4C564E70" w:rsidR="00853C4C" w:rsidRPr="00A163D7" w:rsidRDefault="004644FB" w:rsidP="00453037">
      <w:pPr>
        <w:pStyle w:val="Sraopastraipa"/>
        <w:tabs>
          <w:tab w:val="left" w:pos="426"/>
          <w:tab w:val="left" w:pos="851"/>
          <w:tab w:val="left" w:pos="993"/>
        </w:tabs>
        <w:suppressAutoHyphens/>
        <w:spacing w:line="276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</w:t>
      </w:r>
      <w:r w:rsidR="00853C4C"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d a r a u </w:t>
      </w:r>
      <w:r w:rsidR="00FA77D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F55ECC">
        <w:rPr>
          <w:rFonts w:ascii="Times New Roman" w:hAnsi="Times New Roman"/>
          <w:sz w:val="24"/>
          <w:szCs w:val="24"/>
          <w:lang w:val="lt-LT"/>
        </w:rPr>
        <w:t>Lukšių Vinco Grybo gimnazijos</w:t>
      </w:r>
      <w:r w:rsidR="00CD2C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3C4C"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69D16471" w:rsidR="000D43E8" w:rsidRDefault="00331056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Alina Staniulienė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Lukšių Vinco Grybo gimnazijos</w:t>
      </w:r>
      <w:r w:rsidR="00CD2C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463C" w:rsidRPr="007D463C">
        <w:rPr>
          <w:rFonts w:ascii="Times New Roman" w:hAnsi="Times New Roman"/>
          <w:bCs/>
          <w:sz w:val="24"/>
          <w:szCs w:val="24"/>
          <w:lang w:val="lt-LT"/>
        </w:rPr>
        <w:t>direktoriaus pavaduotoja ugdymui</w:t>
      </w:r>
      <w:r w:rsidR="007D463C" w:rsidRPr="007D463C">
        <w:rPr>
          <w:rFonts w:ascii="Times New Roman" w:hAnsi="Times New Roman"/>
          <w:szCs w:val="24"/>
          <w:lang w:val="lt-LT"/>
        </w:rPr>
        <w:t xml:space="preserve">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</w:t>
      </w:r>
      <w:r w:rsidR="00CD2CB6">
        <w:rPr>
          <w:rFonts w:ascii="Times New Roman" w:hAnsi="Times New Roman"/>
          <w:sz w:val="24"/>
          <w:szCs w:val="24"/>
          <w:lang w:val="lt-LT"/>
        </w:rPr>
        <w:t>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);</w:t>
      </w:r>
    </w:p>
    <w:p w14:paraId="279C6BCB" w14:textId="6A5D52D1" w:rsidR="00194A00" w:rsidRDefault="00331056" w:rsidP="00331056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Alma Čebanauskienė</w:t>
      </w:r>
      <w:r w:rsidR="00761F85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761F85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Lukšių Vinco Grybo gimnazijos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(komisijos sekretorė)</w:t>
      </w:r>
      <w:r w:rsidR="00502BE3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67D5CCE8" w14:textId="77777777" w:rsidR="009B5E91" w:rsidRPr="000D43E8" w:rsidRDefault="009B5E91" w:rsidP="00453037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0F9BD20C" w14:textId="73740EFE" w:rsidR="009B5E91" w:rsidRPr="009B5E91" w:rsidRDefault="009B5E91" w:rsidP="00453037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408E3CB1" w14:textId="40E71DA4" w:rsidR="00502BE3" w:rsidRDefault="00502BE3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Daiva M</w:t>
      </w:r>
      <w:r w:rsidR="00331056">
        <w:rPr>
          <w:rFonts w:ascii="Times New Roman" w:hAnsi="Times New Roman"/>
          <w:sz w:val="24"/>
          <w:lang w:val="lt-LT"/>
        </w:rPr>
        <w:t>oleikaitienė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 w:rsidR="00331056">
        <w:rPr>
          <w:rFonts w:ascii="Times New Roman" w:hAnsi="Times New Roman"/>
          <w:sz w:val="24"/>
          <w:szCs w:val="24"/>
          <w:lang w:val="lt-LT"/>
        </w:rPr>
        <w:t xml:space="preserve">Lukšių Vinco Grybo gimnazijos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metodininkė;</w:t>
      </w:r>
    </w:p>
    <w:p w14:paraId="15CEAFF3" w14:textId="75063E21" w:rsidR="00502BE3" w:rsidRDefault="00331056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Laura Pavalkytė</w:t>
      </w:r>
      <w:r w:rsidR="00502BE3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502BE3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Lukšių Vinco Grybo gimnazijos </w:t>
      </w:r>
      <w:r>
        <w:rPr>
          <w:rFonts w:ascii="Times New Roman" w:hAnsi="Times New Roman"/>
          <w:bCs/>
          <w:sz w:val="24"/>
          <w:szCs w:val="24"/>
          <w:lang w:val="lt-LT"/>
        </w:rPr>
        <w:t>tėvų atstovė</w:t>
      </w:r>
      <w:r w:rsidR="00502BE3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7041B2CE" w14:textId="42AE76D9" w:rsidR="003B7A80" w:rsidRDefault="00331056" w:rsidP="003B7A80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Vilma Poškienė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Lukšių Vinco Grybo gimnazijos </w:t>
      </w:r>
      <w:r>
        <w:rPr>
          <w:rFonts w:ascii="Times New Roman" w:hAnsi="Times New Roman"/>
          <w:bCs/>
          <w:sz w:val="24"/>
          <w:szCs w:val="24"/>
          <w:lang w:val="lt-LT"/>
        </w:rPr>
        <w:t>tėvų atstovė;</w:t>
      </w:r>
    </w:p>
    <w:p w14:paraId="6EC3BA34" w14:textId="7AD922CB" w:rsidR="003B7A80" w:rsidRDefault="003B7A80" w:rsidP="003B7A80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Vytautas Strokas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Lukšių Vinco Grybo gimnazijos </w:t>
      </w:r>
      <w:r>
        <w:rPr>
          <w:rFonts w:ascii="Times New Roman" w:hAnsi="Times New Roman"/>
          <w:bCs/>
          <w:sz w:val="24"/>
          <w:szCs w:val="24"/>
          <w:lang w:val="lt-LT"/>
        </w:rPr>
        <w:t>mokytojas metodininkas</w:t>
      </w:r>
      <w:r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2A89DF29" w14:textId="7C1565B6" w:rsidR="00502BE3" w:rsidRPr="00331056" w:rsidRDefault="00331056" w:rsidP="00331056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Agnė Šindelmeizerė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Lukšių Vinco Grybo gimnazijos </w:t>
      </w:r>
      <w:r>
        <w:rPr>
          <w:rFonts w:ascii="Times New Roman" w:hAnsi="Times New Roman"/>
          <w:bCs/>
          <w:sz w:val="24"/>
          <w:szCs w:val="24"/>
          <w:lang w:val="lt-LT"/>
        </w:rPr>
        <w:t>tėvų atstovė</w:t>
      </w:r>
      <w:r>
        <w:rPr>
          <w:rFonts w:ascii="Times New Roman" w:hAnsi="Times New Roman"/>
          <w:bCs/>
          <w:sz w:val="24"/>
          <w:szCs w:val="24"/>
          <w:lang w:val="lt-LT"/>
        </w:rPr>
        <w:t>.</w:t>
      </w:r>
    </w:p>
    <w:p w14:paraId="0523E47A" w14:textId="77777777" w:rsidR="00BF1598" w:rsidRDefault="00BF1598" w:rsidP="00502BE3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43788FBA" w14:textId="08B6F213" w:rsidR="007B221E" w:rsidRDefault="007B221E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C545A3" w14:textId="77777777" w:rsidR="00453037" w:rsidRPr="000D2AC7" w:rsidRDefault="00453037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D9C6C38" w14:textId="4866B87C" w:rsidR="007B221E" w:rsidRDefault="006B3E4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B3E47">
        <w:rPr>
          <w:rFonts w:ascii="Times New Roman" w:hAnsi="Times New Roman"/>
          <w:sz w:val="24"/>
          <w:szCs w:val="24"/>
          <w:lang w:val="lt-LT"/>
        </w:rPr>
        <w:t>Savivaldybės meras</w:t>
      </w:r>
      <w:r w:rsidR="00331056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</w:p>
    <w:p w14:paraId="0FD8F239" w14:textId="77777777" w:rsidR="00453037" w:rsidRDefault="0045303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55DE975" w14:textId="77777777" w:rsidR="00453037" w:rsidRDefault="0045303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45E9F5A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4CB207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</w:t>
      </w:r>
      <w:r w:rsidR="000E0769">
        <w:rPr>
          <w:rFonts w:ascii="Times New Roman" w:hAnsi="Times New Roman"/>
          <w:sz w:val="24"/>
          <w:szCs w:val="24"/>
          <w:lang w:val="lt-LT"/>
        </w:rPr>
        <w:t>oji</w:t>
      </w:r>
      <w:r w:rsidRPr="00DC4D2B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6BD03F66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331056">
        <w:rPr>
          <w:rFonts w:ascii="Times New Roman" w:hAnsi="Times New Roman"/>
          <w:sz w:val="24"/>
          <w:szCs w:val="24"/>
        </w:rPr>
        <w:t>6</w:t>
      </w:r>
      <w:r w:rsidR="00BD1CEB">
        <w:rPr>
          <w:rFonts w:ascii="Times New Roman" w:hAnsi="Times New Roman"/>
          <w:sz w:val="24"/>
          <w:szCs w:val="24"/>
        </w:rPr>
        <w:t>-</w:t>
      </w:r>
      <w:r w:rsidR="00331056">
        <w:rPr>
          <w:rFonts w:ascii="Times New Roman" w:hAnsi="Times New Roman"/>
          <w:sz w:val="24"/>
          <w:szCs w:val="24"/>
        </w:rPr>
        <w:t>05</w:t>
      </w:r>
      <w:r w:rsidR="006B3E47">
        <w:rPr>
          <w:rFonts w:ascii="Times New Roman" w:hAnsi="Times New Roman"/>
          <w:sz w:val="24"/>
          <w:szCs w:val="24"/>
        </w:rPr>
        <w:t>-</w:t>
      </w:r>
      <w:r w:rsidR="00331056">
        <w:rPr>
          <w:rFonts w:ascii="Times New Roman" w:hAnsi="Times New Roman"/>
          <w:sz w:val="24"/>
          <w:szCs w:val="24"/>
        </w:rPr>
        <w:t>18</w:t>
      </w:r>
    </w:p>
    <w:sectPr w:rsidR="0099629D" w:rsidRPr="001E6580" w:rsidSect="00BD1CEB">
      <w:headerReference w:type="even" r:id="rId8"/>
      <w:footerReference w:type="default" r:id="rId9"/>
      <w:pgSz w:w="11907" w:h="16840"/>
      <w:pgMar w:top="1134" w:right="567" w:bottom="709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B19DE" w14:textId="77777777" w:rsidR="00A279BA" w:rsidRDefault="00A279BA">
      <w:r>
        <w:separator/>
      </w:r>
    </w:p>
  </w:endnote>
  <w:endnote w:type="continuationSeparator" w:id="0">
    <w:p w14:paraId="4AC44E22" w14:textId="77777777" w:rsidR="00A279BA" w:rsidRDefault="00A27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B7D5D" w14:textId="77777777" w:rsidR="00A279BA" w:rsidRDefault="00A279BA">
      <w:r>
        <w:separator/>
      </w:r>
    </w:p>
  </w:footnote>
  <w:footnote w:type="continuationSeparator" w:id="0">
    <w:p w14:paraId="1178DDE4" w14:textId="77777777" w:rsidR="00A279BA" w:rsidRDefault="00A27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462E2849"/>
    <w:multiLevelType w:val="hybridMultilevel"/>
    <w:tmpl w:val="11F66C5C"/>
    <w:lvl w:ilvl="0" w:tplc="43A2E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3552128">
    <w:abstractNumId w:val="0"/>
  </w:num>
  <w:num w:numId="2" w16cid:durableId="190803826">
    <w:abstractNumId w:val="3"/>
  </w:num>
  <w:num w:numId="3" w16cid:durableId="1568883090">
    <w:abstractNumId w:val="2"/>
  </w:num>
  <w:num w:numId="4" w16cid:durableId="7934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4C6"/>
    <w:rsid w:val="000B12EA"/>
    <w:rsid w:val="000C3AB9"/>
    <w:rsid w:val="000C3F2E"/>
    <w:rsid w:val="000C55B0"/>
    <w:rsid w:val="000D2AC7"/>
    <w:rsid w:val="000D4001"/>
    <w:rsid w:val="000D43E8"/>
    <w:rsid w:val="000D64BF"/>
    <w:rsid w:val="000E0769"/>
    <w:rsid w:val="000E0CD1"/>
    <w:rsid w:val="000E49D0"/>
    <w:rsid w:val="000E742E"/>
    <w:rsid w:val="00111C1D"/>
    <w:rsid w:val="00122A31"/>
    <w:rsid w:val="001277F3"/>
    <w:rsid w:val="001308A6"/>
    <w:rsid w:val="00145B33"/>
    <w:rsid w:val="00146E5A"/>
    <w:rsid w:val="00150154"/>
    <w:rsid w:val="00170D13"/>
    <w:rsid w:val="0017418A"/>
    <w:rsid w:val="001750B1"/>
    <w:rsid w:val="00194A00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1056"/>
    <w:rsid w:val="00336CF2"/>
    <w:rsid w:val="00343B9F"/>
    <w:rsid w:val="00364A5F"/>
    <w:rsid w:val="003728C7"/>
    <w:rsid w:val="00397AAA"/>
    <w:rsid w:val="003A2C07"/>
    <w:rsid w:val="003A6FEA"/>
    <w:rsid w:val="003B4A39"/>
    <w:rsid w:val="003B7A80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037"/>
    <w:rsid w:val="004533D6"/>
    <w:rsid w:val="00457445"/>
    <w:rsid w:val="004644FB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02BE3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1A20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703F6"/>
    <w:rsid w:val="00684E87"/>
    <w:rsid w:val="006A42C6"/>
    <w:rsid w:val="006B0708"/>
    <w:rsid w:val="006B1B85"/>
    <w:rsid w:val="006B3502"/>
    <w:rsid w:val="006B3E47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61F85"/>
    <w:rsid w:val="0077411A"/>
    <w:rsid w:val="007808A1"/>
    <w:rsid w:val="00782CA9"/>
    <w:rsid w:val="0078634F"/>
    <w:rsid w:val="007A1399"/>
    <w:rsid w:val="007A4B8A"/>
    <w:rsid w:val="007A60BF"/>
    <w:rsid w:val="007B221E"/>
    <w:rsid w:val="007B579D"/>
    <w:rsid w:val="007B6AC1"/>
    <w:rsid w:val="007C2FEB"/>
    <w:rsid w:val="007D17FB"/>
    <w:rsid w:val="007D463C"/>
    <w:rsid w:val="007F58B6"/>
    <w:rsid w:val="00807372"/>
    <w:rsid w:val="008201E6"/>
    <w:rsid w:val="0082606A"/>
    <w:rsid w:val="00826278"/>
    <w:rsid w:val="00832134"/>
    <w:rsid w:val="00834796"/>
    <w:rsid w:val="008353B2"/>
    <w:rsid w:val="00844D2B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1554B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3F17"/>
    <w:rsid w:val="009B4BC0"/>
    <w:rsid w:val="009B5E91"/>
    <w:rsid w:val="009E00F5"/>
    <w:rsid w:val="009E1D53"/>
    <w:rsid w:val="009E7128"/>
    <w:rsid w:val="009E76E7"/>
    <w:rsid w:val="009F2700"/>
    <w:rsid w:val="00A06BA0"/>
    <w:rsid w:val="00A11100"/>
    <w:rsid w:val="00A163D7"/>
    <w:rsid w:val="00A16FBB"/>
    <w:rsid w:val="00A20F13"/>
    <w:rsid w:val="00A22FEC"/>
    <w:rsid w:val="00A279BA"/>
    <w:rsid w:val="00A4466A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D1CEB"/>
    <w:rsid w:val="00BE53E6"/>
    <w:rsid w:val="00BE7404"/>
    <w:rsid w:val="00BE74D2"/>
    <w:rsid w:val="00BF1598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C7FCF"/>
    <w:rsid w:val="00CD2CB6"/>
    <w:rsid w:val="00CD6B35"/>
    <w:rsid w:val="00CE49E3"/>
    <w:rsid w:val="00CF2073"/>
    <w:rsid w:val="00D04DCB"/>
    <w:rsid w:val="00D07CAE"/>
    <w:rsid w:val="00D31834"/>
    <w:rsid w:val="00D31EF3"/>
    <w:rsid w:val="00D33070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25E"/>
    <w:rsid w:val="00DB40D6"/>
    <w:rsid w:val="00DC4D2B"/>
    <w:rsid w:val="00DC7D2F"/>
    <w:rsid w:val="00DD0339"/>
    <w:rsid w:val="00DD294F"/>
    <w:rsid w:val="00DD796F"/>
    <w:rsid w:val="00DE73AA"/>
    <w:rsid w:val="00DE7BD2"/>
    <w:rsid w:val="00E07974"/>
    <w:rsid w:val="00E07FE1"/>
    <w:rsid w:val="00E24AE7"/>
    <w:rsid w:val="00E414B0"/>
    <w:rsid w:val="00E55222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5ECC"/>
    <w:rsid w:val="00F562D5"/>
    <w:rsid w:val="00F74503"/>
    <w:rsid w:val="00F81DA4"/>
    <w:rsid w:val="00F83607"/>
    <w:rsid w:val="00F9191D"/>
    <w:rsid w:val="00F95C35"/>
    <w:rsid w:val="00F975F7"/>
    <w:rsid w:val="00FA10D8"/>
    <w:rsid w:val="00FA77D2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20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8</cp:revision>
  <cp:lastPrinted>2024-01-23T11:46:00Z</cp:lastPrinted>
  <dcterms:created xsi:type="dcterms:W3CDTF">2026-05-18T08:43:00Z</dcterms:created>
  <dcterms:modified xsi:type="dcterms:W3CDTF">2026-05-18T11:36:00Z</dcterms:modified>
</cp:coreProperties>
</file>