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E72D7" w14:textId="3A1DC481" w:rsidR="00097933" w:rsidRDefault="002501AB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Default="00093E2D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38B60434" w14:textId="3FBB99EA" w:rsidR="00097933" w:rsidRPr="00000C8B" w:rsidRDefault="00434A6F" w:rsidP="00E82EA9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000C8B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39CBFE21" w14:textId="77777777" w:rsidR="00D76CA6" w:rsidRPr="00000C8B" w:rsidRDefault="00D76CA6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1E11D84" w14:textId="77777777" w:rsidR="00097933" w:rsidRPr="00000C8B" w:rsidRDefault="00434A6F">
      <w:pPr>
        <w:pStyle w:val="Antrat3"/>
        <w:rPr>
          <w:b/>
          <w:lang w:val="lt-LT"/>
        </w:rPr>
      </w:pPr>
      <w:r w:rsidRPr="00000C8B">
        <w:rPr>
          <w:b/>
          <w:lang w:val="lt-LT"/>
        </w:rPr>
        <w:t>POTVARKIS</w:t>
      </w:r>
    </w:p>
    <w:p w14:paraId="7DC99744" w14:textId="40D20A9E" w:rsidR="00097933" w:rsidRDefault="00434A6F" w:rsidP="001033E5">
      <w:pPr>
        <w:pStyle w:val="Antrat1"/>
        <w:jc w:val="center"/>
        <w:rPr>
          <w:b/>
          <w:lang w:val="lt-LT"/>
        </w:rPr>
      </w:pPr>
      <w:r w:rsidRPr="00000C8B">
        <w:rPr>
          <w:b/>
          <w:lang w:val="lt-LT"/>
        </w:rPr>
        <w:t>D</w:t>
      </w:r>
      <w:r>
        <w:rPr>
          <w:b/>
          <w:lang w:val="lt-LT"/>
        </w:rPr>
        <w:t>ĖL</w:t>
      </w:r>
      <w:r w:rsidR="00ED3C3C">
        <w:rPr>
          <w:b/>
          <w:lang w:val="lt-LT"/>
        </w:rPr>
        <w:t xml:space="preserve"> </w:t>
      </w:r>
      <w:r w:rsidR="00000C8B">
        <w:rPr>
          <w:b/>
          <w:lang w:val="lt-LT"/>
        </w:rPr>
        <w:t xml:space="preserve">BIUDŽETINIŲ ĮSTAIGŲ DARBO UŽMOKESČIO FONDO </w:t>
      </w:r>
      <w:r w:rsidR="001033E5">
        <w:rPr>
          <w:b/>
          <w:lang w:val="lt-LT"/>
        </w:rPr>
        <w:t>202</w:t>
      </w:r>
      <w:r w:rsidR="005178C5">
        <w:rPr>
          <w:b/>
          <w:lang w:val="lt-LT"/>
        </w:rPr>
        <w:t>6</w:t>
      </w:r>
      <w:r w:rsidR="001033E5">
        <w:rPr>
          <w:b/>
          <w:lang w:val="lt-LT"/>
        </w:rPr>
        <w:t xml:space="preserve"> METAIS </w:t>
      </w:r>
      <w:r w:rsidR="00686711">
        <w:rPr>
          <w:b/>
          <w:lang w:val="lt-LT"/>
        </w:rPr>
        <w:t xml:space="preserve">PATVIRTINIMO </w:t>
      </w:r>
    </w:p>
    <w:p w14:paraId="54EE2A83" w14:textId="77777777" w:rsidR="00F84E6D" w:rsidRPr="00F84E6D" w:rsidRDefault="00F84E6D" w:rsidP="00F84E6D">
      <w:pPr>
        <w:rPr>
          <w:lang w:val="lt-LT"/>
        </w:rPr>
      </w:pPr>
    </w:p>
    <w:p w14:paraId="39BD145F" w14:textId="55F5D95F" w:rsidR="00097933" w:rsidRPr="00453B64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453B64">
        <w:rPr>
          <w:rFonts w:ascii="Times New Roman" w:hAnsi="Times New Roman"/>
          <w:sz w:val="24"/>
          <w:szCs w:val="24"/>
          <w:lang w:val="lt-LT"/>
        </w:rPr>
        <w:t>20</w:t>
      </w:r>
      <w:r w:rsidR="00965D6E" w:rsidRPr="00453B64">
        <w:rPr>
          <w:rFonts w:ascii="Times New Roman" w:hAnsi="Times New Roman"/>
          <w:sz w:val="24"/>
          <w:szCs w:val="24"/>
          <w:lang w:val="lt-LT"/>
        </w:rPr>
        <w:t>2</w:t>
      </w:r>
      <w:r w:rsidR="00E243D0">
        <w:rPr>
          <w:rFonts w:ascii="Times New Roman" w:hAnsi="Times New Roman"/>
          <w:sz w:val="24"/>
          <w:szCs w:val="24"/>
          <w:lang w:val="lt-LT"/>
        </w:rPr>
        <w:t>6</w:t>
      </w:r>
      <w:r w:rsidRPr="00453B64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944EE1">
        <w:rPr>
          <w:rFonts w:ascii="Times New Roman" w:hAnsi="Times New Roman"/>
          <w:sz w:val="24"/>
          <w:szCs w:val="24"/>
          <w:lang w:val="lt-LT"/>
        </w:rPr>
        <w:t xml:space="preserve"> kovo</w:t>
      </w:r>
      <w:r w:rsidR="00E82EA9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53B64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453B64">
        <w:rPr>
          <w:rFonts w:ascii="Times New Roman" w:hAnsi="Times New Roman"/>
          <w:sz w:val="24"/>
          <w:szCs w:val="24"/>
          <w:lang w:val="lt-LT"/>
        </w:rPr>
        <w:t xml:space="preserve"> d.</w:t>
      </w:r>
      <w:r w:rsidRPr="00453B64">
        <w:rPr>
          <w:rFonts w:ascii="Times New Roman" w:hAnsi="Times New Roman"/>
          <w:lang w:val="lt-LT"/>
        </w:rPr>
        <w:t xml:space="preserve"> </w:t>
      </w:r>
      <w:r w:rsidR="00434A6F" w:rsidRPr="00453B64">
        <w:rPr>
          <w:rFonts w:ascii="Times New Roman" w:hAnsi="Times New Roman"/>
          <w:bCs/>
          <w:sz w:val="24"/>
          <w:lang w:val="lt-LT"/>
        </w:rPr>
        <w:t>Nr.</w:t>
      </w:r>
      <w:r w:rsidR="00C54CA2">
        <w:rPr>
          <w:rFonts w:ascii="Times New Roman" w:hAnsi="Times New Roman"/>
          <w:bCs/>
          <w:sz w:val="24"/>
          <w:lang w:val="lt-LT"/>
        </w:rPr>
        <w:t xml:space="preserve"> </w:t>
      </w:r>
      <w:r w:rsidR="00453B64">
        <w:rPr>
          <w:rFonts w:ascii="Times New Roman" w:hAnsi="Times New Roman"/>
          <w:bCs/>
          <w:sz w:val="24"/>
          <w:lang w:val="lt-LT"/>
        </w:rPr>
        <w:t>MT-</w:t>
      </w:r>
      <w:r w:rsidR="00944EE1">
        <w:rPr>
          <w:rFonts w:ascii="Times New Roman" w:hAnsi="Times New Roman"/>
          <w:bCs/>
          <w:sz w:val="24"/>
          <w:lang w:val="lt-LT"/>
        </w:rPr>
        <w:t xml:space="preserve"> </w:t>
      </w:r>
    </w:p>
    <w:p w14:paraId="25C36657" w14:textId="77777777" w:rsidR="00D76CA6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5439EBAD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FA9F140" w14:textId="3A59621C" w:rsidR="00000C8B" w:rsidRDefault="00000C8B" w:rsidP="00E82EA9">
      <w:pPr>
        <w:tabs>
          <w:tab w:val="left" w:pos="851"/>
          <w:tab w:val="left" w:pos="6804"/>
        </w:tabs>
        <w:ind w:firstLine="720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Vadovaudamasis  </w:t>
      </w:r>
      <w:r w:rsidR="00A65CA6">
        <w:rPr>
          <w:rFonts w:ascii="Times New Roman" w:hAnsi="Times New Roman"/>
          <w:sz w:val="24"/>
          <w:lang w:val="lt-LT"/>
        </w:rPr>
        <w:t xml:space="preserve">Lietuvos Respublikos vietos savivaldos įstatymo 25 straipsnio 5 dalimi,  </w:t>
      </w:r>
      <w:r>
        <w:rPr>
          <w:rFonts w:ascii="Times New Roman" w:hAnsi="Times New Roman"/>
          <w:sz w:val="24"/>
          <w:lang w:val="lt-LT"/>
        </w:rPr>
        <w:t>Šakių rajono savivaldybės tarybos 202</w:t>
      </w:r>
      <w:r w:rsidR="00E243D0">
        <w:rPr>
          <w:rFonts w:ascii="Times New Roman" w:hAnsi="Times New Roman"/>
          <w:sz w:val="24"/>
          <w:lang w:val="lt-LT"/>
        </w:rPr>
        <w:t>6</w:t>
      </w:r>
      <w:r>
        <w:rPr>
          <w:rFonts w:ascii="Times New Roman" w:hAnsi="Times New Roman"/>
          <w:sz w:val="24"/>
          <w:lang w:val="lt-LT"/>
        </w:rPr>
        <w:t xml:space="preserve"> m. vasario </w:t>
      </w:r>
      <w:r w:rsidR="00944EE1">
        <w:rPr>
          <w:rFonts w:ascii="Times New Roman" w:hAnsi="Times New Roman"/>
          <w:sz w:val="24"/>
          <w:lang w:val="lt-LT"/>
        </w:rPr>
        <w:t>1</w:t>
      </w:r>
      <w:r w:rsidR="00E243D0">
        <w:rPr>
          <w:rFonts w:ascii="Times New Roman" w:hAnsi="Times New Roman"/>
          <w:sz w:val="24"/>
          <w:lang w:val="lt-LT"/>
        </w:rPr>
        <w:t>3</w:t>
      </w:r>
      <w:r>
        <w:rPr>
          <w:rFonts w:ascii="Times New Roman" w:hAnsi="Times New Roman"/>
          <w:sz w:val="24"/>
          <w:lang w:val="lt-LT"/>
        </w:rPr>
        <w:t xml:space="preserve"> d. sprendimu Nr.</w:t>
      </w:r>
      <w:r w:rsidR="00E243D0">
        <w:rPr>
          <w:rFonts w:ascii="Times New Roman" w:hAnsi="Times New Roman"/>
          <w:sz w:val="24"/>
          <w:lang w:val="lt-LT"/>
        </w:rPr>
        <w:t xml:space="preserve"> T-10</w:t>
      </w:r>
      <w:r>
        <w:rPr>
          <w:rFonts w:ascii="Times New Roman" w:hAnsi="Times New Roman"/>
          <w:sz w:val="24"/>
          <w:lang w:val="lt-LT"/>
        </w:rPr>
        <w:t xml:space="preserve"> „Dėl Šakių rajono savivaldybės 202</w:t>
      </w:r>
      <w:r w:rsidR="009C0998">
        <w:rPr>
          <w:rFonts w:ascii="Times New Roman" w:hAnsi="Times New Roman"/>
          <w:sz w:val="24"/>
          <w:lang w:val="lt-LT"/>
        </w:rPr>
        <w:t>6</w:t>
      </w:r>
      <w:r>
        <w:rPr>
          <w:rFonts w:ascii="Times New Roman" w:hAnsi="Times New Roman"/>
          <w:sz w:val="24"/>
          <w:lang w:val="lt-LT"/>
        </w:rPr>
        <w:t xml:space="preserve"> metų biudžeto patvirtinimo“</w:t>
      </w:r>
      <w:r w:rsidR="00E82EA9">
        <w:rPr>
          <w:rFonts w:ascii="Times New Roman" w:hAnsi="Times New Roman"/>
          <w:sz w:val="24"/>
          <w:lang w:val="lt-LT"/>
        </w:rPr>
        <w:t>:</w:t>
      </w:r>
      <w:r>
        <w:rPr>
          <w:rFonts w:ascii="Times New Roman" w:hAnsi="Times New Roman"/>
          <w:sz w:val="24"/>
          <w:lang w:val="lt-LT"/>
        </w:rPr>
        <w:t xml:space="preserve"> </w:t>
      </w:r>
    </w:p>
    <w:p w14:paraId="3266C5F2" w14:textId="18476508" w:rsidR="00637721" w:rsidRDefault="00C54CA2" w:rsidP="00E82EA9">
      <w:pPr>
        <w:tabs>
          <w:tab w:val="left" w:pos="851"/>
          <w:tab w:val="left" w:pos="6804"/>
        </w:tabs>
        <w:ind w:left="720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1. T</w:t>
      </w:r>
      <w:r w:rsidR="00000C8B">
        <w:rPr>
          <w:rFonts w:ascii="Times New Roman" w:hAnsi="Times New Roman"/>
          <w:sz w:val="24"/>
          <w:lang w:val="lt-LT"/>
        </w:rPr>
        <w:t xml:space="preserve"> v i r t i n u  </w:t>
      </w:r>
      <w:r w:rsidR="00637721">
        <w:rPr>
          <w:rFonts w:ascii="Times New Roman" w:hAnsi="Times New Roman"/>
          <w:sz w:val="24"/>
          <w:lang w:val="lt-LT"/>
        </w:rPr>
        <w:t>darbo užmokesčio fondą biudžetinėms įstaigoms</w:t>
      </w:r>
      <w:r w:rsidR="00973D4D">
        <w:rPr>
          <w:rFonts w:ascii="Times New Roman" w:hAnsi="Times New Roman"/>
          <w:sz w:val="24"/>
          <w:lang w:val="lt-LT"/>
        </w:rPr>
        <w:t xml:space="preserve"> 2026 m.</w:t>
      </w:r>
      <w:r w:rsidR="00637721">
        <w:rPr>
          <w:rFonts w:ascii="Times New Roman" w:hAnsi="Times New Roman"/>
          <w:sz w:val="24"/>
          <w:lang w:val="lt-LT"/>
        </w:rPr>
        <w:t>:</w:t>
      </w:r>
    </w:p>
    <w:p w14:paraId="0DE1B599" w14:textId="349EA0CC" w:rsidR="007F70F8" w:rsidRDefault="00E82EA9" w:rsidP="00E82EA9">
      <w:pPr>
        <w:tabs>
          <w:tab w:val="left" w:pos="851"/>
          <w:tab w:val="left" w:pos="6804"/>
        </w:tabs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  <w:t xml:space="preserve">         </w:t>
      </w:r>
      <w:r w:rsidR="007F70F8">
        <w:rPr>
          <w:rFonts w:ascii="Times New Roman" w:hAnsi="Times New Roman"/>
          <w:sz w:val="24"/>
          <w:lang w:val="lt-LT"/>
        </w:rPr>
        <w:t>tūkst. Eur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556"/>
        <w:gridCol w:w="7523"/>
        <w:gridCol w:w="1550"/>
      </w:tblGrid>
      <w:tr w:rsidR="007F70F8" w14:paraId="185EFD3D" w14:textId="77777777" w:rsidTr="00444B99">
        <w:tc>
          <w:tcPr>
            <w:tcW w:w="556" w:type="dxa"/>
          </w:tcPr>
          <w:p w14:paraId="4A1DA079" w14:textId="048836BF" w:rsidR="007F70F8" w:rsidRDefault="007F70F8" w:rsidP="007F70F8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Eil. Nr.</w:t>
            </w:r>
          </w:p>
        </w:tc>
        <w:tc>
          <w:tcPr>
            <w:tcW w:w="7523" w:type="dxa"/>
          </w:tcPr>
          <w:p w14:paraId="6DA22A1B" w14:textId="23B46203" w:rsidR="007F70F8" w:rsidRDefault="007F70F8" w:rsidP="007F70F8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Biudžetinė įstaiga</w:t>
            </w:r>
          </w:p>
        </w:tc>
        <w:tc>
          <w:tcPr>
            <w:tcW w:w="1550" w:type="dxa"/>
          </w:tcPr>
          <w:p w14:paraId="01363A16" w14:textId="3A47E554" w:rsidR="007F70F8" w:rsidRDefault="007F70F8" w:rsidP="007F70F8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Suma</w:t>
            </w:r>
          </w:p>
        </w:tc>
      </w:tr>
      <w:tr w:rsidR="009C79CB" w:rsidRPr="009C79CB" w14:paraId="128E3238" w14:textId="77777777" w:rsidTr="00444B99">
        <w:tc>
          <w:tcPr>
            <w:tcW w:w="556" w:type="dxa"/>
          </w:tcPr>
          <w:p w14:paraId="0F25DD30" w14:textId="2EBFEED8" w:rsidR="007F70F8" w:rsidRDefault="007F70F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1. </w:t>
            </w:r>
          </w:p>
        </w:tc>
        <w:tc>
          <w:tcPr>
            <w:tcW w:w="7523" w:type="dxa"/>
          </w:tcPr>
          <w:p w14:paraId="3AA3391E" w14:textId="658E6AC6" w:rsidR="007F70F8" w:rsidRDefault="00191C8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188772814 </w:t>
            </w:r>
            <w:r w:rsidR="007F70F8">
              <w:rPr>
                <w:rFonts w:ascii="Times New Roman" w:hAnsi="Times New Roman"/>
                <w:sz w:val="24"/>
                <w:lang w:val="lt-LT"/>
              </w:rPr>
              <w:t>Šakių rajono savivaldybės administracija</w:t>
            </w:r>
          </w:p>
        </w:tc>
        <w:tc>
          <w:tcPr>
            <w:tcW w:w="1550" w:type="dxa"/>
          </w:tcPr>
          <w:p w14:paraId="22D2F859" w14:textId="656C5ED1" w:rsidR="007F70F8" w:rsidRPr="009C79CB" w:rsidRDefault="00444B99" w:rsidP="00130C77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 </w:t>
            </w:r>
            <w:r w:rsidR="002728F2" w:rsidRPr="009C79CB">
              <w:rPr>
                <w:rFonts w:ascii="Times New Roman" w:hAnsi="Times New Roman"/>
                <w:sz w:val="24"/>
                <w:lang w:val="lt-LT"/>
              </w:rPr>
              <w:t>11</w:t>
            </w:r>
            <w:r w:rsidR="002224AB" w:rsidRPr="009C79CB">
              <w:rPr>
                <w:rFonts w:ascii="Times New Roman" w:hAnsi="Times New Roman"/>
                <w:sz w:val="24"/>
                <w:lang w:val="lt-LT"/>
              </w:rPr>
              <w:t>730,97013</w:t>
            </w:r>
          </w:p>
        </w:tc>
      </w:tr>
      <w:tr w:rsidR="009C79CB" w:rsidRPr="009C79CB" w14:paraId="2AF06F95" w14:textId="77777777" w:rsidTr="00444B99">
        <w:tc>
          <w:tcPr>
            <w:tcW w:w="556" w:type="dxa"/>
          </w:tcPr>
          <w:p w14:paraId="7429578C" w14:textId="32D7E260" w:rsidR="007F70F8" w:rsidRDefault="007F70F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2. </w:t>
            </w:r>
          </w:p>
        </w:tc>
        <w:tc>
          <w:tcPr>
            <w:tcW w:w="7523" w:type="dxa"/>
          </w:tcPr>
          <w:p w14:paraId="71108174" w14:textId="6EE4EB6E" w:rsidR="007F70F8" w:rsidRDefault="00C10C6E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188724043 </w:t>
            </w:r>
            <w:r w:rsidR="007F70F8">
              <w:rPr>
                <w:rFonts w:ascii="Times New Roman" w:hAnsi="Times New Roman"/>
                <w:sz w:val="24"/>
                <w:lang w:val="lt-LT"/>
              </w:rPr>
              <w:t>Šakių rajono savivaldybės kontrolės ir audito tarnyba</w:t>
            </w:r>
          </w:p>
        </w:tc>
        <w:tc>
          <w:tcPr>
            <w:tcW w:w="1550" w:type="dxa"/>
          </w:tcPr>
          <w:p w14:paraId="2143390D" w14:textId="42F1E54F" w:rsidR="007F70F8" w:rsidRPr="009C79CB" w:rsidRDefault="00130C77" w:rsidP="00130C77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9C79CB">
              <w:rPr>
                <w:rFonts w:ascii="Times New Roman" w:hAnsi="Times New Roman"/>
                <w:sz w:val="24"/>
                <w:lang w:val="lt-LT"/>
              </w:rPr>
              <w:t xml:space="preserve">   </w:t>
            </w:r>
            <w:r w:rsidR="002728F2" w:rsidRPr="009C79CB">
              <w:rPr>
                <w:rFonts w:ascii="Times New Roman" w:hAnsi="Times New Roman"/>
                <w:sz w:val="24"/>
                <w:lang w:val="lt-LT"/>
              </w:rPr>
              <w:t>96,6</w:t>
            </w:r>
          </w:p>
        </w:tc>
      </w:tr>
      <w:tr w:rsidR="009C79CB" w:rsidRPr="009C79CB" w14:paraId="36051CB4" w14:textId="77777777" w:rsidTr="00444B99">
        <w:tc>
          <w:tcPr>
            <w:tcW w:w="556" w:type="dxa"/>
          </w:tcPr>
          <w:p w14:paraId="64F56205" w14:textId="754509F6" w:rsidR="007F70F8" w:rsidRDefault="007F70F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3. </w:t>
            </w:r>
          </w:p>
        </w:tc>
        <w:tc>
          <w:tcPr>
            <w:tcW w:w="7523" w:type="dxa"/>
          </w:tcPr>
          <w:p w14:paraId="34BE512E" w14:textId="6E0EA642" w:rsidR="007F70F8" w:rsidRDefault="00191C8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188200222 </w:t>
            </w:r>
            <w:r w:rsidR="007F70F8">
              <w:rPr>
                <w:rFonts w:ascii="Times New Roman" w:hAnsi="Times New Roman"/>
                <w:sz w:val="24"/>
                <w:lang w:val="lt-LT"/>
              </w:rPr>
              <w:t>Šakių kultūros centras</w:t>
            </w:r>
          </w:p>
        </w:tc>
        <w:tc>
          <w:tcPr>
            <w:tcW w:w="1550" w:type="dxa"/>
          </w:tcPr>
          <w:p w14:paraId="043D12C1" w14:textId="435C2303" w:rsidR="007F70F8" w:rsidRPr="009C79CB" w:rsidRDefault="002728F2" w:rsidP="00130C77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 w:rsidRPr="009C79CB">
              <w:rPr>
                <w:rFonts w:ascii="Times New Roman" w:hAnsi="Times New Roman"/>
                <w:sz w:val="24"/>
                <w:lang w:val="lt-LT"/>
              </w:rPr>
              <w:t>1647,511</w:t>
            </w:r>
          </w:p>
        </w:tc>
      </w:tr>
      <w:tr w:rsidR="009C79CB" w:rsidRPr="009C79CB" w14:paraId="00993075" w14:textId="77777777" w:rsidTr="00444B99">
        <w:tc>
          <w:tcPr>
            <w:tcW w:w="556" w:type="dxa"/>
          </w:tcPr>
          <w:p w14:paraId="7D2AEDC5" w14:textId="575073D0" w:rsidR="007F70F8" w:rsidRDefault="007F70F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4. </w:t>
            </w:r>
          </w:p>
        </w:tc>
        <w:tc>
          <w:tcPr>
            <w:tcW w:w="7523" w:type="dxa"/>
          </w:tcPr>
          <w:p w14:paraId="72F08A3C" w14:textId="38C01504" w:rsidR="007F70F8" w:rsidRDefault="00191C8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190835830 </w:t>
            </w:r>
            <w:r w:rsidR="00E243D0">
              <w:rPr>
                <w:rFonts w:ascii="Times New Roman" w:hAnsi="Times New Roman"/>
                <w:sz w:val="24"/>
                <w:lang w:val="lt-LT"/>
              </w:rPr>
              <w:t xml:space="preserve">Šakių rajono savivaldybės viešoji biblioteka </w:t>
            </w:r>
          </w:p>
        </w:tc>
        <w:tc>
          <w:tcPr>
            <w:tcW w:w="1550" w:type="dxa"/>
          </w:tcPr>
          <w:p w14:paraId="10F420C0" w14:textId="3FC82F3E" w:rsidR="007F70F8" w:rsidRPr="009C79CB" w:rsidRDefault="002728F2" w:rsidP="00130C77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 w:rsidRPr="009C79CB">
              <w:rPr>
                <w:rFonts w:ascii="Times New Roman" w:hAnsi="Times New Roman"/>
                <w:sz w:val="24"/>
                <w:lang w:val="lt-LT"/>
              </w:rPr>
              <w:t>862</w:t>
            </w:r>
            <w:r w:rsidR="009C79CB">
              <w:rPr>
                <w:rFonts w:ascii="Times New Roman" w:hAnsi="Times New Roman"/>
                <w:sz w:val="24"/>
                <w:lang w:val="lt-LT"/>
              </w:rPr>
              <w:t>,</w:t>
            </w:r>
            <w:r w:rsidRPr="009C79CB">
              <w:rPr>
                <w:rFonts w:ascii="Times New Roman" w:hAnsi="Times New Roman"/>
                <w:sz w:val="24"/>
                <w:lang w:val="lt-LT"/>
              </w:rPr>
              <w:t>771</w:t>
            </w:r>
          </w:p>
        </w:tc>
      </w:tr>
      <w:tr w:rsidR="009C79CB" w:rsidRPr="009C79CB" w14:paraId="7336458C" w14:textId="77777777" w:rsidTr="00444B99">
        <w:tc>
          <w:tcPr>
            <w:tcW w:w="556" w:type="dxa"/>
          </w:tcPr>
          <w:p w14:paraId="0FE4AFA8" w14:textId="1A067F40" w:rsidR="007F70F8" w:rsidRDefault="007F70F8" w:rsidP="007F70F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5. </w:t>
            </w:r>
          </w:p>
        </w:tc>
        <w:tc>
          <w:tcPr>
            <w:tcW w:w="7523" w:type="dxa"/>
          </w:tcPr>
          <w:p w14:paraId="53336785" w14:textId="599D59E5" w:rsidR="007F70F8" w:rsidRDefault="00191C88" w:rsidP="00000C8B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300021912 </w:t>
            </w:r>
            <w:r w:rsidR="00E243D0">
              <w:rPr>
                <w:rFonts w:ascii="Times New Roman" w:hAnsi="Times New Roman"/>
                <w:sz w:val="24"/>
                <w:lang w:val="lt-LT"/>
              </w:rPr>
              <w:t>Zanavykų muziejus</w:t>
            </w:r>
          </w:p>
        </w:tc>
        <w:tc>
          <w:tcPr>
            <w:tcW w:w="1550" w:type="dxa"/>
          </w:tcPr>
          <w:p w14:paraId="76173417" w14:textId="2A49C8E0" w:rsidR="007F70F8" w:rsidRPr="009C79CB" w:rsidRDefault="002728F2" w:rsidP="00130C77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 w:rsidRPr="009C79CB">
              <w:rPr>
                <w:rFonts w:ascii="Times New Roman" w:hAnsi="Times New Roman"/>
                <w:sz w:val="24"/>
                <w:lang w:val="lt-LT"/>
              </w:rPr>
              <w:t>256</w:t>
            </w:r>
            <w:r w:rsidR="009C79CB">
              <w:rPr>
                <w:rFonts w:ascii="Times New Roman" w:hAnsi="Times New Roman"/>
                <w:sz w:val="24"/>
                <w:lang w:val="lt-LT"/>
              </w:rPr>
              <w:t>,</w:t>
            </w:r>
            <w:r w:rsidRPr="009C79CB">
              <w:rPr>
                <w:rFonts w:ascii="Times New Roman" w:hAnsi="Times New Roman"/>
                <w:sz w:val="24"/>
                <w:lang w:val="lt-LT"/>
              </w:rPr>
              <w:t>073</w:t>
            </w:r>
          </w:p>
        </w:tc>
      </w:tr>
      <w:tr w:rsidR="009C79CB" w:rsidRPr="009C79CB" w14:paraId="010FCF66" w14:textId="77777777" w:rsidTr="00444B99">
        <w:tc>
          <w:tcPr>
            <w:tcW w:w="556" w:type="dxa"/>
          </w:tcPr>
          <w:p w14:paraId="61E75BD4" w14:textId="5E3F0C04" w:rsidR="009C0998" w:rsidRDefault="009C0998" w:rsidP="009C099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6.</w:t>
            </w:r>
          </w:p>
        </w:tc>
        <w:tc>
          <w:tcPr>
            <w:tcW w:w="7523" w:type="dxa"/>
          </w:tcPr>
          <w:p w14:paraId="03BABC8B" w14:textId="0E4F21BA" w:rsidR="009C0998" w:rsidRDefault="00191C88" w:rsidP="009C0998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190820757 </w:t>
            </w:r>
            <w:r w:rsidR="008A4FE4">
              <w:rPr>
                <w:rFonts w:ascii="Times New Roman" w:hAnsi="Times New Roman"/>
                <w:sz w:val="24"/>
                <w:lang w:val="lt-LT"/>
              </w:rPr>
              <w:t xml:space="preserve">Šakių rajono </w:t>
            </w:r>
            <w:r w:rsidR="009C0998">
              <w:rPr>
                <w:rFonts w:ascii="Times New Roman" w:hAnsi="Times New Roman"/>
                <w:sz w:val="24"/>
                <w:lang w:val="lt-LT"/>
              </w:rPr>
              <w:t>Griškabūdžio gimnazija</w:t>
            </w:r>
          </w:p>
        </w:tc>
        <w:tc>
          <w:tcPr>
            <w:tcW w:w="1550" w:type="dxa"/>
          </w:tcPr>
          <w:p w14:paraId="2DDFE2E2" w14:textId="3F6AA4B1" w:rsidR="009C0998" w:rsidRPr="009C79CB" w:rsidRDefault="002728F2" w:rsidP="00130C77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 w:rsidRPr="009C79CB">
              <w:rPr>
                <w:rFonts w:ascii="Times New Roman" w:hAnsi="Times New Roman"/>
                <w:sz w:val="24"/>
                <w:lang w:val="lt-LT"/>
              </w:rPr>
              <w:t>1724</w:t>
            </w:r>
            <w:r w:rsidR="009C79CB">
              <w:rPr>
                <w:rFonts w:ascii="Times New Roman" w:hAnsi="Times New Roman"/>
                <w:sz w:val="24"/>
                <w:lang w:val="lt-LT"/>
              </w:rPr>
              <w:t>,</w:t>
            </w:r>
            <w:r w:rsidRPr="009C79CB">
              <w:rPr>
                <w:rFonts w:ascii="Times New Roman" w:hAnsi="Times New Roman"/>
                <w:sz w:val="24"/>
                <w:lang w:val="lt-LT"/>
              </w:rPr>
              <w:t>611</w:t>
            </w:r>
          </w:p>
        </w:tc>
      </w:tr>
      <w:tr w:rsidR="009C79CB" w:rsidRPr="009C79CB" w14:paraId="3FEF5F77" w14:textId="77777777" w:rsidTr="00444B99">
        <w:tc>
          <w:tcPr>
            <w:tcW w:w="556" w:type="dxa"/>
          </w:tcPr>
          <w:p w14:paraId="630C2355" w14:textId="63341557" w:rsidR="009C0998" w:rsidRDefault="009C0998" w:rsidP="009C099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7. </w:t>
            </w:r>
          </w:p>
        </w:tc>
        <w:tc>
          <w:tcPr>
            <w:tcW w:w="7523" w:type="dxa"/>
          </w:tcPr>
          <w:p w14:paraId="63B45CAA" w14:textId="52692271" w:rsidR="009C0998" w:rsidRDefault="00191C88" w:rsidP="009C0998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290821130 </w:t>
            </w:r>
            <w:r w:rsidR="008A4FE4">
              <w:rPr>
                <w:rFonts w:ascii="Times New Roman" w:hAnsi="Times New Roman"/>
                <w:sz w:val="24"/>
                <w:lang w:val="lt-LT"/>
              </w:rPr>
              <w:t xml:space="preserve">Šakių rajono </w:t>
            </w:r>
            <w:r w:rsidR="009C0998">
              <w:rPr>
                <w:rFonts w:ascii="Times New Roman" w:hAnsi="Times New Roman"/>
                <w:sz w:val="24"/>
                <w:lang w:val="lt-LT"/>
              </w:rPr>
              <w:t>Kudirkos Naumiesčio Vinco Kudirkos gimnazija</w:t>
            </w:r>
          </w:p>
        </w:tc>
        <w:tc>
          <w:tcPr>
            <w:tcW w:w="1550" w:type="dxa"/>
          </w:tcPr>
          <w:p w14:paraId="1953D3C1" w14:textId="33C7CB3B" w:rsidR="009C0998" w:rsidRPr="009C79CB" w:rsidRDefault="002728F2" w:rsidP="00130C77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 w:rsidRPr="009C79CB">
              <w:rPr>
                <w:rFonts w:ascii="Times New Roman" w:hAnsi="Times New Roman"/>
                <w:sz w:val="24"/>
                <w:lang w:val="lt-LT"/>
              </w:rPr>
              <w:t>2269</w:t>
            </w:r>
            <w:r w:rsidR="009C79CB">
              <w:rPr>
                <w:rFonts w:ascii="Times New Roman" w:hAnsi="Times New Roman"/>
                <w:sz w:val="24"/>
                <w:lang w:val="lt-LT"/>
              </w:rPr>
              <w:t>,</w:t>
            </w:r>
            <w:r w:rsidRPr="009C79CB">
              <w:rPr>
                <w:rFonts w:ascii="Times New Roman" w:hAnsi="Times New Roman"/>
                <w:sz w:val="24"/>
                <w:lang w:val="lt-LT"/>
              </w:rPr>
              <w:t>302</w:t>
            </w:r>
          </w:p>
        </w:tc>
      </w:tr>
      <w:tr w:rsidR="009C79CB" w:rsidRPr="009C79CB" w14:paraId="770AFF7B" w14:textId="77777777" w:rsidTr="00444B99">
        <w:tc>
          <w:tcPr>
            <w:tcW w:w="556" w:type="dxa"/>
          </w:tcPr>
          <w:p w14:paraId="5D2E3597" w14:textId="4F716601" w:rsidR="009C0998" w:rsidRDefault="009C0998" w:rsidP="009C099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8. </w:t>
            </w:r>
          </w:p>
        </w:tc>
        <w:tc>
          <w:tcPr>
            <w:tcW w:w="7523" w:type="dxa"/>
          </w:tcPr>
          <w:p w14:paraId="50CAC822" w14:textId="03F98244" w:rsidR="009C0998" w:rsidRDefault="00191C88" w:rsidP="009C0998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190821478 </w:t>
            </w:r>
            <w:r w:rsidR="00AE6752">
              <w:rPr>
                <w:rFonts w:ascii="Times New Roman" w:hAnsi="Times New Roman"/>
                <w:sz w:val="24"/>
                <w:lang w:val="lt-LT"/>
              </w:rPr>
              <w:t xml:space="preserve">Šakių rajono </w:t>
            </w:r>
            <w:r w:rsidR="009C0998">
              <w:rPr>
                <w:rFonts w:ascii="Times New Roman" w:hAnsi="Times New Roman"/>
                <w:sz w:val="24"/>
                <w:lang w:val="lt-LT"/>
              </w:rPr>
              <w:t>Lukšių Vinco Grybo gimnazija</w:t>
            </w:r>
          </w:p>
        </w:tc>
        <w:tc>
          <w:tcPr>
            <w:tcW w:w="1550" w:type="dxa"/>
          </w:tcPr>
          <w:p w14:paraId="0E6C97DF" w14:textId="48917860" w:rsidR="009C0998" w:rsidRPr="009C79CB" w:rsidRDefault="002728F2" w:rsidP="00130C77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 w:rsidRPr="009C79CB">
              <w:rPr>
                <w:rFonts w:ascii="Times New Roman" w:hAnsi="Times New Roman"/>
                <w:sz w:val="24"/>
                <w:lang w:val="lt-LT"/>
              </w:rPr>
              <w:t>2226</w:t>
            </w:r>
            <w:r w:rsidR="009C79CB">
              <w:rPr>
                <w:rFonts w:ascii="Times New Roman" w:hAnsi="Times New Roman"/>
                <w:sz w:val="24"/>
                <w:lang w:val="lt-LT"/>
              </w:rPr>
              <w:t>,</w:t>
            </w:r>
            <w:r w:rsidRPr="009C79CB">
              <w:rPr>
                <w:rFonts w:ascii="Times New Roman" w:hAnsi="Times New Roman"/>
                <w:sz w:val="24"/>
                <w:lang w:val="lt-LT"/>
              </w:rPr>
              <w:t>555</w:t>
            </w:r>
          </w:p>
        </w:tc>
      </w:tr>
      <w:tr w:rsidR="009C79CB" w:rsidRPr="009C79CB" w14:paraId="1EB48750" w14:textId="77777777" w:rsidTr="00444B99">
        <w:tc>
          <w:tcPr>
            <w:tcW w:w="556" w:type="dxa"/>
          </w:tcPr>
          <w:p w14:paraId="19BE65DE" w14:textId="703F5275" w:rsidR="00177349" w:rsidRDefault="002728F2" w:rsidP="009C0998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9.</w:t>
            </w:r>
          </w:p>
        </w:tc>
        <w:tc>
          <w:tcPr>
            <w:tcW w:w="7523" w:type="dxa"/>
          </w:tcPr>
          <w:p w14:paraId="3856A36E" w14:textId="74528061" w:rsidR="00177349" w:rsidRPr="00177349" w:rsidRDefault="00191C88" w:rsidP="009C0998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307345685 </w:t>
            </w:r>
            <w:r w:rsidR="00177349">
              <w:rPr>
                <w:rFonts w:ascii="Times New Roman" w:hAnsi="Times New Roman"/>
                <w:sz w:val="24"/>
                <w:lang w:val="lt-LT"/>
              </w:rPr>
              <w:t>Šakių rajono „Nemuno</w:t>
            </w:r>
            <w:r w:rsidR="00177349">
              <w:rPr>
                <w:rFonts w:ascii="Times New Roman" w:hAnsi="Times New Roman"/>
                <w:sz w:val="24"/>
              </w:rPr>
              <w:t xml:space="preserve">” </w:t>
            </w:r>
            <w:proofErr w:type="spellStart"/>
            <w:r w:rsidR="00177349">
              <w:rPr>
                <w:rFonts w:ascii="Times New Roman" w:hAnsi="Times New Roman"/>
                <w:sz w:val="24"/>
              </w:rPr>
              <w:t>mokykl</w:t>
            </w:r>
            <w:r w:rsidR="00F84E6D">
              <w:rPr>
                <w:rFonts w:ascii="Times New Roman" w:hAnsi="Times New Roman"/>
                <w:sz w:val="24"/>
              </w:rPr>
              <w:t>a</w:t>
            </w:r>
            <w:proofErr w:type="spellEnd"/>
          </w:p>
        </w:tc>
        <w:tc>
          <w:tcPr>
            <w:tcW w:w="1550" w:type="dxa"/>
          </w:tcPr>
          <w:p w14:paraId="6EC88C20" w14:textId="69146782" w:rsidR="00177349" w:rsidRPr="009C79CB" w:rsidRDefault="002728F2" w:rsidP="00130C77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 w:rsidRPr="009C79CB">
              <w:rPr>
                <w:rFonts w:ascii="Times New Roman" w:hAnsi="Times New Roman"/>
                <w:sz w:val="24"/>
                <w:lang w:val="lt-LT"/>
              </w:rPr>
              <w:t>2808</w:t>
            </w:r>
            <w:r w:rsidR="009C79CB">
              <w:rPr>
                <w:rFonts w:ascii="Times New Roman" w:hAnsi="Times New Roman"/>
                <w:sz w:val="24"/>
                <w:lang w:val="lt-LT"/>
              </w:rPr>
              <w:t>,</w:t>
            </w:r>
            <w:r w:rsidRPr="009C79CB">
              <w:rPr>
                <w:rFonts w:ascii="Times New Roman" w:hAnsi="Times New Roman"/>
                <w:sz w:val="24"/>
                <w:lang w:val="lt-LT"/>
              </w:rPr>
              <w:t>381</w:t>
            </w:r>
          </w:p>
        </w:tc>
      </w:tr>
      <w:tr w:rsidR="009C79CB" w:rsidRPr="009C79CB" w14:paraId="4F9E49FF" w14:textId="77777777" w:rsidTr="00444B99">
        <w:tc>
          <w:tcPr>
            <w:tcW w:w="556" w:type="dxa"/>
          </w:tcPr>
          <w:p w14:paraId="7BF7F7BC" w14:textId="1B339DD3" w:rsidR="002728F2" w:rsidRDefault="002728F2" w:rsidP="002728F2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10.</w:t>
            </w:r>
          </w:p>
        </w:tc>
        <w:tc>
          <w:tcPr>
            <w:tcW w:w="7523" w:type="dxa"/>
          </w:tcPr>
          <w:p w14:paraId="72E7D06B" w14:textId="41E2D751" w:rsidR="002728F2" w:rsidRDefault="002728F2" w:rsidP="002728F2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306124812 </w:t>
            </w:r>
            <w:r w:rsidR="008A4FE4">
              <w:rPr>
                <w:rFonts w:ascii="Times New Roman" w:hAnsi="Times New Roman"/>
                <w:sz w:val="24"/>
                <w:lang w:val="lt-LT"/>
              </w:rPr>
              <w:t xml:space="preserve">Šakių rajono </w:t>
            </w:r>
            <w:r>
              <w:rPr>
                <w:rFonts w:ascii="Times New Roman" w:hAnsi="Times New Roman"/>
                <w:sz w:val="24"/>
                <w:lang w:val="lt-LT"/>
              </w:rPr>
              <w:t>Panemunių mokykla-daugiafunkcis centras</w:t>
            </w:r>
          </w:p>
        </w:tc>
        <w:tc>
          <w:tcPr>
            <w:tcW w:w="1550" w:type="dxa"/>
          </w:tcPr>
          <w:p w14:paraId="42339314" w14:textId="316CE4F2" w:rsidR="002728F2" w:rsidRPr="009C79CB" w:rsidRDefault="002728F2" w:rsidP="00130C77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 w:rsidRPr="009C79CB">
              <w:rPr>
                <w:rFonts w:ascii="Times New Roman" w:hAnsi="Times New Roman"/>
                <w:sz w:val="24"/>
                <w:lang w:val="lt-LT"/>
              </w:rPr>
              <w:t>2947</w:t>
            </w:r>
            <w:r w:rsidR="009C79CB">
              <w:rPr>
                <w:rFonts w:ascii="Times New Roman" w:hAnsi="Times New Roman"/>
                <w:sz w:val="24"/>
                <w:lang w:val="lt-LT"/>
              </w:rPr>
              <w:t>,</w:t>
            </w:r>
            <w:r w:rsidRPr="009C79CB">
              <w:rPr>
                <w:rFonts w:ascii="Times New Roman" w:hAnsi="Times New Roman"/>
                <w:sz w:val="24"/>
                <w:lang w:val="lt-LT"/>
              </w:rPr>
              <w:t>155</w:t>
            </w:r>
          </w:p>
        </w:tc>
      </w:tr>
      <w:tr w:rsidR="009C79CB" w:rsidRPr="009C79CB" w14:paraId="35180C75" w14:textId="77777777" w:rsidTr="00444B99">
        <w:tc>
          <w:tcPr>
            <w:tcW w:w="556" w:type="dxa"/>
          </w:tcPr>
          <w:p w14:paraId="092BACAE" w14:textId="73518254" w:rsidR="002728F2" w:rsidRDefault="002728F2" w:rsidP="002728F2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11.</w:t>
            </w:r>
          </w:p>
        </w:tc>
        <w:tc>
          <w:tcPr>
            <w:tcW w:w="7523" w:type="dxa"/>
          </w:tcPr>
          <w:p w14:paraId="6B8C357F" w14:textId="366B115F" w:rsidR="002728F2" w:rsidRDefault="002728F2" w:rsidP="002728F2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190821663 </w:t>
            </w:r>
            <w:r w:rsidR="008A4FE4">
              <w:rPr>
                <w:rFonts w:ascii="Times New Roman" w:hAnsi="Times New Roman"/>
                <w:sz w:val="24"/>
                <w:lang w:val="lt-LT"/>
              </w:rPr>
              <w:t xml:space="preserve">Šakių rajono </w:t>
            </w:r>
            <w:r>
              <w:rPr>
                <w:rFonts w:ascii="Times New Roman" w:hAnsi="Times New Roman"/>
                <w:sz w:val="24"/>
                <w:lang w:val="lt-LT"/>
              </w:rPr>
              <w:t>Sintautų pagrindinė mokykla</w:t>
            </w:r>
          </w:p>
        </w:tc>
        <w:tc>
          <w:tcPr>
            <w:tcW w:w="1550" w:type="dxa"/>
          </w:tcPr>
          <w:p w14:paraId="7CED425E" w14:textId="138A1D27" w:rsidR="002728F2" w:rsidRPr="009C79CB" w:rsidRDefault="002728F2" w:rsidP="00130C77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 w:rsidRPr="009C79CB">
              <w:rPr>
                <w:rFonts w:ascii="Times New Roman" w:hAnsi="Times New Roman"/>
                <w:sz w:val="24"/>
                <w:lang w:val="lt-LT"/>
              </w:rPr>
              <w:t>1332</w:t>
            </w:r>
            <w:r w:rsidR="009C79CB">
              <w:rPr>
                <w:rFonts w:ascii="Times New Roman" w:hAnsi="Times New Roman"/>
                <w:sz w:val="24"/>
                <w:lang w:val="lt-LT"/>
              </w:rPr>
              <w:t>,</w:t>
            </w:r>
            <w:r w:rsidRPr="009C79CB">
              <w:rPr>
                <w:rFonts w:ascii="Times New Roman" w:hAnsi="Times New Roman"/>
                <w:sz w:val="24"/>
                <w:lang w:val="lt-LT"/>
              </w:rPr>
              <w:t>092</w:t>
            </w:r>
          </w:p>
        </w:tc>
      </w:tr>
      <w:tr w:rsidR="009C79CB" w:rsidRPr="009C79CB" w14:paraId="50208E73" w14:textId="77777777" w:rsidTr="00444B99">
        <w:tc>
          <w:tcPr>
            <w:tcW w:w="556" w:type="dxa"/>
          </w:tcPr>
          <w:p w14:paraId="06898C6A" w14:textId="118F01AF" w:rsidR="002728F2" w:rsidRDefault="002728F2" w:rsidP="002728F2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12.</w:t>
            </w:r>
          </w:p>
        </w:tc>
        <w:tc>
          <w:tcPr>
            <w:tcW w:w="7523" w:type="dxa"/>
          </w:tcPr>
          <w:p w14:paraId="65DC6AA3" w14:textId="64F34584" w:rsidR="002728F2" w:rsidRDefault="002728F2" w:rsidP="002728F2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190822046 Šakių „Varpo“ mokykla</w:t>
            </w:r>
          </w:p>
        </w:tc>
        <w:tc>
          <w:tcPr>
            <w:tcW w:w="1550" w:type="dxa"/>
          </w:tcPr>
          <w:p w14:paraId="53F3EEE4" w14:textId="24C23F94" w:rsidR="002728F2" w:rsidRPr="009C79CB" w:rsidRDefault="002728F2" w:rsidP="00130C77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 w:rsidRPr="009C79CB">
              <w:rPr>
                <w:rFonts w:ascii="Times New Roman" w:hAnsi="Times New Roman"/>
                <w:sz w:val="24"/>
                <w:lang w:val="lt-LT"/>
              </w:rPr>
              <w:t>3544</w:t>
            </w:r>
            <w:r w:rsidR="009C79CB">
              <w:rPr>
                <w:rFonts w:ascii="Times New Roman" w:hAnsi="Times New Roman"/>
                <w:sz w:val="24"/>
                <w:lang w:val="lt-LT"/>
              </w:rPr>
              <w:t>,</w:t>
            </w:r>
            <w:r w:rsidRPr="009C79CB">
              <w:rPr>
                <w:rFonts w:ascii="Times New Roman" w:hAnsi="Times New Roman"/>
                <w:sz w:val="24"/>
                <w:lang w:val="lt-LT"/>
              </w:rPr>
              <w:t>885</w:t>
            </w:r>
          </w:p>
        </w:tc>
      </w:tr>
      <w:tr w:rsidR="009C79CB" w:rsidRPr="009C79CB" w14:paraId="24F15AB8" w14:textId="77777777" w:rsidTr="00444B99">
        <w:tc>
          <w:tcPr>
            <w:tcW w:w="556" w:type="dxa"/>
          </w:tcPr>
          <w:p w14:paraId="0C05A1A8" w14:textId="032D8FE6" w:rsidR="002728F2" w:rsidRDefault="002728F2" w:rsidP="002728F2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13.</w:t>
            </w:r>
          </w:p>
        </w:tc>
        <w:tc>
          <w:tcPr>
            <w:tcW w:w="7523" w:type="dxa"/>
          </w:tcPr>
          <w:p w14:paraId="4F174F45" w14:textId="2322A9EE" w:rsidR="002728F2" w:rsidRDefault="002728F2" w:rsidP="002728F2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190823714 Gelgaudiškio „Šaltinio“ ugdymo centras</w:t>
            </w:r>
          </w:p>
        </w:tc>
        <w:tc>
          <w:tcPr>
            <w:tcW w:w="1550" w:type="dxa"/>
          </w:tcPr>
          <w:p w14:paraId="4C48EE78" w14:textId="6E0563F7" w:rsidR="002728F2" w:rsidRPr="009C79CB" w:rsidRDefault="002728F2" w:rsidP="00130C77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 w:rsidRPr="009C79CB">
              <w:rPr>
                <w:rFonts w:ascii="Times New Roman" w:hAnsi="Times New Roman"/>
                <w:sz w:val="24"/>
                <w:lang w:val="lt-LT"/>
              </w:rPr>
              <w:t>2146</w:t>
            </w:r>
            <w:r w:rsidR="009C79CB">
              <w:rPr>
                <w:rFonts w:ascii="Times New Roman" w:hAnsi="Times New Roman"/>
                <w:sz w:val="24"/>
                <w:lang w:val="lt-LT"/>
              </w:rPr>
              <w:t>,</w:t>
            </w:r>
            <w:r w:rsidRPr="009C79CB">
              <w:rPr>
                <w:rFonts w:ascii="Times New Roman" w:hAnsi="Times New Roman"/>
                <w:sz w:val="24"/>
                <w:lang w:val="lt-LT"/>
              </w:rPr>
              <w:t>226</w:t>
            </w:r>
          </w:p>
        </w:tc>
      </w:tr>
      <w:tr w:rsidR="009C79CB" w:rsidRPr="009C79CB" w14:paraId="34382C98" w14:textId="77777777" w:rsidTr="00444B99">
        <w:tc>
          <w:tcPr>
            <w:tcW w:w="556" w:type="dxa"/>
          </w:tcPr>
          <w:p w14:paraId="5A32189D" w14:textId="1715602A" w:rsidR="002728F2" w:rsidRDefault="002728F2" w:rsidP="002728F2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14.</w:t>
            </w:r>
          </w:p>
        </w:tc>
        <w:tc>
          <w:tcPr>
            <w:tcW w:w="7523" w:type="dxa"/>
          </w:tcPr>
          <w:p w14:paraId="4EE71BB9" w14:textId="3F11FAAB" w:rsidR="002728F2" w:rsidRDefault="002728F2" w:rsidP="002728F2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306124901 Šakių ikimokyklinio ugdymo mokykla „Maži žingsneliai“</w:t>
            </w:r>
          </w:p>
        </w:tc>
        <w:tc>
          <w:tcPr>
            <w:tcW w:w="1550" w:type="dxa"/>
          </w:tcPr>
          <w:p w14:paraId="131F5623" w14:textId="1DCFA63C" w:rsidR="002728F2" w:rsidRPr="009C79CB" w:rsidRDefault="002728F2" w:rsidP="00130C77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 w:rsidRPr="009C79CB">
              <w:rPr>
                <w:rFonts w:ascii="Times New Roman" w:hAnsi="Times New Roman"/>
                <w:sz w:val="24"/>
                <w:lang w:val="lt-LT"/>
              </w:rPr>
              <w:t>2542</w:t>
            </w:r>
            <w:r w:rsidR="009C79CB">
              <w:rPr>
                <w:rFonts w:ascii="Times New Roman" w:hAnsi="Times New Roman"/>
                <w:sz w:val="24"/>
                <w:lang w:val="lt-LT"/>
              </w:rPr>
              <w:t>,</w:t>
            </w:r>
            <w:r w:rsidRPr="009C79CB">
              <w:rPr>
                <w:rFonts w:ascii="Times New Roman" w:hAnsi="Times New Roman"/>
                <w:sz w:val="24"/>
                <w:lang w:val="lt-LT"/>
              </w:rPr>
              <w:t>969</w:t>
            </w:r>
          </w:p>
        </w:tc>
      </w:tr>
      <w:tr w:rsidR="009C79CB" w:rsidRPr="009C79CB" w14:paraId="0D48B75E" w14:textId="77777777" w:rsidTr="00444B99">
        <w:tc>
          <w:tcPr>
            <w:tcW w:w="556" w:type="dxa"/>
          </w:tcPr>
          <w:p w14:paraId="4686A951" w14:textId="7E7B7F11" w:rsidR="002728F2" w:rsidRDefault="002728F2" w:rsidP="002728F2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15.</w:t>
            </w:r>
          </w:p>
        </w:tc>
        <w:tc>
          <w:tcPr>
            <w:tcW w:w="7523" w:type="dxa"/>
          </w:tcPr>
          <w:p w14:paraId="371A6B1B" w14:textId="2797F3FF" w:rsidR="002728F2" w:rsidRDefault="002728F2" w:rsidP="002728F2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190824054 Šakių jaunimo kūrybos ir sporto centras</w:t>
            </w:r>
          </w:p>
        </w:tc>
        <w:tc>
          <w:tcPr>
            <w:tcW w:w="1550" w:type="dxa"/>
          </w:tcPr>
          <w:p w14:paraId="0B8BCD1E" w14:textId="3C3FF64C" w:rsidR="002728F2" w:rsidRPr="009C79CB" w:rsidRDefault="002728F2" w:rsidP="00130C77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 w:rsidRPr="009C79CB">
              <w:rPr>
                <w:rFonts w:ascii="Times New Roman" w:hAnsi="Times New Roman"/>
                <w:sz w:val="24"/>
                <w:lang w:val="lt-LT"/>
              </w:rPr>
              <w:t>800</w:t>
            </w:r>
            <w:r w:rsidR="009C79CB">
              <w:rPr>
                <w:rFonts w:ascii="Times New Roman" w:hAnsi="Times New Roman"/>
                <w:sz w:val="24"/>
                <w:lang w:val="lt-LT"/>
              </w:rPr>
              <w:t>,</w:t>
            </w:r>
            <w:r w:rsidRPr="009C79CB">
              <w:rPr>
                <w:rFonts w:ascii="Times New Roman" w:hAnsi="Times New Roman"/>
                <w:sz w:val="24"/>
                <w:lang w:val="lt-LT"/>
              </w:rPr>
              <w:t>755</w:t>
            </w:r>
          </w:p>
        </w:tc>
      </w:tr>
      <w:tr w:rsidR="009C79CB" w:rsidRPr="009C79CB" w14:paraId="579AAFB8" w14:textId="77777777" w:rsidTr="00444B99">
        <w:tc>
          <w:tcPr>
            <w:tcW w:w="556" w:type="dxa"/>
          </w:tcPr>
          <w:p w14:paraId="7622731C" w14:textId="535966C1" w:rsidR="002728F2" w:rsidRDefault="002728F2" w:rsidP="002728F2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16.</w:t>
            </w:r>
          </w:p>
        </w:tc>
        <w:tc>
          <w:tcPr>
            <w:tcW w:w="7523" w:type="dxa"/>
          </w:tcPr>
          <w:p w14:paraId="22A6EDEA" w14:textId="13DCFDE3" w:rsidR="002728F2" w:rsidRDefault="002728F2" w:rsidP="002728F2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190823867 Šakių rajono meno mokykla</w:t>
            </w:r>
          </w:p>
        </w:tc>
        <w:tc>
          <w:tcPr>
            <w:tcW w:w="1550" w:type="dxa"/>
          </w:tcPr>
          <w:p w14:paraId="7901DD7B" w14:textId="1C324391" w:rsidR="002728F2" w:rsidRPr="009C79CB" w:rsidRDefault="002728F2" w:rsidP="00130C77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 w:rsidRPr="009C79CB">
              <w:rPr>
                <w:rFonts w:ascii="Times New Roman" w:hAnsi="Times New Roman"/>
                <w:sz w:val="24"/>
                <w:lang w:val="lt-LT"/>
              </w:rPr>
              <w:t>923</w:t>
            </w:r>
            <w:r w:rsidR="009C79CB">
              <w:rPr>
                <w:rFonts w:ascii="Times New Roman" w:hAnsi="Times New Roman"/>
                <w:sz w:val="24"/>
                <w:lang w:val="lt-LT"/>
              </w:rPr>
              <w:t>,</w:t>
            </w:r>
            <w:r w:rsidRPr="009C79CB">
              <w:rPr>
                <w:rFonts w:ascii="Times New Roman" w:hAnsi="Times New Roman"/>
                <w:sz w:val="24"/>
                <w:lang w:val="lt-LT"/>
              </w:rPr>
              <w:t>348</w:t>
            </w:r>
          </w:p>
        </w:tc>
      </w:tr>
      <w:tr w:rsidR="009C79CB" w:rsidRPr="009C79CB" w14:paraId="155D2FDF" w14:textId="77777777" w:rsidTr="00444B99">
        <w:tc>
          <w:tcPr>
            <w:tcW w:w="556" w:type="dxa"/>
          </w:tcPr>
          <w:p w14:paraId="4F9DB135" w14:textId="05F5C7A6" w:rsidR="002728F2" w:rsidRDefault="002728F2" w:rsidP="002728F2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17.</w:t>
            </w:r>
          </w:p>
        </w:tc>
        <w:tc>
          <w:tcPr>
            <w:tcW w:w="7523" w:type="dxa"/>
          </w:tcPr>
          <w:p w14:paraId="6FA41817" w14:textId="541AC784" w:rsidR="002728F2" w:rsidRDefault="002728F2" w:rsidP="002728F2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300021912 Šakių rajono Švietimo pagalbos tarnyba</w:t>
            </w:r>
          </w:p>
        </w:tc>
        <w:tc>
          <w:tcPr>
            <w:tcW w:w="1550" w:type="dxa"/>
          </w:tcPr>
          <w:p w14:paraId="053D2265" w14:textId="4E40C190" w:rsidR="002728F2" w:rsidRPr="009C79CB" w:rsidRDefault="002728F2" w:rsidP="00130C77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 w:rsidRPr="009C79CB">
              <w:rPr>
                <w:rFonts w:ascii="Times New Roman" w:hAnsi="Times New Roman"/>
                <w:sz w:val="24"/>
                <w:lang w:val="lt-LT"/>
              </w:rPr>
              <w:t>346</w:t>
            </w:r>
            <w:r w:rsidR="009C79CB">
              <w:rPr>
                <w:rFonts w:ascii="Times New Roman" w:hAnsi="Times New Roman"/>
                <w:sz w:val="24"/>
                <w:lang w:val="lt-LT"/>
              </w:rPr>
              <w:t>,</w:t>
            </w:r>
            <w:r w:rsidRPr="009C79CB">
              <w:rPr>
                <w:rFonts w:ascii="Times New Roman" w:hAnsi="Times New Roman"/>
                <w:sz w:val="24"/>
                <w:lang w:val="lt-LT"/>
              </w:rPr>
              <w:t>518</w:t>
            </w:r>
          </w:p>
        </w:tc>
      </w:tr>
      <w:tr w:rsidR="009C79CB" w:rsidRPr="009C79CB" w14:paraId="18A95AD4" w14:textId="77777777" w:rsidTr="00444B99">
        <w:tc>
          <w:tcPr>
            <w:tcW w:w="556" w:type="dxa"/>
          </w:tcPr>
          <w:p w14:paraId="2C255B4C" w14:textId="7FFE97CA" w:rsidR="002728F2" w:rsidRDefault="002728F2" w:rsidP="002728F2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18.</w:t>
            </w:r>
          </w:p>
        </w:tc>
        <w:tc>
          <w:tcPr>
            <w:tcW w:w="7523" w:type="dxa"/>
          </w:tcPr>
          <w:p w14:paraId="302C34B3" w14:textId="0CADB1C3" w:rsidR="002728F2" w:rsidRDefault="002728F2" w:rsidP="002728F2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190808573 </w:t>
            </w:r>
            <w:proofErr w:type="spellStart"/>
            <w:r>
              <w:rPr>
                <w:rFonts w:ascii="Times New Roman" w:hAnsi="Times New Roman"/>
                <w:sz w:val="24"/>
                <w:lang w:val="lt-LT"/>
              </w:rPr>
              <w:t>Kukarskės</w:t>
            </w:r>
            <w:proofErr w:type="spellEnd"/>
            <w:r>
              <w:rPr>
                <w:rFonts w:ascii="Times New Roman" w:hAnsi="Times New Roman"/>
                <w:sz w:val="24"/>
                <w:lang w:val="lt-LT"/>
              </w:rPr>
              <w:t xml:space="preserve"> globos namai</w:t>
            </w:r>
          </w:p>
        </w:tc>
        <w:tc>
          <w:tcPr>
            <w:tcW w:w="1550" w:type="dxa"/>
          </w:tcPr>
          <w:p w14:paraId="2AEE7272" w14:textId="548A42D1" w:rsidR="002728F2" w:rsidRPr="009C79CB" w:rsidRDefault="002728F2" w:rsidP="00130C77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 w:rsidRPr="009C79CB">
              <w:rPr>
                <w:rFonts w:ascii="Times New Roman" w:hAnsi="Times New Roman"/>
                <w:sz w:val="24"/>
                <w:lang w:val="lt-LT"/>
              </w:rPr>
              <w:t>777</w:t>
            </w:r>
            <w:r w:rsidR="009C79CB">
              <w:rPr>
                <w:rFonts w:ascii="Times New Roman" w:hAnsi="Times New Roman"/>
                <w:sz w:val="24"/>
                <w:lang w:val="lt-LT"/>
              </w:rPr>
              <w:t>,</w:t>
            </w:r>
            <w:r w:rsidRPr="009C79CB">
              <w:rPr>
                <w:rFonts w:ascii="Times New Roman" w:hAnsi="Times New Roman"/>
                <w:sz w:val="24"/>
                <w:lang w:val="lt-LT"/>
              </w:rPr>
              <w:t>73614</w:t>
            </w:r>
          </w:p>
        </w:tc>
      </w:tr>
      <w:tr w:rsidR="009C79CB" w:rsidRPr="009C79CB" w14:paraId="55E08A56" w14:textId="77777777" w:rsidTr="00444B99">
        <w:tc>
          <w:tcPr>
            <w:tcW w:w="556" w:type="dxa"/>
          </w:tcPr>
          <w:p w14:paraId="5150FE83" w14:textId="1094C2EB" w:rsidR="002728F2" w:rsidRDefault="002728F2" w:rsidP="002728F2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19.</w:t>
            </w:r>
          </w:p>
        </w:tc>
        <w:tc>
          <w:tcPr>
            <w:tcW w:w="7523" w:type="dxa"/>
          </w:tcPr>
          <w:p w14:paraId="2B40CF38" w14:textId="7E9EBB93" w:rsidR="002728F2" w:rsidRDefault="002728F2" w:rsidP="002728F2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300665444 Šakių socialinių paslaugų centras</w:t>
            </w:r>
          </w:p>
        </w:tc>
        <w:tc>
          <w:tcPr>
            <w:tcW w:w="1550" w:type="dxa"/>
          </w:tcPr>
          <w:p w14:paraId="705A5E4C" w14:textId="3C3586FA" w:rsidR="002728F2" w:rsidRPr="009C79CB" w:rsidRDefault="002728F2" w:rsidP="00130C77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 w:rsidRPr="009C79CB">
              <w:rPr>
                <w:rFonts w:ascii="Times New Roman" w:hAnsi="Times New Roman"/>
                <w:sz w:val="24"/>
                <w:lang w:val="lt-LT"/>
              </w:rPr>
              <w:t>2548</w:t>
            </w:r>
            <w:r w:rsidR="009C79CB">
              <w:rPr>
                <w:rFonts w:ascii="Times New Roman" w:hAnsi="Times New Roman"/>
                <w:sz w:val="24"/>
                <w:lang w:val="lt-LT"/>
              </w:rPr>
              <w:t>,</w:t>
            </w:r>
            <w:r w:rsidRPr="009C79CB">
              <w:rPr>
                <w:rFonts w:ascii="Times New Roman" w:hAnsi="Times New Roman"/>
                <w:sz w:val="24"/>
                <w:lang w:val="lt-LT"/>
              </w:rPr>
              <w:t>60978</w:t>
            </w:r>
          </w:p>
        </w:tc>
      </w:tr>
      <w:tr w:rsidR="009C79CB" w:rsidRPr="009C79CB" w14:paraId="299ED6D8" w14:textId="77777777" w:rsidTr="00444B99">
        <w:tc>
          <w:tcPr>
            <w:tcW w:w="556" w:type="dxa"/>
          </w:tcPr>
          <w:p w14:paraId="39DB390E" w14:textId="64C1A678" w:rsidR="002728F2" w:rsidRDefault="002728F2" w:rsidP="002728F2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20.</w:t>
            </w:r>
          </w:p>
        </w:tc>
        <w:tc>
          <w:tcPr>
            <w:tcW w:w="7523" w:type="dxa"/>
          </w:tcPr>
          <w:p w14:paraId="2A289E69" w14:textId="6670EDA7" w:rsidR="002728F2" w:rsidRDefault="002728F2" w:rsidP="002728F2">
            <w:pPr>
              <w:tabs>
                <w:tab w:val="left" w:pos="851"/>
                <w:tab w:val="left" w:pos="6804"/>
              </w:tabs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301819607 Šakių visuomenės sveikatos biuras</w:t>
            </w:r>
          </w:p>
        </w:tc>
        <w:tc>
          <w:tcPr>
            <w:tcW w:w="1550" w:type="dxa"/>
          </w:tcPr>
          <w:p w14:paraId="7351F131" w14:textId="3636429B" w:rsidR="002728F2" w:rsidRPr="009C79CB" w:rsidRDefault="002728F2" w:rsidP="00130C77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 w:rsidRPr="009C79CB">
              <w:rPr>
                <w:rFonts w:ascii="Times New Roman" w:hAnsi="Times New Roman"/>
                <w:sz w:val="24"/>
                <w:lang w:val="lt-LT"/>
              </w:rPr>
              <w:t>347</w:t>
            </w:r>
            <w:r w:rsidR="009C79CB">
              <w:rPr>
                <w:rFonts w:ascii="Times New Roman" w:hAnsi="Times New Roman"/>
                <w:sz w:val="24"/>
                <w:lang w:val="lt-LT"/>
              </w:rPr>
              <w:t>,</w:t>
            </w:r>
            <w:r w:rsidRPr="009C79CB">
              <w:rPr>
                <w:rFonts w:ascii="Times New Roman" w:hAnsi="Times New Roman"/>
                <w:sz w:val="24"/>
                <w:lang w:val="lt-LT"/>
              </w:rPr>
              <w:t>315</w:t>
            </w:r>
          </w:p>
        </w:tc>
      </w:tr>
      <w:tr w:rsidR="002728F2" w14:paraId="07FC0D5F" w14:textId="77777777" w:rsidTr="00444B99">
        <w:tc>
          <w:tcPr>
            <w:tcW w:w="8079" w:type="dxa"/>
            <w:gridSpan w:val="2"/>
          </w:tcPr>
          <w:p w14:paraId="24CF25BE" w14:textId="569E8945" w:rsidR="002728F2" w:rsidRDefault="002728F2" w:rsidP="002728F2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Iš viso</w:t>
            </w:r>
          </w:p>
        </w:tc>
        <w:tc>
          <w:tcPr>
            <w:tcW w:w="1550" w:type="dxa"/>
          </w:tcPr>
          <w:p w14:paraId="39E7AD9C" w14:textId="2CD33800" w:rsidR="002728F2" w:rsidRPr="00801052" w:rsidRDefault="002728F2" w:rsidP="002728F2">
            <w:pPr>
              <w:tabs>
                <w:tab w:val="left" w:pos="851"/>
                <w:tab w:val="left" w:pos="6804"/>
              </w:tabs>
              <w:jc w:val="center"/>
              <w:rPr>
                <w:rFonts w:ascii="Times New Roman" w:hAnsi="Times New Roman"/>
                <w:b/>
                <w:bCs/>
                <w:sz w:val="24"/>
                <w:lang w:val="lt-LT"/>
              </w:rPr>
            </w:pPr>
            <w:r>
              <w:rPr>
                <w:rFonts w:ascii="Times New Roman" w:hAnsi="Times New Roman"/>
                <w:b/>
                <w:bCs/>
                <w:sz w:val="24"/>
                <w:lang w:val="lt-LT"/>
              </w:rPr>
              <w:t>41880</w:t>
            </w:r>
            <w:r w:rsidR="009C79CB">
              <w:rPr>
                <w:rFonts w:ascii="Times New Roman" w:hAnsi="Times New Roman"/>
                <w:b/>
                <w:bCs/>
                <w:sz w:val="24"/>
                <w:lang w:val="lt-LT"/>
              </w:rPr>
              <w:t>,</w:t>
            </w:r>
            <w:r>
              <w:rPr>
                <w:rFonts w:ascii="Times New Roman" w:hAnsi="Times New Roman"/>
                <w:b/>
                <w:bCs/>
                <w:sz w:val="24"/>
                <w:lang w:val="lt-LT"/>
              </w:rPr>
              <w:t>38305</w:t>
            </w:r>
          </w:p>
        </w:tc>
      </w:tr>
    </w:tbl>
    <w:p w14:paraId="2CE8B6EF" w14:textId="41C3B00C" w:rsidR="007F70F8" w:rsidRDefault="00C54CA2" w:rsidP="00000C8B">
      <w:pPr>
        <w:tabs>
          <w:tab w:val="left" w:pos="851"/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ab/>
      </w:r>
    </w:p>
    <w:p w14:paraId="024E7595" w14:textId="77777777" w:rsidR="00D65E17" w:rsidRDefault="00D65E17" w:rsidP="00000C8B">
      <w:pPr>
        <w:tabs>
          <w:tab w:val="left" w:pos="851"/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4E5A849" w14:textId="65A1E1B0" w:rsidR="00531EB1" w:rsidRPr="00D76CA6" w:rsidRDefault="00880A58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</w:t>
      </w:r>
      <w:r w:rsidR="004B73CC">
        <w:rPr>
          <w:rFonts w:ascii="Times New Roman" w:hAnsi="Times New Roman"/>
          <w:sz w:val="24"/>
          <w:szCs w:val="24"/>
          <w:lang w:val="lt-LT"/>
        </w:rPr>
        <w:t>avivaldybės m</w:t>
      </w:r>
      <w:r w:rsidR="00ED3C3C">
        <w:rPr>
          <w:rFonts w:ascii="Times New Roman" w:hAnsi="Times New Roman"/>
          <w:sz w:val="24"/>
          <w:szCs w:val="24"/>
          <w:lang w:val="lt-LT"/>
        </w:rPr>
        <w:t>er</w:t>
      </w:r>
      <w:r w:rsidR="00531EB1">
        <w:rPr>
          <w:rFonts w:ascii="Times New Roman" w:hAnsi="Times New Roman"/>
          <w:sz w:val="24"/>
          <w:szCs w:val="24"/>
          <w:lang w:val="lt-LT"/>
        </w:rPr>
        <w:t>as                                                                                           Raimondas Januševičius</w:t>
      </w:r>
    </w:p>
    <w:p w14:paraId="41DAB1E7" w14:textId="680D56FA" w:rsidR="00D76CA6" w:rsidRDefault="00D76CA6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 w:rsidRPr="00D76CA6">
        <w:rPr>
          <w:rFonts w:ascii="Times New Roman" w:hAnsi="Times New Roman"/>
          <w:sz w:val="24"/>
          <w:szCs w:val="24"/>
          <w:lang w:val="lt-LT"/>
        </w:rPr>
        <w:tab/>
      </w:r>
      <w:r w:rsidR="00E82EA9">
        <w:rPr>
          <w:rFonts w:ascii="Times New Roman" w:hAnsi="Times New Roman"/>
          <w:sz w:val="24"/>
          <w:szCs w:val="24"/>
          <w:lang w:val="lt-LT"/>
        </w:rPr>
        <w:t xml:space="preserve">  </w:t>
      </w:r>
    </w:p>
    <w:p w14:paraId="4DF9D6E6" w14:textId="741C375C" w:rsidR="00B25404" w:rsidRDefault="00B25404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72D6923E" w14:textId="3D00A1AE" w:rsidR="00AA32E2" w:rsidRDefault="00DC7F35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DC7F35">
        <w:rPr>
          <w:rFonts w:ascii="Times New Roman" w:hAnsi="Times New Roman"/>
          <w:sz w:val="24"/>
          <w:lang w:val="lt-LT"/>
        </w:rPr>
        <w:t>Pareng</w:t>
      </w:r>
      <w:r w:rsidRPr="00DC7F35">
        <w:rPr>
          <w:rFonts w:ascii="Times New Roman" w:hAnsi="Times New Roman" w:hint="eastAsia"/>
          <w:sz w:val="24"/>
          <w:lang w:val="lt-LT"/>
        </w:rPr>
        <w:t>ė</w:t>
      </w:r>
    </w:p>
    <w:p w14:paraId="1064251D" w14:textId="7E9A6276" w:rsidR="000269B0" w:rsidRDefault="00A65CA6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Biudžeto, turto ir strateginio planavimo skyriaus</w:t>
      </w:r>
      <w:r w:rsidR="000269B0">
        <w:rPr>
          <w:rFonts w:ascii="Times New Roman" w:hAnsi="Times New Roman"/>
          <w:sz w:val="24"/>
          <w:lang w:val="lt-LT"/>
        </w:rPr>
        <w:t xml:space="preserve"> </w:t>
      </w:r>
    </w:p>
    <w:p w14:paraId="2174FEE9" w14:textId="0E644A2E" w:rsidR="00F84E6D" w:rsidRDefault="00552344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v</w:t>
      </w:r>
      <w:r w:rsidR="009C554E">
        <w:rPr>
          <w:rFonts w:ascii="Times New Roman" w:hAnsi="Times New Roman"/>
          <w:sz w:val="24"/>
          <w:lang w:val="lt-LT"/>
        </w:rPr>
        <w:t>yriausioji specialistė</w:t>
      </w:r>
      <w:r w:rsidR="00531EB1">
        <w:rPr>
          <w:rFonts w:ascii="Times New Roman" w:hAnsi="Times New Roman"/>
          <w:sz w:val="24"/>
          <w:lang w:val="lt-LT"/>
        </w:rPr>
        <w:t xml:space="preserve"> </w:t>
      </w:r>
    </w:p>
    <w:p w14:paraId="387E6DF9" w14:textId="77777777" w:rsidR="00F84E6D" w:rsidRDefault="00F84E6D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EDBB0F5" w14:textId="1165EDE6" w:rsidR="002466FB" w:rsidRPr="00DC7F35" w:rsidRDefault="009C554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Vilija </w:t>
      </w:r>
      <w:proofErr w:type="spellStart"/>
      <w:r>
        <w:rPr>
          <w:rFonts w:ascii="Times New Roman" w:hAnsi="Times New Roman"/>
          <w:sz w:val="24"/>
          <w:lang w:val="lt-LT"/>
        </w:rPr>
        <w:t>Tamošaitienė</w:t>
      </w:r>
      <w:proofErr w:type="spellEnd"/>
    </w:p>
    <w:p w14:paraId="2C1D9ED1" w14:textId="5EFEB28A" w:rsidR="00DC7F35" w:rsidRPr="00D76CA6" w:rsidRDefault="00A65CA6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202</w:t>
      </w:r>
      <w:r w:rsidR="00E243D0">
        <w:rPr>
          <w:rFonts w:ascii="Times New Roman" w:hAnsi="Times New Roman"/>
          <w:sz w:val="24"/>
          <w:lang w:val="lt-LT"/>
        </w:rPr>
        <w:t>6</w:t>
      </w:r>
      <w:r>
        <w:rPr>
          <w:rFonts w:ascii="Times New Roman" w:hAnsi="Times New Roman"/>
          <w:sz w:val="24"/>
          <w:lang w:val="lt-LT"/>
        </w:rPr>
        <w:t>-0</w:t>
      </w:r>
      <w:r w:rsidR="00531EB1">
        <w:rPr>
          <w:rFonts w:ascii="Times New Roman" w:hAnsi="Times New Roman"/>
          <w:sz w:val="24"/>
          <w:lang w:val="lt-LT"/>
        </w:rPr>
        <w:t>3</w:t>
      </w:r>
      <w:r>
        <w:rPr>
          <w:rFonts w:ascii="Times New Roman" w:hAnsi="Times New Roman"/>
          <w:sz w:val="24"/>
          <w:lang w:val="lt-LT"/>
        </w:rPr>
        <w:t>-</w:t>
      </w:r>
    </w:p>
    <w:sectPr w:rsidR="00DC7F35" w:rsidRPr="00D76CA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774BB2" w14:textId="77777777" w:rsidR="002029B0" w:rsidRDefault="002029B0">
      <w:r>
        <w:separator/>
      </w:r>
    </w:p>
  </w:endnote>
  <w:endnote w:type="continuationSeparator" w:id="0">
    <w:p w14:paraId="54269A82" w14:textId="77777777" w:rsidR="002029B0" w:rsidRDefault="002029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E43790" w14:textId="77777777" w:rsidR="002029B0" w:rsidRDefault="002029B0">
      <w:r>
        <w:separator/>
      </w:r>
    </w:p>
  </w:footnote>
  <w:footnote w:type="continuationSeparator" w:id="0">
    <w:p w14:paraId="2A7EBA39" w14:textId="77777777" w:rsidR="002029B0" w:rsidRDefault="002029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00C8B"/>
    <w:rsid w:val="000155AD"/>
    <w:rsid w:val="000269B0"/>
    <w:rsid w:val="00035A3D"/>
    <w:rsid w:val="000421D9"/>
    <w:rsid w:val="00050D4B"/>
    <w:rsid w:val="00070E6A"/>
    <w:rsid w:val="00072F28"/>
    <w:rsid w:val="00074D79"/>
    <w:rsid w:val="00084591"/>
    <w:rsid w:val="00093E2D"/>
    <w:rsid w:val="00097933"/>
    <w:rsid w:val="000B24DC"/>
    <w:rsid w:val="000B6FC7"/>
    <w:rsid w:val="000E4D28"/>
    <w:rsid w:val="000F69CB"/>
    <w:rsid w:val="00101F8F"/>
    <w:rsid w:val="001033E5"/>
    <w:rsid w:val="00115C38"/>
    <w:rsid w:val="00130C77"/>
    <w:rsid w:val="00146E5A"/>
    <w:rsid w:val="00155142"/>
    <w:rsid w:val="0015765E"/>
    <w:rsid w:val="00177349"/>
    <w:rsid w:val="001849ED"/>
    <w:rsid w:val="00191C88"/>
    <w:rsid w:val="001A6D19"/>
    <w:rsid w:val="002029B0"/>
    <w:rsid w:val="002224AB"/>
    <w:rsid w:val="002466FB"/>
    <w:rsid w:val="002501AB"/>
    <w:rsid w:val="00257E78"/>
    <w:rsid w:val="002728F2"/>
    <w:rsid w:val="002846F8"/>
    <w:rsid w:val="002D752A"/>
    <w:rsid w:val="00327968"/>
    <w:rsid w:val="00383ABE"/>
    <w:rsid w:val="003A7236"/>
    <w:rsid w:val="003B4B30"/>
    <w:rsid w:val="003F1902"/>
    <w:rsid w:val="00400D99"/>
    <w:rsid w:val="00411A4D"/>
    <w:rsid w:val="00417F3A"/>
    <w:rsid w:val="00423AA7"/>
    <w:rsid w:val="00434A6F"/>
    <w:rsid w:val="00444B99"/>
    <w:rsid w:val="00453B64"/>
    <w:rsid w:val="00486DAB"/>
    <w:rsid w:val="004A19BB"/>
    <w:rsid w:val="004B6726"/>
    <w:rsid w:val="004B73CC"/>
    <w:rsid w:val="004C6924"/>
    <w:rsid w:val="005178C5"/>
    <w:rsid w:val="00531EB1"/>
    <w:rsid w:val="00552344"/>
    <w:rsid w:val="0057282C"/>
    <w:rsid w:val="00595CB9"/>
    <w:rsid w:val="005B30D1"/>
    <w:rsid w:val="006324DC"/>
    <w:rsid w:val="00637721"/>
    <w:rsid w:val="00686711"/>
    <w:rsid w:val="006A79A7"/>
    <w:rsid w:val="006C2076"/>
    <w:rsid w:val="006F2CC6"/>
    <w:rsid w:val="007104DF"/>
    <w:rsid w:val="00771148"/>
    <w:rsid w:val="00796A67"/>
    <w:rsid w:val="007C18FF"/>
    <w:rsid w:val="007D6609"/>
    <w:rsid w:val="007F0254"/>
    <w:rsid w:val="007F70F8"/>
    <w:rsid w:val="00801052"/>
    <w:rsid w:val="00820294"/>
    <w:rsid w:val="00822D44"/>
    <w:rsid w:val="00865766"/>
    <w:rsid w:val="00880A58"/>
    <w:rsid w:val="008A4FE4"/>
    <w:rsid w:val="008E57AA"/>
    <w:rsid w:val="00944EE1"/>
    <w:rsid w:val="00965D6E"/>
    <w:rsid w:val="00973D4D"/>
    <w:rsid w:val="009C0998"/>
    <w:rsid w:val="009C554E"/>
    <w:rsid w:val="009C79CB"/>
    <w:rsid w:val="00A24760"/>
    <w:rsid w:val="00A65CA6"/>
    <w:rsid w:val="00A7611D"/>
    <w:rsid w:val="00A87220"/>
    <w:rsid w:val="00AA32E2"/>
    <w:rsid w:val="00AB0B1A"/>
    <w:rsid w:val="00AB5CEA"/>
    <w:rsid w:val="00AD7CBF"/>
    <w:rsid w:val="00AE16F5"/>
    <w:rsid w:val="00AE35AD"/>
    <w:rsid w:val="00AE6752"/>
    <w:rsid w:val="00B15973"/>
    <w:rsid w:val="00B25404"/>
    <w:rsid w:val="00B477F7"/>
    <w:rsid w:val="00B51D4C"/>
    <w:rsid w:val="00BA5B05"/>
    <w:rsid w:val="00BA7E5B"/>
    <w:rsid w:val="00BE284E"/>
    <w:rsid w:val="00C10C6E"/>
    <w:rsid w:val="00C54CA2"/>
    <w:rsid w:val="00C75813"/>
    <w:rsid w:val="00C82CB8"/>
    <w:rsid w:val="00CB6197"/>
    <w:rsid w:val="00CD311D"/>
    <w:rsid w:val="00D42E04"/>
    <w:rsid w:val="00D65E17"/>
    <w:rsid w:val="00D73D37"/>
    <w:rsid w:val="00D76CA6"/>
    <w:rsid w:val="00D8439B"/>
    <w:rsid w:val="00D96CF7"/>
    <w:rsid w:val="00DA27CC"/>
    <w:rsid w:val="00DC7F35"/>
    <w:rsid w:val="00E243D0"/>
    <w:rsid w:val="00E538D5"/>
    <w:rsid w:val="00E55706"/>
    <w:rsid w:val="00E82EA9"/>
    <w:rsid w:val="00E86265"/>
    <w:rsid w:val="00ED3C3C"/>
    <w:rsid w:val="00F36C7E"/>
    <w:rsid w:val="00F413A6"/>
    <w:rsid w:val="00F63707"/>
    <w:rsid w:val="00F7030D"/>
    <w:rsid w:val="00F84E6D"/>
    <w:rsid w:val="00FA735D"/>
    <w:rsid w:val="00FB6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table" w:styleId="Lentelstinklelis">
    <w:name w:val="Table Grid"/>
    <w:basedOn w:val="prastojilentel"/>
    <w:uiPriority w:val="39"/>
    <w:rsid w:val="007F70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BD47717-25E5-40F5-A8B2-BA67A442CE9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1420</TotalTime>
  <Pages>1</Pages>
  <Words>244</Words>
  <Characters>1780</Characters>
  <Application>Microsoft Office Word</Application>
  <DocSecurity>0</DocSecurity>
  <Lines>14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2020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Rimutė Grušienė</cp:lastModifiedBy>
  <cp:revision>18</cp:revision>
  <cp:lastPrinted>2026-03-30T10:49:00Z</cp:lastPrinted>
  <dcterms:created xsi:type="dcterms:W3CDTF">2026-03-26T09:50:00Z</dcterms:created>
  <dcterms:modified xsi:type="dcterms:W3CDTF">2026-03-31T07:05:00Z</dcterms:modified>
</cp:coreProperties>
</file>