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3D2D07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 w:rsidP="003D2D0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 w:rsidP="003D2D07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A38704A" w:rsidR="00097933" w:rsidRDefault="00434A6F" w:rsidP="003D2D07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>TEIKIMO</w:t>
      </w:r>
    </w:p>
    <w:p w14:paraId="782D4D9C" w14:textId="77777777" w:rsidR="00BB6CFD" w:rsidRPr="00BB6CFD" w:rsidRDefault="00BB6CFD" w:rsidP="003D2D07">
      <w:pPr>
        <w:jc w:val="center"/>
        <w:rPr>
          <w:lang w:val="lt-LT"/>
        </w:rPr>
      </w:pPr>
    </w:p>
    <w:p w14:paraId="39BD145F" w14:textId="3238830D" w:rsidR="00097933" w:rsidRPr="00453B64" w:rsidRDefault="00A7611D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42717B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C6166">
        <w:rPr>
          <w:rFonts w:ascii="Times New Roman" w:hAnsi="Times New Roman"/>
          <w:sz w:val="24"/>
          <w:szCs w:val="24"/>
          <w:lang w:val="lt-LT"/>
        </w:rPr>
        <w:t xml:space="preserve">balandžio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8A0B839" w14:textId="0EBD4FF2" w:rsidR="00BC6166" w:rsidRDefault="00000C8B" w:rsidP="00BC6166">
      <w:pPr>
        <w:tabs>
          <w:tab w:val="left" w:pos="851"/>
          <w:tab w:val="left" w:pos="6804"/>
        </w:tabs>
        <w:ind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714799">
        <w:rPr>
          <w:rFonts w:ascii="Times New Roman" w:hAnsi="Times New Roman"/>
          <w:sz w:val="24"/>
          <w:lang w:val="lt-LT"/>
        </w:rPr>
        <w:t xml:space="preserve">27 straipsnio 1 dalies 1 punktu, </w:t>
      </w:r>
      <w:r w:rsidR="00BC6166">
        <w:rPr>
          <w:rFonts w:ascii="Times New Roman" w:hAnsi="Times New Roman"/>
          <w:sz w:val="24"/>
          <w:lang w:val="lt-LT"/>
        </w:rPr>
        <w:t>66</w:t>
      </w:r>
      <w:r w:rsidR="001A3C73">
        <w:rPr>
          <w:rFonts w:ascii="Times New Roman" w:hAnsi="Times New Roman"/>
          <w:sz w:val="24"/>
          <w:lang w:val="lt-LT"/>
        </w:rPr>
        <w:t xml:space="preserve"> straipsnio 2 </w:t>
      </w:r>
      <w:r w:rsidR="00BC6166">
        <w:rPr>
          <w:rFonts w:ascii="Times New Roman" w:hAnsi="Times New Roman"/>
          <w:sz w:val="24"/>
          <w:lang w:val="lt-LT"/>
        </w:rPr>
        <w:t>dalimi,</w:t>
      </w:r>
    </w:p>
    <w:p w14:paraId="5FA9F140" w14:textId="7DC9BA8C" w:rsidR="00000C8B" w:rsidRPr="001E4FB8" w:rsidRDefault="00BC6166" w:rsidP="00BC6166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 e i k i u savivaldybės tarybai </w:t>
      </w:r>
      <w:r w:rsidR="006F6C18">
        <w:rPr>
          <w:rFonts w:ascii="Times New Roman" w:hAnsi="Times New Roman"/>
          <w:sz w:val="24"/>
          <w:lang w:val="lt-LT"/>
        </w:rPr>
        <w:t>tvirtin</w:t>
      </w:r>
      <w:r w:rsidR="005C7438">
        <w:rPr>
          <w:rFonts w:ascii="Times New Roman" w:hAnsi="Times New Roman"/>
          <w:sz w:val="24"/>
          <w:lang w:val="lt-LT"/>
        </w:rPr>
        <w:t>ti</w:t>
      </w:r>
      <w:r w:rsidR="006F6C18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patikslintą </w:t>
      </w:r>
      <w:r w:rsidR="00714799">
        <w:rPr>
          <w:rFonts w:ascii="Times New Roman" w:hAnsi="Times New Roman"/>
          <w:sz w:val="24"/>
          <w:lang w:val="lt-LT"/>
        </w:rPr>
        <w:t xml:space="preserve">2026 metų </w:t>
      </w:r>
      <w:r>
        <w:rPr>
          <w:rFonts w:ascii="Times New Roman" w:hAnsi="Times New Roman"/>
          <w:sz w:val="24"/>
          <w:lang w:val="lt-LT"/>
        </w:rPr>
        <w:t>Šakių rajono savival</w:t>
      </w:r>
      <w:r w:rsidR="00714799">
        <w:rPr>
          <w:rFonts w:ascii="Times New Roman" w:hAnsi="Times New Roman"/>
          <w:sz w:val="24"/>
          <w:lang w:val="lt-LT"/>
        </w:rPr>
        <w:t>dybės</w:t>
      </w:r>
      <w:r>
        <w:rPr>
          <w:rFonts w:ascii="Times New Roman" w:hAnsi="Times New Roman"/>
          <w:sz w:val="24"/>
          <w:lang w:val="lt-LT"/>
        </w:rPr>
        <w:t xml:space="preserve"> biudžeto projektą</w:t>
      </w:r>
      <w:r w:rsidR="003D2D07">
        <w:rPr>
          <w:rFonts w:ascii="Times New Roman" w:hAnsi="Times New Roman"/>
          <w:sz w:val="24"/>
          <w:lang w:val="lt-LT"/>
        </w:rPr>
        <w:t xml:space="preserve"> (</w:t>
      </w:r>
      <w:r w:rsidR="001A3C73">
        <w:rPr>
          <w:rFonts w:ascii="Times New Roman" w:hAnsi="Times New Roman"/>
          <w:sz w:val="24"/>
          <w:lang w:val="lt-LT"/>
        </w:rPr>
        <w:t>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08A6C579" w:rsidR="007F70F8" w:rsidRDefault="007F70F8" w:rsidP="00BC6166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72AA02A1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42717B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</w:t>
      </w:r>
      <w:r w:rsidR="0042717B">
        <w:rPr>
          <w:rFonts w:ascii="Times New Roman" w:hAnsi="Times New Roman"/>
          <w:sz w:val="24"/>
          <w:lang w:val="lt-LT"/>
        </w:rPr>
        <w:t>0</w:t>
      </w:r>
      <w:r w:rsidR="00BC6166">
        <w:rPr>
          <w:rFonts w:ascii="Times New Roman" w:hAnsi="Times New Roman"/>
          <w:sz w:val="24"/>
          <w:lang w:val="lt-LT"/>
        </w:rPr>
        <w:t>4</w:t>
      </w:r>
      <w:r>
        <w:rPr>
          <w:rFonts w:ascii="Times New Roman" w:hAnsi="Times New Roman"/>
          <w:sz w:val="24"/>
          <w:lang w:val="lt-LT"/>
        </w:rPr>
        <w:t>-</w:t>
      </w:r>
      <w:r w:rsidR="00B03D75">
        <w:rPr>
          <w:rFonts w:ascii="Times New Roman" w:hAnsi="Times New Roman"/>
          <w:sz w:val="24"/>
          <w:lang w:val="lt-LT"/>
        </w:rPr>
        <w:t>30</w:t>
      </w:r>
    </w:p>
    <w:p w14:paraId="40C3BC06" w14:textId="77777777" w:rsidR="00F05381" w:rsidRPr="00D76CA6" w:rsidRDefault="00F0538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F05381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CAD02" w14:textId="77777777" w:rsidR="00B70750" w:rsidRDefault="00B70750">
      <w:r>
        <w:separator/>
      </w:r>
    </w:p>
  </w:endnote>
  <w:endnote w:type="continuationSeparator" w:id="0">
    <w:p w14:paraId="32ED8586" w14:textId="77777777" w:rsidR="00B70750" w:rsidRDefault="00B70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E4B75" w14:textId="77777777" w:rsidR="00B70750" w:rsidRDefault="00B70750">
      <w:r>
        <w:separator/>
      </w:r>
    </w:p>
  </w:footnote>
  <w:footnote w:type="continuationSeparator" w:id="0">
    <w:p w14:paraId="010D1F2E" w14:textId="77777777" w:rsidR="00B70750" w:rsidRDefault="00B70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3ED"/>
    <w:rsid w:val="000269B0"/>
    <w:rsid w:val="00034BC1"/>
    <w:rsid w:val="00035A3D"/>
    <w:rsid w:val="000421D9"/>
    <w:rsid w:val="00050D4B"/>
    <w:rsid w:val="00070CDF"/>
    <w:rsid w:val="00070E6A"/>
    <w:rsid w:val="00074D79"/>
    <w:rsid w:val="00084591"/>
    <w:rsid w:val="00093E2D"/>
    <w:rsid w:val="00097933"/>
    <w:rsid w:val="000B24DC"/>
    <w:rsid w:val="000B5CB0"/>
    <w:rsid w:val="000B6FC7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49ED"/>
    <w:rsid w:val="001A2087"/>
    <w:rsid w:val="001A3C73"/>
    <w:rsid w:val="001A6D19"/>
    <w:rsid w:val="001D433E"/>
    <w:rsid w:val="001E4FB8"/>
    <w:rsid w:val="002466FB"/>
    <w:rsid w:val="002501AB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D2D07"/>
    <w:rsid w:val="003D3505"/>
    <w:rsid w:val="003E34FB"/>
    <w:rsid w:val="003F1902"/>
    <w:rsid w:val="003F4CC8"/>
    <w:rsid w:val="00400D99"/>
    <w:rsid w:val="00417F3A"/>
    <w:rsid w:val="00423AA7"/>
    <w:rsid w:val="0042717B"/>
    <w:rsid w:val="00434A6F"/>
    <w:rsid w:val="0045278D"/>
    <w:rsid w:val="00453B64"/>
    <w:rsid w:val="00486DAB"/>
    <w:rsid w:val="004A19BB"/>
    <w:rsid w:val="004B6726"/>
    <w:rsid w:val="004B73CC"/>
    <w:rsid w:val="004C6924"/>
    <w:rsid w:val="005130DA"/>
    <w:rsid w:val="00520735"/>
    <w:rsid w:val="00531EB1"/>
    <w:rsid w:val="00536D49"/>
    <w:rsid w:val="0057282C"/>
    <w:rsid w:val="00582F06"/>
    <w:rsid w:val="00595CB9"/>
    <w:rsid w:val="005B30D1"/>
    <w:rsid w:val="005B5AD5"/>
    <w:rsid w:val="005C7438"/>
    <w:rsid w:val="005F352B"/>
    <w:rsid w:val="006025E1"/>
    <w:rsid w:val="006324DC"/>
    <w:rsid w:val="00637721"/>
    <w:rsid w:val="0066342A"/>
    <w:rsid w:val="00686711"/>
    <w:rsid w:val="006A79A7"/>
    <w:rsid w:val="006B3736"/>
    <w:rsid w:val="006C2076"/>
    <w:rsid w:val="006E6489"/>
    <w:rsid w:val="006E7561"/>
    <w:rsid w:val="006F0F2C"/>
    <w:rsid w:val="006F2CC6"/>
    <w:rsid w:val="006F6C18"/>
    <w:rsid w:val="007104DF"/>
    <w:rsid w:val="00712C8D"/>
    <w:rsid w:val="00714799"/>
    <w:rsid w:val="00743F6D"/>
    <w:rsid w:val="00762287"/>
    <w:rsid w:val="00771148"/>
    <w:rsid w:val="00777527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85012"/>
    <w:rsid w:val="008E57AA"/>
    <w:rsid w:val="00915EEF"/>
    <w:rsid w:val="009202EA"/>
    <w:rsid w:val="009212CB"/>
    <w:rsid w:val="00944EE1"/>
    <w:rsid w:val="00965D6E"/>
    <w:rsid w:val="009E1F61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03D75"/>
    <w:rsid w:val="00B21CDD"/>
    <w:rsid w:val="00B473EA"/>
    <w:rsid w:val="00B477F7"/>
    <w:rsid w:val="00B51D4C"/>
    <w:rsid w:val="00B613E9"/>
    <w:rsid w:val="00B70750"/>
    <w:rsid w:val="00BA5B05"/>
    <w:rsid w:val="00BA7E5B"/>
    <w:rsid w:val="00BB6CFD"/>
    <w:rsid w:val="00BC6166"/>
    <w:rsid w:val="00BE284E"/>
    <w:rsid w:val="00C10DD0"/>
    <w:rsid w:val="00C25614"/>
    <w:rsid w:val="00C44567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D9E"/>
    <w:rsid w:val="00D65E17"/>
    <w:rsid w:val="00D73D37"/>
    <w:rsid w:val="00D76CA6"/>
    <w:rsid w:val="00D77B3C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90166"/>
    <w:rsid w:val="00E96257"/>
    <w:rsid w:val="00ED33CD"/>
    <w:rsid w:val="00ED3C3C"/>
    <w:rsid w:val="00F05381"/>
    <w:rsid w:val="00F36C7E"/>
    <w:rsid w:val="00F37D03"/>
    <w:rsid w:val="00F413A6"/>
    <w:rsid w:val="00F63707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47E0E5-E380-4E0E-AF92-6154270835A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63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7</cp:revision>
  <cp:lastPrinted>2025-08-07T13:04:00Z</cp:lastPrinted>
  <dcterms:created xsi:type="dcterms:W3CDTF">2026-04-13T12:43:00Z</dcterms:created>
  <dcterms:modified xsi:type="dcterms:W3CDTF">2026-04-30T06:14:00Z</dcterms:modified>
</cp:coreProperties>
</file>