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B8E18" w14:textId="26502C6B" w:rsidR="00486CE1" w:rsidRPr="0040444F" w:rsidRDefault="00295E7A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71B725DF" wp14:editId="4BF237B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A833B" w14:textId="77777777" w:rsidR="007A08DB" w:rsidRPr="0040444F" w:rsidRDefault="007A08DB">
      <w:pPr>
        <w:jc w:val="center"/>
        <w:rPr>
          <w:rFonts w:ascii="Times New Roman" w:hAnsi="Times New Roman"/>
          <w:b/>
          <w:lang w:val="lt-LT"/>
        </w:rPr>
      </w:pPr>
    </w:p>
    <w:p w14:paraId="1A06EFFC" w14:textId="77777777" w:rsidR="00486CE1" w:rsidRPr="0040444F" w:rsidRDefault="00486CE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1731520B" w14:textId="77777777" w:rsidR="00486CE1" w:rsidRPr="0040444F" w:rsidRDefault="00486CE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A252C03" w14:textId="77777777" w:rsidR="00486CE1" w:rsidRPr="0040444F" w:rsidRDefault="00486CE1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F165BE2" w14:textId="3E17FB20" w:rsidR="00486CE1" w:rsidRPr="0040444F" w:rsidRDefault="00376EBC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ŠAKIŲ RAJONO SAVIVALDYBĖS MERO 2022 M. BALANDŽIO 7 D. POTVARKIO </w:t>
      </w:r>
      <w:r w:rsidR="009578C8">
        <w:rPr>
          <w:b/>
          <w:szCs w:val="24"/>
          <w:lang w:val="lt-LT"/>
        </w:rPr>
        <w:t xml:space="preserve">NR. </w:t>
      </w:r>
      <w:r>
        <w:rPr>
          <w:b/>
          <w:szCs w:val="24"/>
          <w:lang w:val="lt-LT"/>
        </w:rPr>
        <w:t>MT-11 „</w:t>
      </w:r>
      <w:r w:rsidR="00486CE1" w:rsidRPr="0040444F">
        <w:rPr>
          <w:b/>
          <w:szCs w:val="24"/>
          <w:lang w:val="lt-LT"/>
        </w:rPr>
        <w:t xml:space="preserve">DĖL </w:t>
      </w:r>
      <w:r w:rsidR="00C53F81" w:rsidRPr="0040444F">
        <w:rPr>
          <w:b/>
          <w:szCs w:val="24"/>
          <w:lang w:val="lt-LT"/>
        </w:rPr>
        <w:t>ŠAKIŲ RAJONO SAVIVALDYBĖS APDOVANOJIMO „ŠAKIŲ KRAŠTO AMBASADORIUS“ KOMISIJOS SUDARYMO</w:t>
      </w:r>
      <w:r>
        <w:rPr>
          <w:b/>
          <w:szCs w:val="24"/>
          <w:lang w:val="lt-LT"/>
        </w:rPr>
        <w:t xml:space="preserve">“ PAKEITIMO </w:t>
      </w:r>
      <w:r w:rsidR="00C53F81" w:rsidRPr="0040444F">
        <w:rPr>
          <w:b/>
          <w:szCs w:val="24"/>
          <w:lang w:val="lt-LT"/>
        </w:rPr>
        <w:t xml:space="preserve"> </w:t>
      </w:r>
      <w:r w:rsidR="002366AB" w:rsidRPr="0040444F">
        <w:rPr>
          <w:b/>
          <w:szCs w:val="24"/>
          <w:lang w:val="lt-LT"/>
        </w:rPr>
        <w:t xml:space="preserve"> </w:t>
      </w:r>
      <w:r w:rsidR="00486CE1" w:rsidRPr="0040444F">
        <w:rPr>
          <w:b/>
          <w:szCs w:val="24"/>
          <w:lang w:val="lt-LT"/>
        </w:rPr>
        <w:t xml:space="preserve"> </w:t>
      </w:r>
    </w:p>
    <w:p w14:paraId="77CFE369" w14:textId="77777777" w:rsidR="00486CE1" w:rsidRPr="0040444F" w:rsidRDefault="00486CE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D542C13" w14:textId="33EFE4B3" w:rsidR="00486CE1" w:rsidRPr="0040444F" w:rsidRDefault="00486C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</w:t>
      </w:r>
      <w:r w:rsidR="002366AB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295E7A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72B2E" w:rsidRPr="0040444F">
        <w:rPr>
          <w:rFonts w:ascii="Times New Roman" w:hAnsi="Times New Roman"/>
          <w:sz w:val="24"/>
          <w:szCs w:val="24"/>
          <w:lang w:val="lt-LT"/>
        </w:rPr>
        <w:t>b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irželio </w:t>
      </w:r>
      <w:r w:rsidR="005729A1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6E1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40444F">
        <w:rPr>
          <w:rFonts w:ascii="Times New Roman" w:hAnsi="Times New Roman"/>
          <w:sz w:val="24"/>
          <w:szCs w:val="24"/>
          <w:lang w:val="lt-LT"/>
        </w:rPr>
        <w:t>d. Nr. M</w:t>
      </w:r>
      <w:r w:rsidR="001355DD"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12BDBB3" w14:textId="77777777" w:rsidR="00486CE1" w:rsidRPr="0040444F" w:rsidRDefault="00486C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2A98332D" w14:textId="77777777" w:rsidR="00486CE1" w:rsidRPr="0040444F" w:rsidRDefault="00486CE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BF01453" w14:textId="18C2071C" w:rsidR="0020747F" w:rsidRPr="0040444F" w:rsidRDefault="00486CE1" w:rsidP="00295E7A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 xml:space="preserve">Vadovaudamasis Lietuvos Respublikos vietos savivaldos įstatymo </w:t>
      </w:r>
      <w:r w:rsidR="00E66426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376EBC">
        <w:rPr>
          <w:rFonts w:ascii="Times New Roman" w:hAnsi="Times New Roman"/>
          <w:sz w:val="24"/>
          <w:szCs w:val="24"/>
          <w:lang w:val="lt-LT"/>
        </w:rPr>
        <w:t>5</w:t>
      </w:r>
      <w:r w:rsidR="00E66426" w:rsidRPr="0040444F">
        <w:rPr>
          <w:rFonts w:ascii="Times New Roman" w:hAnsi="Times New Roman"/>
          <w:sz w:val="24"/>
          <w:szCs w:val="24"/>
          <w:lang w:val="lt-LT"/>
        </w:rPr>
        <w:t xml:space="preserve"> s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traipsnio </w:t>
      </w:r>
      <w:r w:rsidR="00D46204" w:rsidRPr="0040444F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E66426" w:rsidRPr="0040444F">
        <w:rPr>
          <w:rFonts w:ascii="Times New Roman" w:hAnsi="Times New Roman"/>
          <w:sz w:val="24"/>
          <w:szCs w:val="24"/>
          <w:lang w:val="lt-LT"/>
        </w:rPr>
        <w:t xml:space="preserve">dalimi, </w:t>
      </w:r>
      <w:r w:rsidR="007A08DB" w:rsidRPr="0040444F">
        <w:rPr>
          <w:rFonts w:ascii="Times New Roman" w:hAnsi="Times New Roman"/>
          <w:sz w:val="24"/>
          <w:szCs w:val="24"/>
          <w:lang w:val="lt-LT"/>
        </w:rPr>
        <w:t>Šakių rajono savivaldybės apdovanojimo „Šakių krašto ambasadorius“ tvarkos aprašo</w:t>
      </w:r>
      <w:r w:rsidR="00334708" w:rsidRPr="0040444F">
        <w:rPr>
          <w:rFonts w:ascii="Times New Roman" w:hAnsi="Times New Roman"/>
          <w:sz w:val="24"/>
          <w:szCs w:val="24"/>
          <w:lang w:val="lt-LT"/>
        </w:rPr>
        <w:t xml:space="preserve">, patvirtinto Šakių rajono savivaldybės tarybos 2022 m. kovo 25 d. sprendimu Nr. T-123 „Dėl Šakių rajono savivaldybės apdovanojimo „Šakių krašto ambasadorius“ tvarkos aprašo </w:t>
      </w:r>
      <w:r w:rsidR="00D46204" w:rsidRPr="0040444F">
        <w:rPr>
          <w:rFonts w:ascii="Times New Roman" w:hAnsi="Times New Roman"/>
          <w:sz w:val="24"/>
          <w:szCs w:val="24"/>
          <w:lang w:val="lt-LT"/>
        </w:rPr>
        <w:t>patvirtinimo“, 12 punktu</w:t>
      </w:r>
      <w:r w:rsidR="00FF07BD" w:rsidRPr="0040444F">
        <w:rPr>
          <w:rFonts w:ascii="Times New Roman" w:hAnsi="Times New Roman"/>
          <w:sz w:val="24"/>
          <w:szCs w:val="24"/>
          <w:lang w:val="lt-LT"/>
        </w:rPr>
        <w:t>,</w:t>
      </w:r>
      <w:r w:rsidR="00E70119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0733E2E" w14:textId="7383DAC2" w:rsidR="00B62115" w:rsidRDefault="0020747F" w:rsidP="00295E7A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376EBC" w:rsidRPr="00376EBC"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 Š</w:t>
      </w:r>
      <w:r w:rsidR="00C53F81" w:rsidRPr="0040444F">
        <w:rPr>
          <w:rFonts w:ascii="Times New Roman" w:hAnsi="Times New Roman"/>
          <w:sz w:val="24"/>
          <w:szCs w:val="24"/>
          <w:lang w:val="lt-LT"/>
        </w:rPr>
        <w:t>akių rajono savivaldybės apdovanojimo „Šakių krašto ambasadorius“ komisiją</w:t>
      </w:r>
      <w:r w:rsidR="00376EBC">
        <w:rPr>
          <w:rFonts w:ascii="Times New Roman" w:hAnsi="Times New Roman"/>
          <w:sz w:val="24"/>
          <w:szCs w:val="24"/>
          <w:lang w:val="lt-LT"/>
        </w:rPr>
        <w:t xml:space="preserve">, patvirtintą Šakių rajono savivaldybės mero 2022 m. balandžio 7 d. potvarkiu </w:t>
      </w:r>
      <w:r w:rsidR="009578C8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376EBC">
        <w:rPr>
          <w:rFonts w:ascii="Times New Roman" w:hAnsi="Times New Roman"/>
          <w:sz w:val="24"/>
          <w:szCs w:val="24"/>
          <w:lang w:val="lt-LT"/>
        </w:rPr>
        <w:t>MT-11 „Dėl Šakių rajono savivaldybės apdovanojimo „Šakių krašto ambasadorius“ komisijos sudarymo“</w:t>
      </w:r>
      <w:r w:rsidR="00295E7A">
        <w:rPr>
          <w:rFonts w:ascii="Times New Roman" w:hAnsi="Times New Roman"/>
          <w:sz w:val="24"/>
          <w:szCs w:val="24"/>
          <w:lang w:val="lt-LT"/>
        </w:rPr>
        <w:t xml:space="preserve"> ir ją išdėstau taip:</w:t>
      </w:r>
      <w:r w:rsidR="00324627" w:rsidRPr="0040444F">
        <w:rPr>
          <w:rFonts w:ascii="Times New Roman" w:hAnsi="Times New Roman"/>
          <w:sz w:val="24"/>
          <w:szCs w:val="24"/>
          <w:lang w:val="lt-LT"/>
        </w:rPr>
        <w:tab/>
      </w:r>
    </w:p>
    <w:p w14:paraId="601D6BC0" w14:textId="541F3BA4" w:rsidR="00295E7A" w:rsidRPr="0040444F" w:rsidRDefault="00295E7A" w:rsidP="00295E7A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„Raimondas Januševičius 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meras (komisijos pirmininkas);</w:t>
      </w:r>
      <w:r w:rsidRPr="0040444F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</w:p>
    <w:p w14:paraId="63BBA074" w14:textId="606534B5" w:rsidR="00295E7A" w:rsidRDefault="00295E7A" w:rsidP="00295E7A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Rita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Sudargo seniūnijos seniūnė;</w:t>
      </w:r>
    </w:p>
    <w:p w14:paraId="70C2A0A8" w14:textId="1BAF53ED" w:rsidR="00295E7A" w:rsidRPr="0040444F" w:rsidRDefault="00295E7A" w:rsidP="00295E7A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Irena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Kerušauskienė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Paluobių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bendruomenės centro „Pagirys“ pirmininkė;</w:t>
      </w:r>
    </w:p>
    <w:p w14:paraId="30077E13" w14:textId="67988EB7" w:rsidR="00295E7A" w:rsidRPr="0040444F" w:rsidRDefault="00295E7A" w:rsidP="00295E7A">
      <w:pPr>
        <w:tabs>
          <w:tab w:val="left" w:pos="720"/>
        </w:tabs>
        <w:spacing w:line="276" w:lineRule="auto"/>
        <w:ind w:left="3600" w:hanging="3600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>Roma Paškevičiūtė</w:t>
      </w:r>
      <w:r w:rsidRPr="0040444F">
        <w:rPr>
          <w:rFonts w:ascii="Times New Roman" w:hAnsi="Times New Roman"/>
          <w:sz w:val="24"/>
          <w:szCs w:val="24"/>
          <w:lang w:val="lt-LT"/>
        </w:rPr>
        <w:tab/>
        <w:t>– Šakių rajono savivaldybės Jaunimo kūrybos ir sporto centro direktorė</w:t>
      </w:r>
      <w:r>
        <w:rPr>
          <w:rFonts w:ascii="Times New Roman" w:hAnsi="Times New Roman"/>
          <w:sz w:val="24"/>
          <w:szCs w:val="24"/>
          <w:lang w:val="lt-LT"/>
        </w:rPr>
        <w:t>;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7C6304" w14:textId="6081DC01" w:rsidR="00295E7A" w:rsidRPr="0040444F" w:rsidRDefault="00295E7A" w:rsidP="00295E7A">
      <w:pPr>
        <w:tabs>
          <w:tab w:val="left" w:pos="720"/>
        </w:tabs>
        <w:spacing w:line="276" w:lineRule="auto"/>
        <w:ind w:left="3600" w:hanging="3600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>Eglė Plančiūnienė</w:t>
      </w:r>
      <w:r w:rsidRPr="0040444F">
        <w:rPr>
          <w:rFonts w:ascii="Times New Roman" w:hAnsi="Times New Roman"/>
          <w:sz w:val="24"/>
          <w:szCs w:val="24"/>
          <w:lang w:val="lt-LT"/>
        </w:rPr>
        <w:tab/>
        <w:t>– Šakių rajono savivaldybės administracijos Švietimo, kultūros ir sporto skyriaus vedėjo pavaduotoja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00EF4834" w14:textId="2B53DD55" w:rsidR="00295E7A" w:rsidRDefault="00295E7A" w:rsidP="00295E7A">
      <w:pPr>
        <w:tabs>
          <w:tab w:val="left" w:pos="720"/>
        </w:tabs>
        <w:spacing w:line="276" w:lineRule="auto"/>
        <w:ind w:left="3600" w:hanging="3600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>Rima Rauktienė</w:t>
      </w:r>
      <w:r w:rsidRPr="0040444F">
        <w:rPr>
          <w:rFonts w:ascii="Times New Roman" w:hAnsi="Times New Roman"/>
          <w:sz w:val="24"/>
          <w:szCs w:val="24"/>
          <w:lang w:val="lt-LT"/>
        </w:rPr>
        <w:tab/>
        <w:t xml:space="preserve">– Šakių rajono savivaldybės </w:t>
      </w:r>
      <w:r>
        <w:rPr>
          <w:rFonts w:ascii="Times New Roman" w:hAnsi="Times New Roman"/>
          <w:sz w:val="24"/>
          <w:szCs w:val="24"/>
          <w:lang w:val="lt-LT"/>
        </w:rPr>
        <w:t xml:space="preserve">tarybos narė, </w:t>
      </w:r>
      <w:r w:rsidRPr="0040444F">
        <w:rPr>
          <w:rFonts w:ascii="Times New Roman" w:hAnsi="Times New Roman"/>
          <w:sz w:val="24"/>
          <w:szCs w:val="24"/>
          <w:lang w:val="lt-LT"/>
        </w:rPr>
        <w:t>Kultūros ir meno tarybos pirmininkė</w:t>
      </w:r>
      <w:r>
        <w:rPr>
          <w:rFonts w:ascii="Times New Roman" w:hAnsi="Times New Roman"/>
          <w:sz w:val="24"/>
          <w:szCs w:val="24"/>
          <w:lang w:val="lt-LT"/>
        </w:rPr>
        <w:t>;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B5304EC" w14:textId="7C655072" w:rsidR="00295E7A" w:rsidRPr="0040444F" w:rsidRDefault="00295E7A" w:rsidP="00295E7A">
      <w:pPr>
        <w:tabs>
          <w:tab w:val="left" w:pos="720"/>
        </w:tabs>
        <w:spacing w:line="276" w:lineRule="auto"/>
        <w:ind w:left="2880" w:hanging="288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>Vaida Zimnickienė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– VšĮ </w:t>
      </w:r>
      <w:r>
        <w:rPr>
          <w:rFonts w:ascii="Times New Roman" w:hAnsi="Times New Roman"/>
          <w:sz w:val="24"/>
          <w:szCs w:val="24"/>
          <w:lang w:val="lt-LT"/>
        </w:rPr>
        <w:t>Š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akių </w:t>
      </w:r>
      <w:r>
        <w:rPr>
          <w:rFonts w:ascii="Times New Roman" w:hAnsi="Times New Roman"/>
          <w:sz w:val="24"/>
          <w:szCs w:val="24"/>
          <w:lang w:val="lt-LT"/>
        </w:rPr>
        <w:t xml:space="preserve">turizmo ir </w:t>
      </w:r>
      <w:r w:rsidRPr="0040444F">
        <w:rPr>
          <w:rFonts w:ascii="Times New Roman" w:hAnsi="Times New Roman"/>
          <w:sz w:val="24"/>
          <w:szCs w:val="24"/>
          <w:lang w:val="lt-LT"/>
        </w:rPr>
        <w:t>verslo informacijos centro direktorė</w:t>
      </w:r>
      <w:r>
        <w:rPr>
          <w:rFonts w:ascii="Times New Roman" w:hAnsi="Times New Roman"/>
          <w:sz w:val="24"/>
          <w:szCs w:val="24"/>
          <w:lang w:val="lt-LT"/>
        </w:rPr>
        <w:t>;</w:t>
      </w:r>
    </w:p>
    <w:p w14:paraId="76B1ABC2" w14:textId="717C5FFD" w:rsidR="00295E7A" w:rsidRDefault="00295E7A" w:rsidP="00295E7A">
      <w:pPr>
        <w:tabs>
          <w:tab w:val="left" w:pos="720"/>
        </w:tabs>
        <w:spacing w:line="276" w:lineRule="auto"/>
        <w:ind w:left="3600" w:hanging="3600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>Edita Zubrickienė</w:t>
      </w:r>
      <w:r w:rsidRPr="0040444F">
        <w:rPr>
          <w:rFonts w:ascii="Times New Roman" w:hAnsi="Times New Roman"/>
          <w:sz w:val="24"/>
          <w:szCs w:val="24"/>
          <w:lang w:val="lt-LT"/>
        </w:rPr>
        <w:tab/>
        <w:t>– Šakių rajono savivaldybės administracijos</w:t>
      </w:r>
      <w:r>
        <w:rPr>
          <w:rFonts w:ascii="Times New Roman" w:hAnsi="Times New Roman"/>
          <w:sz w:val="24"/>
          <w:szCs w:val="24"/>
          <w:lang w:val="lt-LT"/>
        </w:rPr>
        <w:t xml:space="preserve"> sveikatos reikalų koordinatorė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(</w:t>
      </w:r>
      <w:r w:rsidRPr="0040444F">
        <w:rPr>
          <w:rFonts w:ascii="Times New Roman" w:hAnsi="Times New Roman"/>
          <w:sz w:val="24"/>
          <w:szCs w:val="24"/>
          <w:lang w:val="lt-LT"/>
        </w:rPr>
        <w:t>vyriausioji specialistė</w:t>
      </w:r>
      <w:r>
        <w:rPr>
          <w:rFonts w:ascii="Times New Roman" w:hAnsi="Times New Roman"/>
          <w:sz w:val="24"/>
          <w:szCs w:val="24"/>
          <w:lang w:val="lt-LT"/>
        </w:rPr>
        <w:t>);</w:t>
      </w:r>
    </w:p>
    <w:p w14:paraId="0FA78EEA" w14:textId="66B980E2" w:rsidR="00295E7A" w:rsidRPr="0040444F" w:rsidRDefault="00295E7A" w:rsidP="00295E7A">
      <w:pPr>
        <w:tabs>
          <w:tab w:val="left" w:pos="720"/>
        </w:tabs>
        <w:spacing w:line="276" w:lineRule="auto"/>
        <w:ind w:left="3600" w:hanging="360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  <w:t>Irena Žemaitienė</w:t>
      </w:r>
      <w:r w:rsidRPr="0040444F">
        <w:rPr>
          <w:rFonts w:ascii="Times New Roman" w:hAnsi="Times New Roman"/>
          <w:sz w:val="24"/>
          <w:szCs w:val="24"/>
          <w:lang w:val="lt-LT"/>
        </w:rPr>
        <w:tab/>
        <w:t>– Šakių rajono savivaldybės administracijos Žemės ūkio ir kaimo reikalų skyriaus vedėja.</w:t>
      </w:r>
      <w:r>
        <w:rPr>
          <w:rFonts w:ascii="Times New Roman" w:hAnsi="Times New Roman"/>
          <w:sz w:val="24"/>
          <w:szCs w:val="24"/>
          <w:lang w:val="lt-LT"/>
        </w:rPr>
        <w:t>“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0253BA2" w14:textId="77777777" w:rsidR="0078716E" w:rsidRPr="0040444F" w:rsidRDefault="0078716E" w:rsidP="00B62115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F6D9648" w14:textId="0E65D47E" w:rsidR="00486CE1" w:rsidRPr="0040444F" w:rsidRDefault="00486CE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 w:rsidR="002755BC">
        <w:rPr>
          <w:rFonts w:ascii="Times New Roman" w:hAnsi="Times New Roman"/>
          <w:sz w:val="24"/>
          <w:szCs w:val="24"/>
          <w:lang w:val="lt-LT"/>
        </w:rPr>
        <w:t xml:space="preserve">       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A516769" w14:textId="415CEC2A" w:rsidR="00E32D61" w:rsidRDefault="00E32D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4DCE897" w14:textId="77777777" w:rsidR="002755BC" w:rsidRPr="0040444F" w:rsidRDefault="002755B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16F84DCB" w14:textId="77777777" w:rsidR="00486CE1" w:rsidRPr="0040444F" w:rsidRDefault="00486CE1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Parengė</w:t>
      </w:r>
    </w:p>
    <w:p w14:paraId="5A0AA268" w14:textId="77777777" w:rsidR="00295E7A" w:rsidRDefault="002755BC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Šakių rajono savivaldybės</w:t>
      </w:r>
      <w:r w:rsidR="00295E7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="009F1A65" w:rsidRPr="0040444F">
        <w:rPr>
          <w:rFonts w:ascii="Times New Roman" w:hAnsi="Times New Roman"/>
          <w:sz w:val="24"/>
          <w:szCs w:val="24"/>
          <w:lang w:val="lt-LT"/>
        </w:rPr>
        <w:t xml:space="preserve">arybos </w:t>
      </w:r>
    </w:p>
    <w:p w14:paraId="4ECD2DE0" w14:textId="4125967A" w:rsidR="00486CE1" w:rsidRPr="0040444F" w:rsidRDefault="002755BC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posėdžių sekretorė</w:t>
      </w:r>
    </w:p>
    <w:p w14:paraId="3065CF01" w14:textId="77777777" w:rsidR="00486CE1" w:rsidRPr="004D21D0" w:rsidRDefault="00486CE1" w:rsidP="00447985">
      <w:pPr>
        <w:tabs>
          <w:tab w:val="left" w:pos="6804"/>
        </w:tabs>
        <w:rPr>
          <w:rFonts w:ascii="Times New Roman" w:hAnsi="Times New Roman"/>
          <w:lang w:val="lt-LT"/>
        </w:rPr>
      </w:pPr>
    </w:p>
    <w:p w14:paraId="4CC33107" w14:textId="77777777" w:rsidR="00486CE1" w:rsidRPr="0040444F" w:rsidRDefault="009F1A65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Inga Kanapeckienė</w:t>
      </w:r>
    </w:p>
    <w:p w14:paraId="773CC74F" w14:textId="5D97BDD2" w:rsidR="00486CE1" w:rsidRPr="0040444F" w:rsidRDefault="00486CE1" w:rsidP="0044798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</w:t>
      </w:r>
      <w:r w:rsidR="00B62115" w:rsidRPr="0040444F">
        <w:rPr>
          <w:rFonts w:ascii="Times New Roman" w:hAnsi="Times New Roman"/>
          <w:sz w:val="24"/>
          <w:szCs w:val="24"/>
          <w:lang w:val="lt-LT"/>
        </w:rPr>
        <w:t>2</w:t>
      </w:r>
      <w:r w:rsidR="00295E7A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>-0</w:t>
      </w:r>
      <w:r w:rsidR="002755BC">
        <w:rPr>
          <w:rFonts w:ascii="Times New Roman" w:hAnsi="Times New Roman"/>
          <w:sz w:val="24"/>
          <w:szCs w:val="24"/>
          <w:lang w:val="lt-LT"/>
        </w:rPr>
        <w:t>6</w:t>
      </w:r>
      <w:r w:rsidR="009F1A65" w:rsidRPr="0040444F">
        <w:rPr>
          <w:rFonts w:ascii="Times New Roman" w:hAnsi="Times New Roman"/>
          <w:sz w:val="24"/>
          <w:szCs w:val="24"/>
          <w:lang w:val="lt-LT"/>
        </w:rPr>
        <w:t>-</w:t>
      </w:r>
      <w:r w:rsidR="00E32D61" w:rsidRPr="0040444F">
        <w:rPr>
          <w:rFonts w:ascii="Times New Roman" w:hAnsi="Times New Roman"/>
          <w:sz w:val="24"/>
          <w:szCs w:val="24"/>
          <w:lang w:val="lt-LT"/>
        </w:rPr>
        <w:t>0</w:t>
      </w:r>
      <w:r w:rsidR="00A57D7A">
        <w:rPr>
          <w:rFonts w:ascii="Times New Roman" w:hAnsi="Times New Roman"/>
          <w:sz w:val="24"/>
          <w:szCs w:val="24"/>
          <w:lang w:val="lt-LT"/>
        </w:rPr>
        <w:t>1</w:t>
      </w:r>
    </w:p>
    <w:sectPr w:rsidR="00486CE1" w:rsidRPr="0040444F" w:rsidSect="00A56433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DE826" w14:textId="77777777" w:rsidR="00F514CA" w:rsidRDefault="00F514CA" w:rsidP="001768AA">
      <w:r>
        <w:separator/>
      </w:r>
    </w:p>
  </w:endnote>
  <w:endnote w:type="continuationSeparator" w:id="0">
    <w:p w14:paraId="1E354B81" w14:textId="77777777" w:rsidR="00F514CA" w:rsidRDefault="00F514CA" w:rsidP="0017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14C5" w14:textId="0B7AFEFC" w:rsidR="00486CE1" w:rsidRPr="002755BC" w:rsidRDefault="003A6FFD">
    <w:pPr>
      <w:pStyle w:val="Porat"/>
      <w:jc w:val="right"/>
      <w:rPr>
        <w:sz w:val="10"/>
        <w:szCs w:val="10"/>
        <w:lang w:val="de-DE"/>
      </w:rPr>
    </w:pPr>
    <w:r w:rsidRPr="002755BC">
      <w:rPr>
        <w:sz w:val="10"/>
        <w:szCs w:val="10"/>
      </w:rPr>
      <w:fldChar w:fldCharType="begin"/>
    </w:r>
    <w:r w:rsidRPr="002755BC">
      <w:rPr>
        <w:sz w:val="10"/>
        <w:szCs w:val="10"/>
      </w:rPr>
      <w:instrText xml:space="preserve"> FILENAME \p \* MERGEFORMAT </w:instrText>
    </w:r>
    <w:r w:rsidRPr="002755BC">
      <w:rPr>
        <w:sz w:val="10"/>
        <w:szCs w:val="10"/>
      </w:rPr>
      <w:fldChar w:fldCharType="separate"/>
    </w:r>
    <w:r w:rsidR="001355DD" w:rsidRPr="002755BC">
      <w:rPr>
        <w:noProof/>
        <w:sz w:val="10"/>
        <w:szCs w:val="10"/>
        <w:lang w:val="de-DE"/>
      </w:rPr>
      <w:t>D:\dokumentai\2022\rastai\0407_krasto ambasadoriu</w:t>
    </w:r>
    <w:r w:rsidR="001355DD" w:rsidRPr="002755BC">
      <w:rPr>
        <w:noProof/>
        <w:sz w:val="10"/>
        <w:szCs w:val="10"/>
      </w:rPr>
      <w:t xml:space="preserve"> komisija.docx</w:t>
    </w:r>
    <w:r w:rsidRPr="002755BC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65012" w14:textId="77777777" w:rsidR="00F514CA" w:rsidRDefault="00F514CA" w:rsidP="001768AA">
      <w:r>
        <w:separator/>
      </w:r>
    </w:p>
  </w:footnote>
  <w:footnote w:type="continuationSeparator" w:id="0">
    <w:p w14:paraId="54E6B713" w14:textId="77777777" w:rsidR="00F514CA" w:rsidRDefault="00F514CA" w:rsidP="0017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927B" w14:textId="77777777" w:rsidR="00486CE1" w:rsidRDefault="00486CE1">
    <w:pPr>
      <w:pStyle w:val="Antrats"/>
      <w:rPr>
        <w:sz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B12"/>
    <w:rsid w:val="00027852"/>
    <w:rsid w:val="000355C5"/>
    <w:rsid w:val="0006413D"/>
    <w:rsid w:val="00073906"/>
    <w:rsid w:val="00077A84"/>
    <w:rsid w:val="00092A82"/>
    <w:rsid w:val="000945F0"/>
    <w:rsid w:val="000F6A52"/>
    <w:rsid w:val="00131345"/>
    <w:rsid w:val="001355DD"/>
    <w:rsid w:val="00167ADA"/>
    <w:rsid w:val="001768AA"/>
    <w:rsid w:val="001B4A25"/>
    <w:rsid w:val="001C5440"/>
    <w:rsid w:val="001C7DF7"/>
    <w:rsid w:val="0020747F"/>
    <w:rsid w:val="00225C59"/>
    <w:rsid w:val="002366AB"/>
    <w:rsid w:val="00242B12"/>
    <w:rsid w:val="002755BC"/>
    <w:rsid w:val="00295E7A"/>
    <w:rsid w:val="002E2343"/>
    <w:rsid w:val="00324627"/>
    <w:rsid w:val="00334708"/>
    <w:rsid w:val="00352F6B"/>
    <w:rsid w:val="00372B2E"/>
    <w:rsid w:val="00374D9F"/>
    <w:rsid w:val="00375DD1"/>
    <w:rsid w:val="00376EBC"/>
    <w:rsid w:val="003A1691"/>
    <w:rsid w:val="003A6FFD"/>
    <w:rsid w:val="003D7829"/>
    <w:rsid w:val="003F4430"/>
    <w:rsid w:val="0040444F"/>
    <w:rsid w:val="004412D5"/>
    <w:rsid w:val="00443564"/>
    <w:rsid w:val="00447985"/>
    <w:rsid w:val="00486CE1"/>
    <w:rsid w:val="004D21D0"/>
    <w:rsid w:val="004D49EC"/>
    <w:rsid w:val="00526606"/>
    <w:rsid w:val="0054322F"/>
    <w:rsid w:val="005729A1"/>
    <w:rsid w:val="00593C6A"/>
    <w:rsid w:val="005B15F0"/>
    <w:rsid w:val="0063186E"/>
    <w:rsid w:val="006440A7"/>
    <w:rsid w:val="00647052"/>
    <w:rsid w:val="00665035"/>
    <w:rsid w:val="0067543C"/>
    <w:rsid w:val="00675AF8"/>
    <w:rsid w:val="00677007"/>
    <w:rsid w:val="00684F3A"/>
    <w:rsid w:val="006D459A"/>
    <w:rsid w:val="007344D3"/>
    <w:rsid w:val="0078716E"/>
    <w:rsid w:val="00796525"/>
    <w:rsid w:val="0079655D"/>
    <w:rsid w:val="007A08DB"/>
    <w:rsid w:val="007A519D"/>
    <w:rsid w:val="00836815"/>
    <w:rsid w:val="008B4212"/>
    <w:rsid w:val="008D16E9"/>
    <w:rsid w:val="008F4BA7"/>
    <w:rsid w:val="0090378C"/>
    <w:rsid w:val="0092251E"/>
    <w:rsid w:val="00947BCA"/>
    <w:rsid w:val="009578C8"/>
    <w:rsid w:val="00986E1D"/>
    <w:rsid w:val="00994DB2"/>
    <w:rsid w:val="009A0684"/>
    <w:rsid w:val="009C5D40"/>
    <w:rsid w:val="009E561F"/>
    <w:rsid w:val="009F1A65"/>
    <w:rsid w:val="00A56433"/>
    <w:rsid w:val="00A57D7A"/>
    <w:rsid w:val="00A73948"/>
    <w:rsid w:val="00AD6F58"/>
    <w:rsid w:val="00B356BE"/>
    <w:rsid w:val="00B62115"/>
    <w:rsid w:val="00B7299C"/>
    <w:rsid w:val="00B86CED"/>
    <w:rsid w:val="00B90C2B"/>
    <w:rsid w:val="00B917F5"/>
    <w:rsid w:val="00BF179F"/>
    <w:rsid w:val="00BF5327"/>
    <w:rsid w:val="00C12CE2"/>
    <w:rsid w:val="00C405F7"/>
    <w:rsid w:val="00C438B6"/>
    <w:rsid w:val="00C53DAD"/>
    <w:rsid w:val="00C53F81"/>
    <w:rsid w:val="00C70C2D"/>
    <w:rsid w:val="00C776B2"/>
    <w:rsid w:val="00C869CC"/>
    <w:rsid w:val="00C948A4"/>
    <w:rsid w:val="00CF0726"/>
    <w:rsid w:val="00CF1975"/>
    <w:rsid w:val="00CF3D10"/>
    <w:rsid w:val="00D4275B"/>
    <w:rsid w:val="00D46204"/>
    <w:rsid w:val="00DE67A9"/>
    <w:rsid w:val="00DF5CDC"/>
    <w:rsid w:val="00E32D61"/>
    <w:rsid w:val="00E66426"/>
    <w:rsid w:val="00E70119"/>
    <w:rsid w:val="00ED5D19"/>
    <w:rsid w:val="00F11BC6"/>
    <w:rsid w:val="00F14E1F"/>
    <w:rsid w:val="00F514CA"/>
    <w:rsid w:val="00F55541"/>
    <w:rsid w:val="00F56C70"/>
    <w:rsid w:val="00FC01F2"/>
    <w:rsid w:val="00FD4789"/>
    <w:rsid w:val="00FE259F"/>
    <w:rsid w:val="00FF07B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36616D"/>
  <w15:docId w15:val="{F88843C5-F286-4742-BAD3-E321A3C5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3564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3564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443564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443564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C7DF7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1C7DF7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1C7DF7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44356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C7DF7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44356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1C7DF7"/>
    <w:rPr>
      <w:rFonts w:ascii="TimesLT" w:hAnsi="TimesLT" w:cs="Times New Roman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994DB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994DB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Inga Kanapeckienė</cp:lastModifiedBy>
  <cp:revision>4</cp:revision>
  <cp:lastPrinted>2022-04-07T11:45:00Z</cp:lastPrinted>
  <dcterms:created xsi:type="dcterms:W3CDTF">2026-06-01T08:02:00Z</dcterms:created>
  <dcterms:modified xsi:type="dcterms:W3CDTF">2026-06-01T12:59:00Z</dcterms:modified>
</cp:coreProperties>
</file>