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6946D0B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D24124B" w14:textId="0D20A859" w:rsidR="00AF038B" w:rsidRDefault="00BD236B" w:rsidP="00AF038B">
      <w:pPr>
        <w:pStyle w:val="Antrat1"/>
        <w:numPr>
          <w:ilvl w:val="0"/>
          <w:numId w:val="0"/>
        </w:numPr>
        <w:jc w:val="center"/>
        <w:rPr>
          <w:b/>
          <w:bCs/>
        </w:rPr>
      </w:pPr>
      <w:r>
        <w:rPr>
          <w:b/>
          <w:bCs/>
        </w:rPr>
        <w:t>DĖL ŠAKIŲ RAJONO SAVIVALDYBĖS ADMINISTRACIJOS DIREKTORIAUS 2026 M. BALANDŽIO 27 D. ĮSAKYMO NR. AG-55 „</w:t>
      </w:r>
      <w:r w:rsidR="00DF12F1" w:rsidRPr="00DF12F1">
        <w:rPr>
          <w:b/>
          <w:bCs/>
        </w:rPr>
        <w:t>DĖL TURTO PRIPAŽINIMO</w:t>
      </w:r>
      <w:r w:rsidR="002A3B1A">
        <w:rPr>
          <w:b/>
          <w:bCs/>
        </w:rPr>
        <w:t xml:space="preserve"> NEREIKALINGU ARBA</w:t>
      </w:r>
      <w:r w:rsidR="00DF12F1" w:rsidRPr="00DF12F1">
        <w:rPr>
          <w:b/>
          <w:bCs/>
        </w:rPr>
        <w:t xml:space="preserve"> NETINKAMU (NEGALIMU) NAUDOTI</w:t>
      </w:r>
      <w:r>
        <w:rPr>
          <w:b/>
          <w:bCs/>
        </w:rPr>
        <w:t>“ PAK</w:t>
      </w:r>
      <w:r w:rsidR="007B009C">
        <w:rPr>
          <w:b/>
          <w:bCs/>
        </w:rPr>
        <w:t>EI</w:t>
      </w:r>
      <w:r>
        <w:rPr>
          <w:b/>
          <w:bCs/>
        </w:rPr>
        <w:t>TIMO</w:t>
      </w:r>
    </w:p>
    <w:p w14:paraId="0DF58EEC" w14:textId="77777777" w:rsidR="00DF12F1" w:rsidRPr="00DF12F1" w:rsidRDefault="00DF12F1" w:rsidP="00DF12F1"/>
    <w:p w14:paraId="7F30C313" w14:textId="686E4480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AD4E9E">
        <w:t>5</w:t>
      </w:r>
      <w:r w:rsidR="00435ADB">
        <w:t xml:space="preserve"> m.</w:t>
      </w:r>
      <w:r w:rsidR="00ED5A7B">
        <w:t xml:space="preserve"> </w:t>
      </w:r>
      <w:r w:rsidR="002F4CB7">
        <w:t>b</w:t>
      </w:r>
      <w:r w:rsidR="00BD236B">
        <w:t>irželio</w:t>
      </w:r>
      <w:r w:rsidR="00CE435C">
        <w:t xml:space="preserve"> </w:t>
      </w:r>
      <w:r w:rsidR="0055108A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60ED3BDC" w14:textId="4D630914" w:rsidR="00BD236B" w:rsidRDefault="00BD236B" w:rsidP="00BD236B">
      <w:pPr>
        <w:spacing w:line="360" w:lineRule="auto"/>
        <w:ind w:firstLine="720"/>
        <w:jc w:val="both"/>
        <w:rPr>
          <w:color w:val="000000"/>
          <w:szCs w:val="24"/>
          <w:lang w:eastAsia="en-US"/>
        </w:rPr>
      </w:pPr>
      <w:r w:rsidRPr="00BD236B">
        <w:rPr>
          <w:color w:val="000000"/>
          <w:szCs w:val="24"/>
          <w:lang w:eastAsia="en-US"/>
        </w:rPr>
        <w:t xml:space="preserve">P a k e i č i u Šakių rajono savivaldybės administracijos direktoriaus 2026 m. </w:t>
      </w:r>
      <w:r>
        <w:rPr>
          <w:color w:val="000000"/>
          <w:szCs w:val="24"/>
          <w:lang w:eastAsia="en-US"/>
        </w:rPr>
        <w:t>balandžio 27</w:t>
      </w:r>
      <w:r w:rsidRPr="00BD236B">
        <w:rPr>
          <w:color w:val="000000"/>
          <w:szCs w:val="24"/>
          <w:lang w:eastAsia="en-US"/>
        </w:rPr>
        <w:t xml:space="preserve"> d. įsakym</w:t>
      </w:r>
      <w:r>
        <w:rPr>
          <w:color w:val="000000"/>
          <w:szCs w:val="24"/>
          <w:lang w:eastAsia="en-US"/>
        </w:rPr>
        <w:t>o</w:t>
      </w:r>
      <w:r w:rsidRPr="00BD236B">
        <w:rPr>
          <w:color w:val="000000"/>
          <w:szCs w:val="24"/>
          <w:lang w:eastAsia="en-US"/>
        </w:rPr>
        <w:t xml:space="preserve"> Nr. A</w:t>
      </w:r>
      <w:r>
        <w:rPr>
          <w:color w:val="000000"/>
          <w:szCs w:val="24"/>
          <w:lang w:eastAsia="en-US"/>
        </w:rPr>
        <w:t>G-55</w:t>
      </w:r>
      <w:r w:rsidRPr="00BD236B">
        <w:rPr>
          <w:b/>
          <w:szCs w:val="24"/>
          <w:lang w:eastAsia="en-US"/>
        </w:rPr>
        <w:t xml:space="preserve"> </w:t>
      </w:r>
      <w:r w:rsidRPr="00BD236B">
        <w:rPr>
          <w:bCs/>
          <w:szCs w:val="24"/>
          <w:lang w:eastAsia="en-US"/>
        </w:rPr>
        <w:t>„</w:t>
      </w:r>
      <w:r>
        <w:t>D</w:t>
      </w:r>
      <w:r w:rsidRPr="00BD236B">
        <w:t>ėl turto pripažinimo nereikalingu arba netinkamu (negalimu) naudoti</w:t>
      </w:r>
      <w:r w:rsidRPr="00BD236B">
        <w:rPr>
          <w:bCs/>
          <w:color w:val="000000"/>
          <w:szCs w:val="24"/>
          <w:lang w:eastAsia="en-US"/>
        </w:rPr>
        <w:t>“</w:t>
      </w:r>
      <w:r>
        <w:rPr>
          <w:bCs/>
          <w:color w:val="000000"/>
          <w:szCs w:val="24"/>
          <w:lang w:eastAsia="en-US"/>
        </w:rPr>
        <w:t xml:space="preserve"> </w:t>
      </w:r>
      <w:r>
        <w:rPr>
          <w:color w:val="000000"/>
          <w:szCs w:val="24"/>
          <w:lang w:eastAsia="en-US"/>
        </w:rPr>
        <w:t xml:space="preserve">priedo 7 punkto lentelės </w:t>
      </w:r>
      <w:r w:rsidR="00652285">
        <w:rPr>
          <w:color w:val="000000"/>
          <w:szCs w:val="24"/>
          <w:lang w:eastAsia="en-US"/>
        </w:rPr>
        <w:t>,,Žemės ūkio ir kaimo reikalų skyriaus naudojamas ir apskaitomas savivaldybės administracijos balanse trumpalaikis materialusis turtas:“</w:t>
      </w:r>
      <w:r w:rsidR="00220487">
        <w:rPr>
          <w:color w:val="000000"/>
          <w:szCs w:val="24"/>
          <w:lang w:eastAsia="en-US"/>
        </w:rPr>
        <w:t xml:space="preserve"> </w:t>
      </w:r>
      <w:r>
        <w:rPr>
          <w:color w:val="000000"/>
          <w:szCs w:val="24"/>
          <w:lang w:eastAsia="en-US"/>
        </w:rPr>
        <w:t xml:space="preserve">7 eilutę </w:t>
      </w:r>
      <w:r w:rsidR="00997B1F">
        <w:rPr>
          <w:color w:val="000000"/>
          <w:szCs w:val="24"/>
          <w:lang w:eastAsia="en-US"/>
        </w:rPr>
        <w:t xml:space="preserve">ir </w:t>
      </w:r>
      <w:r>
        <w:rPr>
          <w:color w:val="000000"/>
          <w:szCs w:val="24"/>
          <w:lang w:eastAsia="en-US"/>
        </w:rPr>
        <w:t xml:space="preserve">išdėstau ją </w:t>
      </w:r>
      <w:r w:rsidR="00220487">
        <w:rPr>
          <w:color w:val="000000"/>
          <w:szCs w:val="24"/>
          <w:lang w:eastAsia="en-US"/>
        </w:rPr>
        <w:t>taip</w:t>
      </w:r>
      <w:r>
        <w:rPr>
          <w:color w:val="000000"/>
          <w:szCs w:val="24"/>
          <w:lang w:eastAsia="en-US"/>
        </w:rPr>
        <w:t>:</w:t>
      </w:r>
    </w:p>
    <w:p w14:paraId="441C83A9" w14:textId="77777777" w:rsidR="00BD236B" w:rsidRDefault="00BD236B" w:rsidP="00BD236B">
      <w:pPr>
        <w:spacing w:line="360" w:lineRule="auto"/>
        <w:ind w:firstLine="720"/>
        <w:jc w:val="both"/>
        <w:rPr>
          <w:color w:val="000000"/>
          <w:szCs w:val="24"/>
          <w:lang w:eastAsia="en-US"/>
        </w:rPr>
      </w:pPr>
    </w:p>
    <w:tbl>
      <w:tblPr>
        <w:tblStyle w:val="Lentelstinklelis2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621"/>
        <w:gridCol w:w="1113"/>
        <w:gridCol w:w="1207"/>
        <w:gridCol w:w="1323"/>
        <w:gridCol w:w="1685"/>
        <w:gridCol w:w="1129"/>
      </w:tblGrid>
      <w:tr w:rsidR="00BD236B" w:rsidRPr="00BD236B" w14:paraId="593DF274" w14:textId="77777777" w:rsidTr="00BD236B">
        <w:trPr>
          <w:jc w:val="center"/>
        </w:trPr>
        <w:tc>
          <w:tcPr>
            <w:tcW w:w="551" w:type="dxa"/>
            <w:vAlign w:val="center"/>
          </w:tcPr>
          <w:p w14:paraId="21484385" w14:textId="4DA3E18E" w:rsidR="00BD236B" w:rsidRPr="00BD236B" w:rsidRDefault="00BD236B" w:rsidP="00BD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36B">
              <w:rPr>
                <w:rFonts w:ascii="Times New Roman" w:hAnsi="Times New Roman" w:cs="Times New Roman"/>
                <w:sz w:val="24"/>
                <w:szCs w:val="24"/>
              </w:rPr>
              <w:t>„7.</w:t>
            </w:r>
          </w:p>
        </w:tc>
        <w:tc>
          <w:tcPr>
            <w:tcW w:w="2621" w:type="dxa"/>
            <w:vAlign w:val="center"/>
          </w:tcPr>
          <w:p w14:paraId="6C5303F4" w14:textId="77777777" w:rsidR="00BD236B" w:rsidRPr="00BD236B" w:rsidRDefault="00BD236B" w:rsidP="00BD23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236B">
              <w:rPr>
                <w:rFonts w:ascii="Times New Roman" w:hAnsi="Times New Roman" w:cs="Times New Roman"/>
                <w:sz w:val="24"/>
                <w:szCs w:val="24"/>
              </w:rPr>
              <w:t>Spausdintuvas Canon iP110 su baterija (nešiojamas)</w:t>
            </w:r>
          </w:p>
        </w:tc>
        <w:tc>
          <w:tcPr>
            <w:tcW w:w="1113" w:type="dxa"/>
            <w:vAlign w:val="center"/>
          </w:tcPr>
          <w:p w14:paraId="47CBA226" w14:textId="77777777" w:rsidR="00BD236B" w:rsidRPr="00BD236B" w:rsidRDefault="00BD236B" w:rsidP="00BD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3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7" w:type="dxa"/>
            <w:vAlign w:val="center"/>
          </w:tcPr>
          <w:p w14:paraId="6A18650B" w14:textId="77777777" w:rsidR="00BD236B" w:rsidRPr="00BD236B" w:rsidRDefault="00BD236B" w:rsidP="00BD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36B">
              <w:rPr>
                <w:rFonts w:ascii="Times New Roman" w:hAnsi="Times New Roman" w:cs="Times New Roman"/>
                <w:sz w:val="24"/>
                <w:szCs w:val="24"/>
              </w:rPr>
              <w:t>310,80</w:t>
            </w:r>
          </w:p>
        </w:tc>
        <w:tc>
          <w:tcPr>
            <w:tcW w:w="1323" w:type="dxa"/>
            <w:vAlign w:val="center"/>
          </w:tcPr>
          <w:p w14:paraId="44E93DA6" w14:textId="77777777" w:rsidR="00BD236B" w:rsidRPr="00BD236B" w:rsidRDefault="00BD236B" w:rsidP="00BD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36B">
              <w:rPr>
                <w:rFonts w:ascii="Times New Roman" w:hAnsi="Times New Roman" w:cs="Times New Roman"/>
                <w:sz w:val="24"/>
                <w:szCs w:val="24"/>
              </w:rPr>
              <w:t>310,80</w:t>
            </w:r>
          </w:p>
        </w:tc>
        <w:tc>
          <w:tcPr>
            <w:tcW w:w="1685" w:type="dxa"/>
            <w:vAlign w:val="center"/>
          </w:tcPr>
          <w:p w14:paraId="42EEDD4D" w14:textId="6FF3817F" w:rsidR="00BD236B" w:rsidRPr="00BD236B" w:rsidRDefault="00BD236B" w:rsidP="00BD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36B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9" w:type="dxa"/>
            <w:vAlign w:val="center"/>
          </w:tcPr>
          <w:p w14:paraId="60AC9E33" w14:textId="4ED75A82" w:rsidR="00BD236B" w:rsidRPr="00BD236B" w:rsidRDefault="00BD236B" w:rsidP="00BD2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36B">
              <w:rPr>
                <w:rFonts w:ascii="Times New Roman" w:hAnsi="Times New Roman" w:cs="Times New Roman"/>
                <w:sz w:val="24"/>
                <w:szCs w:val="24"/>
              </w:rPr>
              <w:t>2019 m.“</w:t>
            </w:r>
          </w:p>
        </w:tc>
      </w:tr>
    </w:tbl>
    <w:p w14:paraId="7A992094" w14:textId="77777777" w:rsidR="00BD236B" w:rsidRPr="00BD236B" w:rsidRDefault="00BD236B" w:rsidP="00BD236B">
      <w:pPr>
        <w:spacing w:line="360" w:lineRule="auto"/>
        <w:ind w:firstLine="720"/>
        <w:jc w:val="both"/>
        <w:rPr>
          <w:color w:val="000000"/>
          <w:szCs w:val="24"/>
          <w:lang w:eastAsia="en-US"/>
        </w:rPr>
      </w:pPr>
    </w:p>
    <w:p w14:paraId="081E5106" w14:textId="77777777" w:rsidR="00BD236B" w:rsidRPr="00BD236B" w:rsidRDefault="00BD236B" w:rsidP="00BD236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szCs w:val="24"/>
          <w:lang w:eastAsia="en-US"/>
        </w:rPr>
      </w:pPr>
    </w:p>
    <w:p w14:paraId="0E170E74" w14:textId="77777777" w:rsidR="00BD236B" w:rsidRPr="00BD236B" w:rsidRDefault="00BD236B" w:rsidP="00BD236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szCs w:val="24"/>
          <w:lang w:eastAsia="en-US"/>
        </w:rPr>
      </w:pPr>
    </w:p>
    <w:p w14:paraId="25921F41" w14:textId="77777777" w:rsidR="00BD236B" w:rsidRPr="00BD236B" w:rsidRDefault="00BD236B" w:rsidP="00BD236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szCs w:val="24"/>
          <w:lang w:eastAsia="en-US"/>
        </w:rPr>
      </w:pPr>
    </w:p>
    <w:p w14:paraId="71C5D368" w14:textId="77777777" w:rsidR="00BD236B" w:rsidRPr="00BD236B" w:rsidRDefault="00BD236B" w:rsidP="00BD236B">
      <w:pPr>
        <w:tabs>
          <w:tab w:val="left" w:pos="7371"/>
        </w:tabs>
        <w:rPr>
          <w:szCs w:val="24"/>
          <w:lang w:eastAsia="en-US"/>
        </w:rPr>
      </w:pPr>
      <w:r w:rsidRPr="00BD236B">
        <w:rPr>
          <w:lang w:eastAsia="en-US"/>
        </w:rPr>
        <w:t>Administracijos direktorius</w:t>
      </w:r>
      <w:r w:rsidRPr="00BD236B">
        <w:rPr>
          <w:lang w:eastAsia="en-US"/>
        </w:rPr>
        <w:tab/>
        <w:t>Vytautas Ižganaitis</w:t>
      </w:r>
    </w:p>
    <w:p w14:paraId="164A504E" w14:textId="3FDC0E53" w:rsidR="00DF12F1" w:rsidRDefault="00DF12F1" w:rsidP="00DF12F1">
      <w:pPr>
        <w:spacing w:line="276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0C6657A4" w14:textId="77777777" w:rsidR="006658D5" w:rsidRDefault="006658D5" w:rsidP="006658D5">
      <w:pPr>
        <w:spacing w:line="276" w:lineRule="auto"/>
        <w:ind w:firstLine="720"/>
        <w:rPr>
          <w:rFonts w:eastAsia="Calibri"/>
          <w:bCs/>
          <w:color w:val="000000"/>
          <w:szCs w:val="24"/>
          <w:lang w:eastAsia="en-US"/>
        </w:rPr>
      </w:pPr>
    </w:p>
    <w:p w14:paraId="3053BCE2" w14:textId="77777777" w:rsidR="0093405F" w:rsidRPr="0093405F" w:rsidRDefault="0093405F" w:rsidP="00DF12F1">
      <w:pPr>
        <w:spacing w:line="276" w:lineRule="auto"/>
        <w:jc w:val="both"/>
        <w:rPr>
          <w:rFonts w:eastAsia="Calibri"/>
          <w:szCs w:val="22"/>
          <w:lang w:eastAsia="en-US"/>
        </w:rPr>
      </w:pPr>
    </w:p>
    <w:p w14:paraId="6D6039F3" w14:textId="77777777" w:rsidR="0093405F" w:rsidRDefault="0093405F" w:rsidP="003E2CBB">
      <w:pPr>
        <w:jc w:val="both"/>
        <w:rPr>
          <w:szCs w:val="24"/>
        </w:rPr>
      </w:pPr>
    </w:p>
    <w:p w14:paraId="43314647" w14:textId="77777777" w:rsidR="0093405F" w:rsidRDefault="0093405F" w:rsidP="003E2CBB">
      <w:pPr>
        <w:jc w:val="both"/>
        <w:rPr>
          <w:szCs w:val="24"/>
        </w:rPr>
      </w:pPr>
    </w:p>
    <w:p w14:paraId="6E8F0964" w14:textId="77777777" w:rsidR="007649C6" w:rsidRDefault="007649C6" w:rsidP="003E2CBB">
      <w:pPr>
        <w:jc w:val="both"/>
        <w:rPr>
          <w:szCs w:val="24"/>
        </w:rPr>
      </w:pPr>
    </w:p>
    <w:p w14:paraId="39118277" w14:textId="77777777" w:rsidR="007649C6" w:rsidRDefault="007649C6" w:rsidP="003E2CBB">
      <w:pPr>
        <w:jc w:val="both"/>
        <w:rPr>
          <w:szCs w:val="24"/>
        </w:rPr>
      </w:pPr>
    </w:p>
    <w:p w14:paraId="3A0578D6" w14:textId="77777777" w:rsidR="007649C6" w:rsidRDefault="007649C6" w:rsidP="003E2CBB">
      <w:pPr>
        <w:jc w:val="both"/>
        <w:rPr>
          <w:szCs w:val="24"/>
        </w:rPr>
      </w:pPr>
    </w:p>
    <w:p w14:paraId="42319FB8" w14:textId="77777777" w:rsidR="007649C6" w:rsidRDefault="007649C6" w:rsidP="003E2CBB">
      <w:pPr>
        <w:jc w:val="both"/>
        <w:rPr>
          <w:szCs w:val="24"/>
        </w:rPr>
      </w:pPr>
    </w:p>
    <w:p w14:paraId="180C3AF5" w14:textId="1F9C1DD5" w:rsidR="00434111" w:rsidRPr="00333C29" w:rsidRDefault="00040577" w:rsidP="003E2CBB">
      <w:pPr>
        <w:jc w:val="both"/>
        <w:rPr>
          <w:szCs w:val="24"/>
          <w:lang w:val="pt-BR"/>
        </w:rPr>
      </w:pPr>
      <w:r w:rsidRPr="00040577"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71E35421" w14:textId="1463F815" w:rsidR="007810A9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8EA766F" w14:textId="77777777" w:rsidR="0093405F" w:rsidRDefault="0093405F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5AC3B211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975355">
        <w:rPr>
          <w:szCs w:val="24"/>
        </w:rPr>
        <w:t>6</w:t>
      </w:r>
      <w:r w:rsidR="00AD4E9E">
        <w:rPr>
          <w:szCs w:val="24"/>
        </w:rPr>
        <w:t>-0</w:t>
      </w:r>
      <w:r w:rsidR="00BD236B">
        <w:rPr>
          <w:szCs w:val="24"/>
        </w:rPr>
        <w:t>6-03</w:t>
      </w:r>
    </w:p>
    <w:sectPr w:rsidR="00BD08FA" w:rsidRPr="00040577" w:rsidSect="00902A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012DA" w14:textId="77777777" w:rsidR="00AC7055" w:rsidRDefault="00AC7055">
      <w:r>
        <w:separator/>
      </w:r>
    </w:p>
  </w:endnote>
  <w:endnote w:type="continuationSeparator" w:id="0">
    <w:p w14:paraId="7E7A1A81" w14:textId="77777777" w:rsidR="00AC7055" w:rsidRDefault="00AC7055">
      <w:r>
        <w:continuationSeparator/>
      </w:r>
    </w:p>
  </w:endnote>
  <w:endnote w:type="continuationNotice" w:id="1">
    <w:p w14:paraId="1C0C6275" w14:textId="77777777" w:rsidR="00AC7055" w:rsidRDefault="00AC70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B6B28" w14:textId="77777777" w:rsidR="00AC7055" w:rsidRDefault="00AC7055">
      <w:r>
        <w:separator/>
      </w:r>
    </w:p>
  </w:footnote>
  <w:footnote w:type="continuationSeparator" w:id="0">
    <w:p w14:paraId="69BBF713" w14:textId="77777777" w:rsidR="00AC7055" w:rsidRDefault="00AC7055">
      <w:r>
        <w:continuationSeparator/>
      </w:r>
    </w:p>
  </w:footnote>
  <w:footnote w:type="continuationNotice" w:id="1">
    <w:p w14:paraId="5CADE4D7" w14:textId="77777777" w:rsidR="00AC7055" w:rsidRDefault="00AC70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694506132">
    <w:abstractNumId w:val="7"/>
  </w:num>
  <w:num w:numId="2" w16cid:durableId="825703135">
    <w:abstractNumId w:val="0"/>
  </w:num>
  <w:num w:numId="3" w16cid:durableId="1435324247">
    <w:abstractNumId w:val="3"/>
  </w:num>
  <w:num w:numId="4" w16cid:durableId="1107653158">
    <w:abstractNumId w:val="10"/>
  </w:num>
  <w:num w:numId="5" w16cid:durableId="1532762735">
    <w:abstractNumId w:val="11"/>
  </w:num>
  <w:num w:numId="6" w16cid:durableId="215775545">
    <w:abstractNumId w:val="5"/>
  </w:num>
  <w:num w:numId="7" w16cid:durableId="1097796612">
    <w:abstractNumId w:val="4"/>
  </w:num>
  <w:num w:numId="8" w16cid:durableId="1345940443">
    <w:abstractNumId w:val="8"/>
  </w:num>
  <w:num w:numId="9" w16cid:durableId="1137333347">
    <w:abstractNumId w:val="12"/>
  </w:num>
  <w:num w:numId="10" w16cid:durableId="849681971">
    <w:abstractNumId w:val="2"/>
  </w:num>
  <w:num w:numId="11" w16cid:durableId="1975988935">
    <w:abstractNumId w:val="6"/>
  </w:num>
  <w:num w:numId="12" w16cid:durableId="286006755">
    <w:abstractNumId w:val="9"/>
  </w:num>
  <w:num w:numId="13" w16cid:durableId="199074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6071E"/>
    <w:rsid w:val="00064554"/>
    <w:rsid w:val="00071DB0"/>
    <w:rsid w:val="00071FFD"/>
    <w:rsid w:val="0007750E"/>
    <w:rsid w:val="000909F1"/>
    <w:rsid w:val="00091663"/>
    <w:rsid w:val="000A15D0"/>
    <w:rsid w:val="000A41EC"/>
    <w:rsid w:val="000A61D7"/>
    <w:rsid w:val="000C5E59"/>
    <w:rsid w:val="000D1CE5"/>
    <w:rsid w:val="000E269D"/>
    <w:rsid w:val="000E78FB"/>
    <w:rsid w:val="000F097C"/>
    <w:rsid w:val="00114B24"/>
    <w:rsid w:val="00117499"/>
    <w:rsid w:val="00117D83"/>
    <w:rsid w:val="00123E3B"/>
    <w:rsid w:val="0012574F"/>
    <w:rsid w:val="00132AB5"/>
    <w:rsid w:val="00140199"/>
    <w:rsid w:val="00144E72"/>
    <w:rsid w:val="001470D7"/>
    <w:rsid w:val="001538E6"/>
    <w:rsid w:val="00166201"/>
    <w:rsid w:val="001822C3"/>
    <w:rsid w:val="001829CD"/>
    <w:rsid w:val="00182BEA"/>
    <w:rsid w:val="001928FE"/>
    <w:rsid w:val="001A0DC1"/>
    <w:rsid w:val="001B4074"/>
    <w:rsid w:val="001B4395"/>
    <w:rsid w:val="001C0A4F"/>
    <w:rsid w:val="001D2C8D"/>
    <w:rsid w:val="001D38EF"/>
    <w:rsid w:val="001D648F"/>
    <w:rsid w:val="001E7250"/>
    <w:rsid w:val="001F5229"/>
    <w:rsid w:val="00202402"/>
    <w:rsid w:val="00214D83"/>
    <w:rsid w:val="00220487"/>
    <w:rsid w:val="00222499"/>
    <w:rsid w:val="00256442"/>
    <w:rsid w:val="002573C1"/>
    <w:rsid w:val="00274F78"/>
    <w:rsid w:val="002765E4"/>
    <w:rsid w:val="00283154"/>
    <w:rsid w:val="00284D63"/>
    <w:rsid w:val="0028720A"/>
    <w:rsid w:val="00292EB3"/>
    <w:rsid w:val="002A3B1A"/>
    <w:rsid w:val="002A4BA0"/>
    <w:rsid w:val="002B0425"/>
    <w:rsid w:val="002B0692"/>
    <w:rsid w:val="002B159B"/>
    <w:rsid w:val="002B67EC"/>
    <w:rsid w:val="002C1523"/>
    <w:rsid w:val="002C43CE"/>
    <w:rsid w:val="002D1ABA"/>
    <w:rsid w:val="002D245E"/>
    <w:rsid w:val="002D3ABC"/>
    <w:rsid w:val="002F2407"/>
    <w:rsid w:val="002F4CB7"/>
    <w:rsid w:val="002F7E56"/>
    <w:rsid w:val="00305CED"/>
    <w:rsid w:val="00311075"/>
    <w:rsid w:val="00313CF0"/>
    <w:rsid w:val="00316788"/>
    <w:rsid w:val="00322B1F"/>
    <w:rsid w:val="00323D64"/>
    <w:rsid w:val="003256FC"/>
    <w:rsid w:val="00330C0F"/>
    <w:rsid w:val="00333C29"/>
    <w:rsid w:val="00340061"/>
    <w:rsid w:val="00342E29"/>
    <w:rsid w:val="00342E81"/>
    <w:rsid w:val="003539C6"/>
    <w:rsid w:val="003565B7"/>
    <w:rsid w:val="00386CEF"/>
    <w:rsid w:val="003909D3"/>
    <w:rsid w:val="00392161"/>
    <w:rsid w:val="00394036"/>
    <w:rsid w:val="003A095C"/>
    <w:rsid w:val="003A0C31"/>
    <w:rsid w:val="003E2CBB"/>
    <w:rsid w:val="003E4EAE"/>
    <w:rsid w:val="003F2D39"/>
    <w:rsid w:val="003F491F"/>
    <w:rsid w:val="00434111"/>
    <w:rsid w:val="00435ADB"/>
    <w:rsid w:val="00444748"/>
    <w:rsid w:val="00460001"/>
    <w:rsid w:val="00467E61"/>
    <w:rsid w:val="00475817"/>
    <w:rsid w:val="004A5DBD"/>
    <w:rsid w:val="004C4343"/>
    <w:rsid w:val="004F0703"/>
    <w:rsid w:val="004F4F25"/>
    <w:rsid w:val="00521D86"/>
    <w:rsid w:val="00536F07"/>
    <w:rsid w:val="005479E9"/>
    <w:rsid w:val="0055108A"/>
    <w:rsid w:val="00551097"/>
    <w:rsid w:val="0056231E"/>
    <w:rsid w:val="005626C4"/>
    <w:rsid w:val="00565A23"/>
    <w:rsid w:val="0057170D"/>
    <w:rsid w:val="005730A1"/>
    <w:rsid w:val="0058068D"/>
    <w:rsid w:val="00582540"/>
    <w:rsid w:val="00583E25"/>
    <w:rsid w:val="00590287"/>
    <w:rsid w:val="00596F5E"/>
    <w:rsid w:val="005B6BC0"/>
    <w:rsid w:val="005C3C7F"/>
    <w:rsid w:val="00610881"/>
    <w:rsid w:val="00613169"/>
    <w:rsid w:val="00615D04"/>
    <w:rsid w:val="00624783"/>
    <w:rsid w:val="00627FD0"/>
    <w:rsid w:val="0063362E"/>
    <w:rsid w:val="00652285"/>
    <w:rsid w:val="006658D5"/>
    <w:rsid w:val="00676D26"/>
    <w:rsid w:val="006774AD"/>
    <w:rsid w:val="00680C0F"/>
    <w:rsid w:val="00682353"/>
    <w:rsid w:val="0068472A"/>
    <w:rsid w:val="00686DC9"/>
    <w:rsid w:val="006A0A5E"/>
    <w:rsid w:val="006B68B6"/>
    <w:rsid w:val="006C20B9"/>
    <w:rsid w:val="006C3374"/>
    <w:rsid w:val="006D28FF"/>
    <w:rsid w:val="006E09F7"/>
    <w:rsid w:val="006E68A4"/>
    <w:rsid w:val="006F135A"/>
    <w:rsid w:val="0070001E"/>
    <w:rsid w:val="00703D35"/>
    <w:rsid w:val="00721FDF"/>
    <w:rsid w:val="007649C6"/>
    <w:rsid w:val="00771644"/>
    <w:rsid w:val="007810A9"/>
    <w:rsid w:val="00784D33"/>
    <w:rsid w:val="007B009C"/>
    <w:rsid w:val="007C536E"/>
    <w:rsid w:val="007C61E5"/>
    <w:rsid w:val="007D2969"/>
    <w:rsid w:val="007E58B6"/>
    <w:rsid w:val="007E6F3E"/>
    <w:rsid w:val="007F0C6D"/>
    <w:rsid w:val="007F30DC"/>
    <w:rsid w:val="007F3451"/>
    <w:rsid w:val="007F5959"/>
    <w:rsid w:val="007F6AD4"/>
    <w:rsid w:val="00831332"/>
    <w:rsid w:val="00841333"/>
    <w:rsid w:val="00842FA2"/>
    <w:rsid w:val="008540AD"/>
    <w:rsid w:val="00866B67"/>
    <w:rsid w:val="00867EF7"/>
    <w:rsid w:val="0088205B"/>
    <w:rsid w:val="00883391"/>
    <w:rsid w:val="008C0E29"/>
    <w:rsid w:val="008C1B78"/>
    <w:rsid w:val="008C28F9"/>
    <w:rsid w:val="008C5124"/>
    <w:rsid w:val="008E0791"/>
    <w:rsid w:val="008E0B1B"/>
    <w:rsid w:val="008F230F"/>
    <w:rsid w:val="008F4809"/>
    <w:rsid w:val="00902A2D"/>
    <w:rsid w:val="00917A28"/>
    <w:rsid w:val="0093405F"/>
    <w:rsid w:val="009635E6"/>
    <w:rsid w:val="009736DB"/>
    <w:rsid w:val="00975355"/>
    <w:rsid w:val="00977842"/>
    <w:rsid w:val="0098205C"/>
    <w:rsid w:val="009925CD"/>
    <w:rsid w:val="009960D2"/>
    <w:rsid w:val="00997B1F"/>
    <w:rsid w:val="009A679F"/>
    <w:rsid w:val="009B11E2"/>
    <w:rsid w:val="009C2D90"/>
    <w:rsid w:val="009C4EAB"/>
    <w:rsid w:val="009F065C"/>
    <w:rsid w:val="009F62AE"/>
    <w:rsid w:val="00A16834"/>
    <w:rsid w:val="00A31501"/>
    <w:rsid w:val="00A4052C"/>
    <w:rsid w:val="00A62462"/>
    <w:rsid w:val="00A71C4D"/>
    <w:rsid w:val="00A8040C"/>
    <w:rsid w:val="00A87B40"/>
    <w:rsid w:val="00A918D7"/>
    <w:rsid w:val="00A94284"/>
    <w:rsid w:val="00AA701B"/>
    <w:rsid w:val="00AA730B"/>
    <w:rsid w:val="00AB0DE5"/>
    <w:rsid w:val="00AB44AE"/>
    <w:rsid w:val="00AB7836"/>
    <w:rsid w:val="00AC7055"/>
    <w:rsid w:val="00AC7986"/>
    <w:rsid w:val="00AD3DDD"/>
    <w:rsid w:val="00AD3FEF"/>
    <w:rsid w:val="00AD4E9E"/>
    <w:rsid w:val="00AD5D5E"/>
    <w:rsid w:val="00AE5EF1"/>
    <w:rsid w:val="00AE7378"/>
    <w:rsid w:val="00AF038B"/>
    <w:rsid w:val="00AF7298"/>
    <w:rsid w:val="00B00892"/>
    <w:rsid w:val="00B03C14"/>
    <w:rsid w:val="00B05C78"/>
    <w:rsid w:val="00B06792"/>
    <w:rsid w:val="00B55C2E"/>
    <w:rsid w:val="00B60BE0"/>
    <w:rsid w:val="00B62B96"/>
    <w:rsid w:val="00B75F85"/>
    <w:rsid w:val="00B776EC"/>
    <w:rsid w:val="00B83CC4"/>
    <w:rsid w:val="00B8436F"/>
    <w:rsid w:val="00B908C8"/>
    <w:rsid w:val="00B94215"/>
    <w:rsid w:val="00BB2048"/>
    <w:rsid w:val="00BB6F1E"/>
    <w:rsid w:val="00BD08FA"/>
    <w:rsid w:val="00BD236B"/>
    <w:rsid w:val="00BD536B"/>
    <w:rsid w:val="00BD56ED"/>
    <w:rsid w:val="00BD6E65"/>
    <w:rsid w:val="00BE1E33"/>
    <w:rsid w:val="00BE4C6A"/>
    <w:rsid w:val="00BE6D25"/>
    <w:rsid w:val="00BF51D9"/>
    <w:rsid w:val="00C17DEE"/>
    <w:rsid w:val="00C21BA1"/>
    <w:rsid w:val="00C2225A"/>
    <w:rsid w:val="00C42E05"/>
    <w:rsid w:val="00C541B5"/>
    <w:rsid w:val="00C663A6"/>
    <w:rsid w:val="00C73B9E"/>
    <w:rsid w:val="00C838D9"/>
    <w:rsid w:val="00C84A75"/>
    <w:rsid w:val="00C8703D"/>
    <w:rsid w:val="00C921BD"/>
    <w:rsid w:val="00C97FAC"/>
    <w:rsid w:val="00CA29B3"/>
    <w:rsid w:val="00CA67DC"/>
    <w:rsid w:val="00CA6ECE"/>
    <w:rsid w:val="00CB4990"/>
    <w:rsid w:val="00CB6A0B"/>
    <w:rsid w:val="00CE435C"/>
    <w:rsid w:val="00CF292A"/>
    <w:rsid w:val="00D149D5"/>
    <w:rsid w:val="00D20B94"/>
    <w:rsid w:val="00D26923"/>
    <w:rsid w:val="00D32660"/>
    <w:rsid w:val="00D502D0"/>
    <w:rsid w:val="00D61F3B"/>
    <w:rsid w:val="00D66758"/>
    <w:rsid w:val="00D73BF4"/>
    <w:rsid w:val="00D771AA"/>
    <w:rsid w:val="00D94D44"/>
    <w:rsid w:val="00D95655"/>
    <w:rsid w:val="00D96480"/>
    <w:rsid w:val="00DA5845"/>
    <w:rsid w:val="00DB00D2"/>
    <w:rsid w:val="00DD0912"/>
    <w:rsid w:val="00DD47CE"/>
    <w:rsid w:val="00DD7420"/>
    <w:rsid w:val="00DE0540"/>
    <w:rsid w:val="00DF12F1"/>
    <w:rsid w:val="00DF664D"/>
    <w:rsid w:val="00E10458"/>
    <w:rsid w:val="00E244C9"/>
    <w:rsid w:val="00E34902"/>
    <w:rsid w:val="00E54D59"/>
    <w:rsid w:val="00E5608E"/>
    <w:rsid w:val="00E67284"/>
    <w:rsid w:val="00E710BC"/>
    <w:rsid w:val="00E918BB"/>
    <w:rsid w:val="00E938D1"/>
    <w:rsid w:val="00E955BC"/>
    <w:rsid w:val="00EA02AB"/>
    <w:rsid w:val="00EA1455"/>
    <w:rsid w:val="00EA35B2"/>
    <w:rsid w:val="00EB6C84"/>
    <w:rsid w:val="00EC4D40"/>
    <w:rsid w:val="00ED113F"/>
    <w:rsid w:val="00ED5A7B"/>
    <w:rsid w:val="00ED68D9"/>
    <w:rsid w:val="00EE2869"/>
    <w:rsid w:val="00EE2CE3"/>
    <w:rsid w:val="00EE366A"/>
    <w:rsid w:val="00EE7D78"/>
    <w:rsid w:val="00F01EF6"/>
    <w:rsid w:val="00F06B84"/>
    <w:rsid w:val="00F203CB"/>
    <w:rsid w:val="00F21DB9"/>
    <w:rsid w:val="00F2626C"/>
    <w:rsid w:val="00F423B4"/>
    <w:rsid w:val="00F43E51"/>
    <w:rsid w:val="00F45855"/>
    <w:rsid w:val="00F47C17"/>
    <w:rsid w:val="00F537C0"/>
    <w:rsid w:val="00F83352"/>
    <w:rsid w:val="00F84AE3"/>
    <w:rsid w:val="00F9792D"/>
    <w:rsid w:val="00FB6ACE"/>
    <w:rsid w:val="00FB7C45"/>
    <w:rsid w:val="00FC31B0"/>
    <w:rsid w:val="00FD0668"/>
    <w:rsid w:val="00FD25E5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6658D5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665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BD236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EBD3DBA-238A-4717-BE45-13DA7BEA403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8BA16-D141-44CE-8D61-047D4D67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119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7</cp:revision>
  <cp:lastPrinted>2021-03-17T09:54:00Z</cp:lastPrinted>
  <dcterms:created xsi:type="dcterms:W3CDTF">2026-06-03T06:17:00Z</dcterms:created>
  <dcterms:modified xsi:type="dcterms:W3CDTF">2026-06-03T12:32:00Z</dcterms:modified>
</cp:coreProperties>
</file>