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0EF47A4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44AD00DF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8E4752">
        <w:t>6</w:t>
      </w:r>
      <w:r w:rsidR="00435ADB">
        <w:t xml:space="preserve"> m.</w:t>
      </w:r>
      <w:r w:rsidR="00ED5A7B">
        <w:t xml:space="preserve"> </w:t>
      </w:r>
      <w:r w:rsidR="00FF1296">
        <w:t>birželio</w:t>
      </w:r>
      <w:r w:rsidR="009B5368">
        <w:t xml:space="preserve"> </w:t>
      </w:r>
      <w:r w:rsidR="005C3F0D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56C432F9" w:rsidR="00082408" w:rsidRDefault="00566E61" w:rsidP="00566E61">
      <w:pPr>
        <w:spacing w:line="360" w:lineRule="auto"/>
        <w:ind w:firstLine="720"/>
        <w:jc w:val="both"/>
      </w:pPr>
      <w:r>
        <w:t>Vadovaudamasis Lietuvos Respublikos valstybės ir savivaldybių turto valdymo, naudojimo ir disponavimo juo įstatymo 2</w:t>
      </w:r>
      <w:r w:rsidR="00FF1296">
        <w:t xml:space="preserve">7 </w:t>
      </w:r>
      <w:r>
        <w:t xml:space="preserve">straipsnio 6 dalimi </w:t>
      </w:r>
      <w:r w:rsidR="00082408">
        <w:t xml:space="preserve">bei </w:t>
      </w:r>
      <w:r w:rsidR="00BB59FF">
        <w:t xml:space="preserve">Savivaldybės ir valstybės turto pripažinto nereikalingu arba netinkamu (negalimu) naudoti ir </w:t>
      </w:r>
      <w:r w:rsidR="00BB59FF" w:rsidRPr="00082408">
        <w:t>šio turto nurašymo tvarkos apraš</w:t>
      </w:r>
      <w:r w:rsidR="00BB59FF">
        <w:t>u, patvirtintu</w:t>
      </w:r>
      <w:r w:rsidR="008842DE">
        <w:t xml:space="preserve"> </w:t>
      </w:r>
      <w:r w:rsidR="00082408">
        <w:t xml:space="preserve">Šakių 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082408">
        <w:t>:</w:t>
      </w:r>
    </w:p>
    <w:p w14:paraId="29636BB1" w14:textId="1904BFBE" w:rsidR="009B5368" w:rsidRDefault="009B5368" w:rsidP="00FF1296">
      <w:pPr>
        <w:spacing w:line="360" w:lineRule="auto"/>
        <w:ind w:firstLine="720"/>
        <w:jc w:val="both"/>
      </w:pPr>
      <w:r>
        <w:t xml:space="preserve">1. N u r a š a u rajono savivaldybei nuosavybės teise priklausantį ir rajono savivaldybės administracijos patikėjimo teise valdomą pripažintą </w:t>
      </w:r>
      <w:r w:rsidRPr="009B5368">
        <w:t>nereikalingu arba netinkamu (negalimu)</w:t>
      </w:r>
      <w:r>
        <w:t xml:space="preserve"> naudoti administracijos </w:t>
      </w:r>
      <w:r w:rsidR="00FF1296">
        <w:t>Žemės ūkio ir kaimo reikalų skyriaus naudojam</w:t>
      </w:r>
      <w:r w:rsidR="006B11C9">
        <w:t>ą</w:t>
      </w:r>
      <w:r w:rsidR="00FF1296">
        <w:t xml:space="preserve"> ir apskaitom</w:t>
      </w:r>
      <w:r w:rsidR="006B11C9">
        <w:t>ą</w:t>
      </w:r>
      <w:r w:rsidR="00FF1296">
        <w:t xml:space="preserve"> savivaldybės administracijos balanse trumpalaik</w:t>
      </w:r>
      <w:r w:rsidR="006B11C9">
        <w:t>į</w:t>
      </w:r>
      <w:r w:rsidR="00FF1296">
        <w:t xml:space="preserve"> material</w:t>
      </w:r>
      <w:r w:rsidR="006B11C9">
        <w:t>ųjį</w:t>
      </w:r>
      <w:r w:rsidR="00FF1296">
        <w:t xml:space="preserve"> turt</w:t>
      </w:r>
      <w:r w:rsidR="006B11C9">
        <w:t>ą</w:t>
      </w:r>
      <w:r w:rsidR="00FF1296">
        <w:t>:</w:t>
      </w:r>
    </w:p>
    <w:tbl>
      <w:tblPr>
        <w:tblStyle w:val="Lentelstinklelis2"/>
        <w:tblW w:w="0" w:type="auto"/>
        <w:jc w:val="center"/>
        <w:tblLook w:val="04A0" w:firstRow="1" w:lastRow="0" w:firstColumn="1" w:lastColumn="0" w:noHBand="0" w:noVBand="1"/>
      </w:tblPr>
      <w:tblGrid>
        <w:gridCol w:w="4548"/>
        <w:gridCol w:w="1134"/>
        <w:gridCol w:w="1276"/>
        <w:gridCol w:w="1276"/>
        <w:gridCol w:w="1134"/>
      </w:tblGrid>
      <w:tr w:rsidR="005D6D30" w:rsidRPr="00950561" w14:paraId="03CF6AA4" w14:textId="77777777" w:rsidTr="005D6D30">
        <w:trPr>
          <w:jc w:val="center"/>
        </w:trPr>
        <w:tc>
          <w:tcPr>
            <w:tcW w:w="4548" w:type="dxa"/>
            <w:vAlign w:val="center"/>
          </w:tcPr>
          <w:p w14:paraId="56FCF9B0" w14:textId="7D2DC6C9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4203C362" w14:textId="56506057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256B5667" w14:textId="1E21CD8B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Eur</w:t>
            </w:r>
          </w:p>
        </w:tc>
        <w:tc>
          <w:tcPr>
            <w:tcW w:w="1276" w:type="dxa"/>
            <w:vAlign w:val="center"/>
          </w:tcPr>
          <w:p w14:paraId="21DE720E" w14:textId="54B70378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Eur</w:t>
            </w:r>
          </w:p>
        </w:tc>
        <w:tc>
          <w:tcPr>
            <w:tcW w:w="1134" w:type="dxa"/>
            <w:vAlign w:val="center"/>
          </w:tcPr>
          <w:p w14:paraId="6DCA453F" w14:textId="311DB728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5D6D30" w:rsidRPr="00950561" w14:paraId="2C7FFB19" w14:textId="77777777" w:rsidTr="005D6D30">
        <w:trPr>
          <w:jc w:val="center"/>
        </w:trPr>
        <w:tc>
          <w:tcPr>
            <w:tcW w:w="4548" w:type="dxa"/>
            <w:vAlign w:val="center"/>
          </w:tcPr>
          <w:p w14:paraId="47429B80" w14:textId="77777777" w:rsidR="005D6D30" w:rsidRPr="00950561" w:rsidRDefault="005D6D30" w:rsidP="00FF12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Spausdintuvas Canon iP110 su baterija (nešiojamas)</w:t>
            </w:r>
          </w:p>
        </w:tc>
        <w:tc>
          <w:tcPr>
            <w:tcW w:w="1134" w:type="dxa"/>
            <w:vAlign w:val="center"/>
          </w:tcPr>
          <w:p w14:paraId="615463A0" w14:textId="77777777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D7EE110" w14:textId="77777777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310,80</w:t>
            </w:r>
          </w:p>
        </w:tc>
        <w:tc>
          <w:tcPr>
            <w:tcW w:w="1276" w:type="dxa"/>
            <w:vAlign w:val="center"/>
          </w:tcPr>
          <w:p w14:paraId="078D3141" w14:textId="77777777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310,80</w:t>
            </w:r>
          </w:p>
        </w:tc>
        <w:tc>
          <w:tcPr>
            <w:tcW w:w="1134" w:type="dxa"/>
            <w:vAlign w:val="center"/>
          </w:tcPr>
          <w:p w14:paraId="02C0761D" w14:textId="1C661263" w:rsidR="005D6D30" w:rsidRPr="00950561" w:rsidRDefault="005D6D30" w:rsidP="009505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0561">
              <w:rPr>
                <w:rFonts w:ascii="Times New Roman" w:hAnsi="Times New Roman" w:cs="Times New Roman"/>
                <w:sz w:val="24"/>
                <w:szCs w:val="24"/>
              </w:rPr>
              <w:t>2019 m.</w:t>
            </w:r>
          </w:p>
        </w:tc>
      </w:tr>
    </w:tbl>
    <w:p w14:paraId="05C84B29" w14:textId="77777777" w:rsidR="00FF1296" w:rsidRPr="005B0A93" w:rsidRDefault="00FF1296" w:rsidP="00FF1296">
      <w:pPr>
        <w:spacing w:line="360" w:lineRule="auto"/>
        <w:jc w:val="both"/>
        <w:rPr>
          <w:rFonts w:eastAsia="Calibri"/>
          <w:bCs/>
          <w:color w:val="000000"/>
          <w:szCs w:val="24"/>
          <w:lang w:eastAsia="en-US"/>
        </w:rPr>
      </w:pPr>
    </w:p>
    <w:p w14:paraId="662721D7" w14:textId="3C669954" w:rsidR="009B5368" w:rsidRPr="005B0A93" w:rsidRDefault="009B5368" w:rsidP="0047545C">
      <w:pPr>
        <w:spacing w:line="360" w:lineRule="auto"/>
        <w:ind w:firstLine="720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2. S k i r i u rajono savivaldybės administracijos </w:t>
      </w:r>
      <w:r w:rsidR="00FF1296">
        <w:t xml:space="preserve">Žemės </w:t>
      </w:r>
      <w:r w:rsidR="00F34DC5">
        <w:t xml:space="preserve">ūkio </w:t>
      </w:r>
      <w:r w:rsidR="00FF1296">
        <w:t>ir kaimo reikalų skyriaus vedėją</w:t>
      </w:r>
      <w:r>
        <w:t xml:space="preserve"> atsaking</w:t>
      </w:r>
      <w:r w:rsidR="00F34DC5">
        <w:t>a</w:t>
      </w:r>
      <w:r>
        <w:t xml:space="preserve"> už įsakymo 1 punkte nurašomo turto likvidavimą.</w:t>
      </w:r>
    </w:p>
    <w:p w14:paraId="17296063" w14:textId="77777777" w:rsidR="009B5368" w:rsidRPr="005B0A93" w:rsidRDefault="009B5368" w:rsidP="00566E61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</w:p>
    <w:p w14:paraId="6EA6166B" w14:textId="508C8A91" w:rsidR="00566E61" w:rsidRDefault="00566E61" w:rsidP="00BB59FF">
      <w:pPr>
        <w:spacing w:line="360" w:lineRule="auto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77777777" w:rsidR="00082408" w:rsidRDefault="00082408" w:rsidP="0008240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 xml:space="preserve">Vytautas </w:t>
      </w:r>
      <w:proofErr w:type="spellStart"/>
      <w:r>
        <w:rPr>
          <w:szCs w:val="24"/>
        </w:rPr>
        <w:t>Ižganaitis</w:t>
      </w:r>
      <w:proofErr w:type="spellEnd"/>
    </w:p>
    <w:p w14:paraId="0D230B7F" w14:textId="77777777" w:rsidR="00082408" w:rsidRDefault="00082408" w:rsidP="00082408">
      <w:pPr>
        <w:jc w:val="both"/>
        <w:rPr>
          <w:szCs w:val="24"/>
        </w:rPr>
      </w:pPr>
    </w:p>
    <w:p w14:paraId="12CA8CA0" w14:textId="77777777" w:rsidR="00082408" w:rsidRDefault="00082408" w:rsidP="00082408">
      <w:pPr>
        <w:jc w:val="both"/>
        <w:rPr>
          <w:szCs w:val="24"/>
        </w:rPr>
      </w:pPr>
    </w:p>
    <w:p w14:paraId="7F81A35F" w14:textId="77777777" w:rsidR="00082408" w:rsidRDefault="00082408" w:rsidP="00082408">
      <w:pPr>
        <w:jc w:val="both"/>
        <w:rPr>
          <w:szCs w:val="24"/>
        </w:rPr>
      </w:pPr>
    </w:p>
    <w:p w14:paraId="2B657E21" w14:textId="77777777" w:rsidR="00082408" w:rsidRDefault="00082408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2F526127" w:rsidR="00BD08FA" w:rsidRPr="00040577" w:rsidRDefault="00082408" w:rsidP="005C3F0D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8E4752">
        <w:rPr>
          <w:szCs w:val="24"/>
        </w:rPr>
        <w:t>6</w:t>
      </w:r>
      <w:r w:rsidR="005C3F0D">
        <w:rPr>
          <w:szCs w:val="24"/>
        </w:rPr>
        <w:t>-</w:t>
      </w:r>
      <w:r w:rsidR="00FF1296">
        <w:rPr>
          <w:szCs w:val="24"/>
        </w:rPr>
        <w:t>06-</w:t>
      </w:r>
      <w:r w:rsidR="00F56FB3">
        <w:rPr>
          <w:szCs w:val="24"/>
        </w:rPr>
        <w:t>05</w:t>
      </w: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8A56E" w14:textId="77777777" w:rsidR="005954B2" w:rsidRDefault="005954B2">
      <w:r>
        <w:separator/>
      </w:r>
    </w:p>
  </w:endnote>
  <w:endnote w:type="continuationSeparator" w:id="0">
    <w:p w14:paraId="344B24D2" w14:textId="77777777" w:rsidR="005954B2" w:rsidRDefault="005954B2">
      <w:r>
        <w:continuationSeparator/>
      </w:r>
    </w:p>
  </w:endnote>
  <w:endnote w:type="continuationNotice" w:id="1">
    <w:p w14:paraId="733E2DE8" w14:textId="77777777" w:rsidR="005954B2" w:rsidRDefault="005954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4C707" w14:textId="77777777" w:rsidR="005954B2" w:rsidRDefault="005954B2">
      <w:r>
        <w:separator/>
      </w:r>
    </w:p>
  </w:footnote>
  <w:footnote w:type="continuationSeparator" w:id="0">
    <w:p w14:paraId="2A60706B" w14:textId="77777777" w:rsidR="005954B2" w:rsidRDefault="005954B2">
      <w:r>
        <w:continuationSeparator/>
      </w:r>
    </w:p>
  </w:footnote>
  <w:footnote w:type="continuationNotice" w:id="1">
    <w:p w14:paraId="42DA0CFC" w14:textId="77777777" w:rsidR="005954B2" w:rsidRDefault="005954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13672551">
    <w:abstractNumId w:val="7"/>
  </w:num>
  <w:num w:numId="2" w16cid:durableId="1200557583">
    <w:abstractNumId w:val="0"/>
  </w:num>
  <w:num w:numId="3" w16cid:durableId="836960905">
    <w:abstractNumId w:val="3"/>
  </w:num>
  <w:num w:numId="4" w16cid:durableId="2107841479">
    <w:abstractNumId w:val="11"/>
  </w:num>
  <w:num w:numId="5" w16cid:durableId="1521623894">
    <w:abstractNumId w:val="12"/>
  </w:num>
  <w:num w:numId="6" w16cid:durableId="1480996006">
    <w:abstractNumId w:val="5"/>
  </w:num>
  <w:num w:numId="7" w16cid:durableId="206995242">
    <w:abstractNumId w:val="4"/>
  </w:num>
  <w:num w:numId="8" w16cid:durableId="1473599083">
    <w:abstractNumId w:val="8"/>
  </w:num>
  <w:num w:numId="9" w16cid:durableId="1453012584">
    <w:abstractNumId w:val="16"/>
  </w:num>
  <w:num w:numId="10" w16cid:durableId="1621104825">
    <w:abstractNumId w:val="2"/>
  </w:num>
  <w:num w:numId="11" w16cid:durableId="1612278148">
    <w:abstractNumId w:val="6"/>
  </w:num>
  <w:num w:numId="12" w16cid:durableId="1173179429">
    <w:abstractNumId w:val="10"/>
  </w:num>
  <w:num w:numId="13" w16cid:durableId="2116049134">
    <w:abstractNumId w:val="1"/>
  </w:num>
  <w:num w:numId="14" w16cid:durableId="1563250261">
    <w:abstractNumId w:val="9"/>
  </w:num>
  <w:num w:numId="15" w16cid:durableId="1620911828">
    <w:abstractNumId w:val="13"/>
  </w:num>
  <w:num w:numId="16" w16cid:durableId="67240590">
    <w:abstractNumId w:val="15"/>
  </w:num>
  <w:num w:numId="17" w16cid:durableId="13437754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71691"/>
    <w:rsid w:val="000771D7"/>
    <w:rsid w:val="00082408"/>
    <w:rsid w:val="00085DC1"/>
    <w:rsid w:val="000909F1"/>
    <w:rsid w:val="00091663"/>
    <w:rsid w:val="000A41EC"/>
    <w:rsid w:val="000A61D7"/>
    <w:rsid w:val="000A62B2"/>
    <w:rsid w:val="000C5E59"/>
    <w:rsid w:val="000D1CE5"/>
    <w:rsid w:val="000E78FB"/>
    <w:rsid w:val="000F097C"/>
    <w:rsid w:val="001060C4"/>
    <w:rsid w:val="00114B24"/>
    <w:rsid w:val="00115CCE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34A1"/>
    <w:rsid w:val="001B4074"/>
    <w:rsid w:val="001B4395"/>
    <w:rsid w:val="001C0A4F"/>
    <w:rsid w:val="001C6736"/>
    <w:rsid w:val="001D2C8D"/>
    <w:rsid w:val="001D38EF"/>
    <w:rsid w:val="001D648F"/>
    <w:rsid w:val="001E7250"/>
    <w:rsid w:val="002019F3"/>
    <w:rsid w:val="002114A0"/>
    <w:rsid w:val="00214D83"/>
    <w:rsid w:val="00232384"/>
    <w:rsid w:val="00235419"/>
    <w:rsid w:val="00256442"/>
    <w:rsid w:val="002573C1"/>
    <w:rsid w:val="00274F78"/>
    <w:rsid w:val="002765E4"/>
    <w:rsid w:val="00277ECD"/>
    <w:rsid w:val="00284D63"/>
    <w:rsid w:val="0028720A"/>
    <w:rsid w:val="00296982"/>
    <w:rsid w:val="002A4BA0"/>
    <w:rsid w:val="002B0425"/>
    <w:rsid w:val="002B0C64"/>
    <w:rsid w:val="002B159B"/>
    <w:rsid w:val="002C461E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909D3"/>
    <w:rsid w:val="003A095C"/>
    <w:rsid w:val="003A0C31"/>
    <w:rsid w:val="003B07A3"/>
    <w:rsid w:val="003E2CBB"/>
    <w:rsid w:val="003F491F"/>
    <w:rsid w:val="00434111"/>
    <w:rsid w:val="00435ADB"/>
    <w:rsid w:val="00467E61"/>
    <w:rsid w:val="00474A4F"/>
    <w:rsid w:val="0047545C"/>
    <w:rsid w:val="00475817"/>
    <w:rsid w:val="00482693"/>
    <w:rsid w:val="004A0196"/>
    <w:rsid w:val="004C4343"/>
    <w:rsid w:val="004F2E92"/>
    <w:rsid w:val="00521D86"/>
    <w:rsid w:val="00536F07"/>
    <w:rsid w:val="005479E9"/>
    <w:rsid w:val="00551097"/>
    <w:rsid w:val="00551952"/>
    <w:rsid w:val="0056231E"/>
    <w:rsid w:val="00565A23"/>
    <w:rsid w:val="00566E61"/>
    <w:rsid w:val="0057170D"/>
    <w:rsid w:val="005730A1"/>
    <w:rsid w:val="00582540"/>
    <w:rsid w:val="00583E25"/>
    <w:rsid w:val="00590287"/>
    <w:rsid w:val="005954B2"/>
    <w:rsid w:val="005B0A93"/>
    <w:rsid w:val="005B40A6"/>
    <w:rsid w:val="005B6BC0"/>
    <w:rsid w:val="005C3F0D"/>
    <w:rsid w:val="005D6D30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B11C9"/>
    <w:rsid w:val="006B68B6"/>
    <w:rsid w:val="006C20B9"/>
    <w:rsid w:val="006C3374"/>
    <w:rsid w:val="006E68A4"/>
    <w:rsid w:val="0070001E"/>
    <w:rsid w:val="00703D35"/>
    <w:rsid w:val="00757A49"/>
    <w:rsid w:val="00764B58"/>
    <w:rsid w:val="00771644"/>
    <w:rsid w:val="007810A9"/>
    <w:rsid w:val="007A4D53"/>
    <w:rsid w:val="007C536E"/>
    <w:rsid w:val="007C61E5"/>
    <w:rsid w:val="007D1789"/>
    <w:rsid w:val="007D2969"/>
    <w:rsid w:val="007E58B6"/>
    <w:rsid w:val="007E6F3E"/>
    <w:rsid w:val="007F2AC5"/>
    <w:rsid w:val="007F30DC"/>
    <w:rsid w:val="007F3451"/>
    <w:rsid w:val="007F5959"/>
    <w:rsid w:val="007F6AD4"/>
    <w:rsid w:val="00817B03"/>
    <w:rsid w:val="00831332"/>
    <w:rsid w:val="00831D53"/>
    <w:rsid w:val="00837442"/>
    <w:rsid w:val="00841333"/>
    <w:rsid w:val="00866B67"/>
    <w:rsid w:val="00866F84"/>
    <w:rsid w:val="00867EF7"/>
    <w:rsid w:val="008707B6"/>
    <w:rsid w:val="0088205B"/>
    <w:rsid w:val="00883391"/>
    <w:rsid w:val="008842DE"/>
    <w:rsid w:val="008C1B78"/>
    <w:rsid w:val="008C5124"/>
    <w:rsid w:val="008D3989"/>
    <w:rsid w:val="008E0791"/>
    <w:rsid w:val="008E4752"/>
    <w:rsid w:val="008F1C44"/>
    <w:rsid w:val="008F230F"/>
    <w:rsid w:val="008F4809"/>
    <w:rsid w:val="009041E0"/>
    <w:rsid w:val="00950561"/>
    <w:rsid w:val="009635E6"/>
    <w:rsid w:val="009736DB"/>
    <w:rsid w:val="0098205C"/>
    <w:rsid w:val="009A679F"/>
    <w:rsid w:val="009B5368"/>
    <w:rsid w:val="009C4EAB"/>
    <w:rsid w:val="009D3782"/>
    <w:rsid w:val="009F065C"/>
    <w:rsid w:val="009F44F2"/>
    <w:rsid w:val="00A07529"/>
    <w:rsid w:val="00A31501"/>
    <w:rsid w:val="00A71C4D"/>
    <w:rsid w:val="00A8045B"/>
    <w:rsid w:val="00A84F6A"/>
    <w:rsid w:val="00A87B40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540B6"/>
    <w:rsid w:val="00B62B96"/>
    <w:rsid w:val="00B75F85"/>
    <w:rsid w:val="00B8436F"/>
    <w:rsid w:val="00B84601"/>
    <w:rsid w:val="00B87295"/>
    <w:rsid w:val="00B94215"/>
    <w:rsid w:val="00BB2048"/>
    <w:rsid w:val="00BB212F"/>
    <w:rsid w:val="00BB59FF"/>
    <w:rsid w:val="00BB6F1E"/>
    <w:rsid w:val="00BD08FA"/>
    <w:rsid w:val="00BD536B"/>
    <w:rsid w:val="00BD56ED"/>
    <w:rsid w:val="00BE1E33"/>
    <w:rsid w:val="00BE4C6A"/>
    <w:rsid w:val="00BE6D25"/>
    <w:rsid w:val="00BF7DEF"/>
    <w:rsid w:val="00C2225A"/>
    <w:rsid w:val="00C31E0B"/>
    <w:rsid w:val="00C347C9"/>
    <w:rsid w:val="00C42E05"/>
    <w:rsid w:val="00C838D9"/>
    <w:rsid w:val="00C84A75"/>
    <w:rsid w:val="00C8703D"/>
    <w:rsid w:val="00C921BD"/>
    <w:rsid w:val="00C9241E"/>
    <w:rsid w:val="00C92881"/>
    <w:rsid w:val="00C97FAC"/>
    <w:rsid w:val="00CA67DC"/>
    <w:rsid w:val="00CA6ECE"/>
    <w:rsid w:val="00CB00DF"/>
    <w:rsid w:val="00CF292A"/>
    <w:rsid w:val="00D149D5"/>
    <w:rsid w:val="00D20B94"/>
    <w:rsid w:val="00D36F5C"/>
    <w:rsid w:val="00D45B16"/>
    <w:rsid w:val="00D53B4F"/>
    <w:rsid w:val="00D66758"/>
    <w:rsid w:val="00D95655"/>
    <w:rsid w:val="00D96480"/>
    <w:rsid w:val="00DA5845"/>
    <w:rsid w:val="00DB00D2"/>
    <w:rsid w:val="00DD47CE"/>
    <w:rsid w:val="00DE0540"/>
    <w:rsid w:val="00E10458"/>
    <w:rsid w:val="00E244C9"/>
    <w:rsid w:val="00E54D59"/>
    <w:rsid w:val="00E5608E"/>
    <w:rsid w:val="00E67284"/>
    <w:rsid w:val="00E710BC"/>
    <w:rsid w:val="00E72411"/>
    <w:rsid w:val="00E918BB"/>
    <w:rsid w:val="00E938D1"/>
    <w:rsid w:val="00E94F53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15154"/>
    <w:rsid w:val="00F203CB"/>
    <w:rsid w:val="00F21DB9"/>
    <w:rsid w:val="00F34DC5"/>
    <w:rsid w:val="00F423B4"/>
    <w:rsid w:val="00F42987"/>
    <w:rsid w:val="00F45855"/>
    <w:rsid w:val="00F537C0"/>
    <w:rsid w:val="00F56FB3"/>
    <w:rsid w:val="00F83352"/>
    <w:rsid w:val="00F84AE3"/>
    <w:rsid w:val="00F85742"/>
    <w:rsid w:val="00F972BF"/>
    <w:rsid w:val="00F9792D"/>
    <w:rsid w:val="00FB7C45"/>
    <w:rsid w:val="00FC31B0"/>
    <w:rsid w:val="00FC4B55"/>
    <w:rsid w:val="00FD0668"/>
    <w:rsid w:val="00FD6CB6"/>
    <w:rsid w:val="00FE2A6C"/>
    <w:rsid w:val="00FF1296"/>
    <w:rsid w:val="00FF24EB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2">
    <w:name w:val="Lentelės tinklelis2"/>
    <w:basedOn w:val="prastojilentel"/>
    <w:next w:val="Lentelstinklelis"/>
    <w:uiPriority w:val="39"/>
    <w:rsid w:val="00FF129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FF12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94</TotalTime>
  <Pages>1</Pages>
  <Words>184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1439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14</cp:revision>
  <cp:lastPrinted>2021-02-18T14:25:00Z</cp:lastPrinted>
  <dcterms:created xsi:type="dcterms:W3CDTF">2026-06-04T08:37:00Z</dcterms:created>
  <dcterms:modified xsi:type="dcterms:W3CDTF">2026-06-05T11:00:00Z</dcterms:modified>
</cp:coreProperties>
</file>