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07AD8E4" w14:textId="6E53405D" w:rsidR="00AA480A" w:rsidRPr="006E6D3E" w:rsidRDefault="0011344B" w:rsidP="00AA480A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noProof/>
        </w:rPr>
        <w:drawing>
          <wp:inline distT="0" distB="0" distL="0" distR="0" wp14:anchorId="0AD914B8" wp14:editId="026EB0C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F9A43" w14:textId="77777777" w:rsidR="00AA480A" w:rsidRPr="006E6D3E" w:rsidRDefault="00AA480A" w:rsidP="00AA480A">
      <w:pPr>
        <w:jc w:val="center"/>
        <w:rPr>
          <w:rFonts w:ascii="Times New Roman" w:hAnsi="Times New Roman" w:cs="Times New Roman"/>
          <w:b/>
          <w:szCs w:val="24"/>
        </w:rPr>
      </w:pPr>
    </w:p>
    <w:p w14:paraId="142DEAB6" w14:textId="77777777" w:rsidR="00AA480A" w:rsidRPr="006E6D3E" w:rsidRDefault="00AA480A" w:rsidP="00AA480A">
      <w:pPr>
        <w:jc w:val="center"/>
        <w:rPr>
          <w:rFonts w:ascii="Times New Roman" w:hAnsi="Times New Roman" w:cs="Times New Roman"/>
          <w:b/>
          <w:szCs w:val="24"/>
        </w:rPr>
      </w:pPr>
      <w:r w:rsidRPr="006E6D3E">
        <w:rPr>
          <w:rFonts w:ascii="Times New Roman" w:hAnsi="Times New Roman" w:cs="Times New Roman"/>
          <w:b/>
          <w:szCs w:val="24"/>
        </w:rPr>
        <w:t>ŠAKIŲ RAJONO SAVIVALDYBĖS ADMINISTRACIJOS DIREKTORIUS</w:t>
      </w:r>
    </w:p>
    <w:p w14:paraId="409210F3" w14:textId="77777777" w:rsidR="00A1001D" w:rsidRPr="00A1001D" w:rsidRDefault="00A1001D" w:rsidP="00FD2F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EA10308" w14:textId="77777777" w:rsidR="00AA480A" w:rsidRPr="006E6D3E" w:rsidRDefault="00AA480A" w:rsidP="00AA480A">
      <w:pPr>
        <w:jc w:val="center"/>
        <w:rPr>
          <w:rFonts w:ascii="Times New Roman" w:hAnsi="Times New Roman" w:cs="Times New Roman"/>
          <w:b/>
          <w:szCs w:val="24"/>
        </w:rPr>
      </w:pPr>
      <w:r w:rsidRPr="006E6D3E">
        <w:rPr>
          <w:rFonts w:ascii="Times New Roman" w:hAnsi="Times New Roman" w:cs="Times New Roman"/>
          <w:b/>
          <w:szCs w:val="24"/>
        </w:rPr>
        <w:t xml:space="preserve">ĮSAKYMAS </w:t>
      </w:r>
    </w:p>
    <w:p w14:paraId="5C94A556" w14:textId="081F56DE" w:rsidR="00F35488" w:rsidRPr="00F35488" w:rsidRDefault="00AA480A" w:rsidP="00F35488">
      <w:pPr>
        <w:jc w:val="center"/>
        <w:rPr>
          <w:rFonts w:ascii="Times New Roman" w:hAnsi="Times New Roman" w:cs="Times New Roman"/>
          <w:b/>
          <w:szCs w:val="24"/>
        </w:rPr>
      </w:pPr>
      <w:r w:rsidRPr="006E6D3E">
        <w:rPr>
          <w:rFonts w:ascii="Times New Roman" w:hAnsi="Times New Roman" w:cs="Times New Roman"/>
          <w:b/>
          <w:szCs w:val="24"/>
        </w:rPr>
        <w:t xml:space="preserve">DĖL </w:t>
      </w:r>
      <w:r w:rsidR="00614037">
        <w:rPr>
          <w:rFonts w:ascii="Times New Roman" w:hAnsi="Times New Roman" w:cs="Times New Roman"/>
          <w:b/>
          <w:szCs w:val="24"/>
        </w:rPr>
        <w:t xml:space="preserve">ŠAKIŲ RAJONO SAVIVALDYBĖS ADMINISTRACIJOS DIREKTORIAUS </w:t>
      </w:r>
      <w:r w:rsidR="00F35488">
        <w:rPr>
          <w:rFonts w:ascii="Times New Roman" w:hAnsi="Times New Roman" w:cs="Times New Roman"/>
          <w:b/>
          <w:szCs w:val="24"/>
        </w:rPr>
        <w:t>2016</w:t>
      </w:r>
      <w:r w:rsidR="00614037">
        <w:rPr>
          <w:rFonts w:ascii="Times New Roman" w:hAnsi="Times New Roman" w:cs="Times New Roman"/>
          <w:b/>
          <w:szCs w:val="24"/>
        </w:rPr>
        <w:t xml:space="preserve"> </w:t>
      </w:r>
      <w:r w:rsidR="00E46DAE">
        <w:rPr>
          <w:rFonts w:ascii="Times New Roman" w:hAnsi="Times New Roman" w:cs="Times New Roman"/>
          <w:b/>
          <w:szCs w:val="24"/>
        </w:rPr>
        <w:t>M</w:t>
      </w:r>
      <w:r w:rsidR="00614037">
        <w:rPr>
          <w:rFonts w:ascii="Times New Roman" w:hAnsi="Times New Roman" w:cs="Times New Roman"/>
          <w:b/>
          <w:szCs w:val="24"/>
        </w:rPr>
        <w:t xml:space="preserve">. </w:t>
      </w:r>
      <w:r w:rsidR="00F35488">
        <w:rPr>
          <w:rFonts w:ascii="Times New Roman" w:hAnsi="Times New Roman" w:cs="Times New Roman"/>
          <w:b/>
          <w:szCs w:val="24"/>
        </w:rPr>
        <w:t>BIRŽELIO</w:t>
      </w:r>
      <w:r w:rsidR="00824666">
        <w:rPr>
          <w:rFonts w:ascii="Times New Roman" w:hAnsi="Times New Roman" w:cs="Times New Roman"/>
          <w:b/>
          <w:szCs w:val="24"/>
        </w:rPr>
        <w:t xml:space="preserve"> 2</w:t>
      </w:r>
      <w:r w:rsidR="00614037">
        <w:rPr>
          <w:rFonts w:ascii="Times New Roman" w:hAnsi="Times New Roman" w:cs="Times New Roman"/>
          <w:b/>
          <w:szCs w:val="24"/>
        </w:rPr>
        <w:t xml:space="preserve"> D. ĮSAKYMO NR. AT-</w:t>
      </w:r>
      <w:r w:rsidR="00F35488">
        <w:rPr>
          <w:rFonts w:ascii="Times New Roman" w:hAnsi="Times New Roman" w:cs="Times New Roman"/>
          <w:b/>
          <w:szCs w:val="24"/>
        </w:rPr>
        <w:t>534</w:t>
      </w:r>
      <w:r w:rsidR="00614037">
        <w:rPr>
          <w:rFonts w:ascii="Times New Roman" w:hAnsi="Times New Roman" w:cs="Times New Roman"/>
          <w:b/>
          <w:szCs w:val="24"/>
        </w:rPr>
        <w:t xml:space="preserve"> „</w:t>
      </w:r>
      <w:r w:rsidR="00F35488" w:rsidRPr="00F35488">
        <w:rPr>
          <w:rFonts w:ascii="Times New Roman" w:hAnsi="Times New Roman" w:cs="Times New Roman"/>
          <w:b/>
          <w:szCs w:val="24"/>
        </w:rPr>
        <w:t>DĖL ŠAKIŲ RAJONO SAVIVALDYBĖS</w:t>
      </w:r>
    </w:p>
    <w:p w14:paraId="41FE320F" w14:textId="4D97C083" w:rsidR="00AB39EB" w:rsidRPr="006E6D3E" w:rsidRDefault="00F35488" w:rsidP="00F35488">
      <w:pPr>
        <w:jc w:val="center"/>
        <w:rPr>
          <w:rFonts w:ascii="Times New Roman" w:hAnsi="Times New Roman" w:cs="Times New Roman"/>
          <w:b/>
          <w:szCs w:val="24"/>
        </w:rPr>
      </w:pPr>
      <w:r w:rsidRPr="00F35488">
        <w:rPr>
          <w:rFonts w:ascii="Times New Roman" w:hAnsi="Times New Roman" w:cs="Times New Roman"/>
          <w:b/>
          <w:szCs w:val="24"/>
        </w:rPr>
        <w:t>VALDYMO GRUPĖS DARBO REGLAMENTO PATVIRTINIMO</w:t>
      </w:r>
      <w:r w:rsidR="00243AD2">
        <w:rPr>
          <w:rFonts w:ascii="Times New Roman" w:hAnsi="Times New Roman" w:cs="Times New Roman"/>
          <w:b/>
          <w:szCs w:val="24"/>
        </w:rPr>
        <w:t>“</w:t>
      </w:r>
      <w:r w:rsidR="00F27C6F">
        <w:rPr>
          <w:rFonts w:ascii="Times New Roman" w:hAnsi="Times New Roman" w:cs="Times New Roman"/>
          <w:b/>
          <w:szCs w:val="24"/>
        </w:rPr>
        <w:t xml:space="preserve"> PRIPAŽINIMO NETEKUSIU GALIOS</w:t>
      </w:r>
    </w:p>
    <w:p w14:paraId="4FD32F5B" w14:textId="77777777" w:rsidR="00AA480A" w:rsidRPr="006E6D3E" w:rsidRDefault="00AA480A" w:rsidP="00FD2F6B">
      <w:pPr>
        <w:tabs>
          <w:tab w:val="left" w:pos="6804"/>
        </w:tabs>
        <w:rPr>
          <w:rFonts w:ascii="Times New Roman" w:hAnsi="Times New Roman" w:cs="Times New Roman"/>
          <w:szCs w:val="24"/>
        </w:rPr>
      </w:pPr>
    </w:p>
    <w:p w14:paraId="73CCA1F4" w14:textId="09A9BFFA" w:rsidR="00AA480A" w:rsidRPr="006E6D3E" w:rsidRDefault="00AA480A" w:rsidP="00AA480A">
      <w:pPr>
        <w:tabs>
          <w:tab w:val="left" w:pos="6804"/>
        </w:tabs>
        <w:jc w:val="center"/>
        <w:rPr>
          <w:rFonts w:ascii="Times New Roman" w:hAnsi="Times New Roman" w:cs="Times New Roman"/>
          <w:szCs w:val="24"/>
        </w:rPr>
      </w:pPr>
      <w:r w:rsidRPr="006E6D3E">
        <w:rPr>
          <w:rFonts w:ascii="Times New Roman" w:hAnsi="Times New Roman" w:cs="Times New Roman"/>
          <w:szCs w:val="24"/>
        </w:rPr>
        <w:t>20</w:t>
      </w:r>
      <w:r w:rsidR="004A049B">
        <w:rPr>
          <w:rFonts w:ascii="Times New Roman" w:hAnsi="Times New Roman" w:cs="Times New Roman"/>
          <w:szCs w:val="24"/>
        </w:rPr>
        <w:t>2</w:t>
      </w:r>
      <w:r w:rsidR="00F35488">
        <w:rPr>
          <w:rFonts w:ascii="Times New Roman" w:hAnsi="Times New Roman" w:cs="Times New Roman"/>
          <w:szCs w:val="24"/>
        </w:rPr>
        <w:t>6</w:t>
      </w:r>
      <w:r w:rsidRPr="006E6D3E">
        <w:rPr>
          <w:rFonts w:ascii="Times New Roman" w:hAnsi="Times New Roman" w:cs="Times New Roman"/>
          <w:szCs w:val="24"/>
        </w:rPr>
        <w:t xml:space="preserve"> m. </w:t>
      </w:r>
      <w:r w:rsidR="00F35488">
        <w:rPr>
          <w:rFonts w:ascii="Times New Roman" w:hAnsi="Times New Roman" w:cs="Times New Roman"/>
          <w:szCs w:val="24"/>
        </w:rPr>
        <w:t>balandžio</w:t>
      </w:r>
      <w:r w:rsidR="004A049B">
        <w:rPr>
          <w:rFonts w:ascii="Times New Roman" w:hAnsi="Times New Roman" w:cs="Times New Roman"/>
          <w:szCs w:val="24"/>
        </w:rPr>
        <w:t xml:space="preserve">   </w:t>
      </w:r>
      <w:r w:rsidR="00F35488">
        <w:rPr>
          <w:rFonts w:ascii="Times New Roman" w:hAnsi="Times New Roman" w:cs="Times New Roman"/>
          <w:szCs w:val="24"/>
        </w:rPr>
        <w:t xml:space="preserve"> </w:t>
      </w:r>
      <w:r w:rsidR="00281EE0">
        <w:rPr>
          <w:rFonts w:ascii="Times New Roman" w:hAnsi="Times New Roman" w:cs="Times New Roman"/>
          <w:szCs w:val="24"/>
        </w:rPr>
        <w:t xml:space="preserve"> </w:t>
      </w:r>
      <w:r w:rsidRPr="006E6D3E">
        <w:rPr>
          <w:rFonts w:ascii="Times New Roman" w:hAnsi="Times New Roman" w:cs="Times New Roman"/>
          <w:szCs w:val="24"/>
        </w:rPr>
        <w:t xml:space="preserve">d. Nr. </w:t>
      </w:r>
      <w:r w:rsidR="00281EE0">
        <w:rPr>
          <w:rFonts w:ascii="Times New Roman" w:hAnsi="Times New Roman" w:cs="Times New Roman"/>
          <w:szCs w:val="24"/>
        </w:rPr>
        <w:t>AT-</w:t>
      </w:r>
    </w:p>
    <w:p w14:paraId="0C6DFD10" w14:textId="77777777" w:rsidR="00AA480A" w:rsidRPr="006E6D3E" w:rsidRDefault="00AA480A" w:rsidP="00AA480A">
      <w:pPr>
        <w:jc w:val="center"/>
        <w:rPr>
          <w:rFonts w:ascii="Times New Roman" w:hAnsi="Times New Roman" w:cs="Times New Roman"/>
          <w:szCs w:val="24"/>
        </w:rPr>
      </w:pPr>
      <w:r w:rsidRPr="006E6D3E">
        <w:rPr>
          <w:rFonts w:ascii="Times New Roman" w:hAnsi="Times New Roman" w:cs="Times New Roman"/>
          <w:szCs w:val="24"/>
        </w:rPr>
        <w:t>Šakiai</w:t>
      </w:r>
    </w:p>
    <w:p w14:paraId="7292062F" w14:textId="77777777" w:rsidR="00AA480A" w:rsidRPr="006E6D3E" w:rsidRDefault="00AA480A" w:rsidP="0015776F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7041BD4" w14:textId="77777777" w:rsidR="00AA480A" w:rsidRPr="006E6D3E" w:rsidRDefault="00AA480A" w:rsidP="00FD2F6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734FEE5" w14:textId="456302C9" w:rsidR="0011344B" w:rsidRPr="00E46DAE" w:rsidRDefault="00614037" w:rsidP="00F35488">
      <w:pPr>
        <w:pStyle w:val="Pagrindinistekstas"/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5C5BC0">
        <w:rPr>
          <w:rFonts w:ascii="Times New Roman" w:hAnsi="Times New Roman" w:cs="Times New Roman"/>
        </w:rPr>
        <w:t xml:space="preserve"> r i p a ž į s t u  netekusiu galios </w:t>
      </w:r>
      <w:r>
        <w:rPr>
          <w:rFonts w:ascii="Times New Roman" w:hAnsi="Times New Roman" w:cs="Times New Roman"/>
        </w:rPr>
        <w:t xml:space="preserve">Šakių rajono </w:t>
      </w:r>
      <w:r w:rsidRPr="005C5BC0">
        <w:rPr>
          <w:rFonts w:ascii="Times New Roman" w:hAnsi="Times New Roman" w:cs="Times New Roman"/>
        </w:rPr>
        <w:t xml:space="preserve">savivaldybės administracijos </w:t>
      </w:r>
      <w:r w:rsidR="00F35488" w:rsidRPr="00F35488">
        <w:rPr>
          <w:rFonts w:ascii="Times New Roman" w:hAnsi="Times New Roman" w:cs="Times New Roman"/>
        </w:rPr>
        <w:t xml:space="preserve">2016 </w:t>
      </w:r>
      <w:r w:rsidR="00F35488">
        <w:rPr>
          <w:rFonts w:ascii="Times New Roman" w:hAnsi="Times New Roman" w:cs="Times New Roman"/>
        </w:rPr>
        <w:t>m</w:t>
      </w:r>
      <w:r w:rsidR="00F35488" w:rsidRPr="00F35488">
        <w:rPr>
          <w:rFonts w:ascii="Times New Roman" w:hAnsi="Times New Roman" w:cs="Times New Roman"/>
        </w:rPr>
        <w:t xml:space="preserve">. </w:t>
      </w:r>
      <w:r w:rsidR="00F35488">
        <w:rPr>
          <w:rFonts w:ascii="Times New Roman" w:hAnsi="Times New Roman" w:cs="Times New Roman"/>
        </w:rPr>
        <w:t>b</w:t>
      </w:r>
      <w:r w:rsidR="00F35488" w:rsidRPr="00F35488">
        <w:rPr>
          <w:rFonts w:ascii="Times New Roman" w:hAnsi="Times New Roman" w:cs="Times New Roman"/>
        </w:rPr>
        <w:t xml:space="preserve">irželio 2 d. </w:t>
      </w:r>
      <w:r w:rsidR="009A6295">
        <w:rPr>
          <w:rFonts w:ascii="Times New Roman" w:hAnsi="Times New Roman" w:cs="Times New Roman"/>
        </w:rPr>
        <w:t>į</w:t>
      </w:r>
      <w:r w:rsidR="00F35488" w:rsidRPr="00F35488">
        <w:rPr>
          <w:rFonts w:ascii="Times New Roman" w:hAnsi="Times New Roman" w:cs="Times New Roman"/>
        </w:rPr>
        <w:t>sakym</w:t>
      </w:r>
      <w:r w:rsidR="00F35488">
        <w:rPr>
          <w:rFonts w:ascii="Times New Roman" w:hAnsi="Times New Roman" w:cs="Times New Roman"/>
        </w:rPr>
        <w:t>ą</w:t>
      </w:r>
      <w:r w:rsidR="00F35488" w:rsidRPr="00F35488">
        <w:rPr>
          <w:rFonts w:ascii="Times New Roman" w:hAnsi="Times New Roman" w:cs="Times New Roman"/>
        </w:rPr>
        <w:t xml:space="preserve"> </w:t>
      </w:r>
      <w:r w:rsidR="00F35488">
        <w:rPr>
          <w:rFonts w:ascii="Times New Roman" w:hAnsi="Times New Roman" w:cs="Times New Roman"/>
        </w:rPr>
        <w:t>N</w:t>
      </w:r>
      <w:r w:rsidR="00F35488" w:rsidRPr="00F35488">
        <w:rPr>
          <w:rFonts w:ascii="Times New Roman" w:hAnsi="Times New Roman" w:cs="Times New Roman"/>
        </w:rPr>
        <w:t>r. A</w:t>
      </w:r>
      <w:r w:rsidR="00F35488">
        <w:rPr>
          <w:rFonts w:ascii="Times New Roman" w:hAnsi="Times New Roman" w:cs="Times New Roman"/>
        </w:rPr>
        <w:t>T</w:t>
      </w:r>
      <w:r w:rsidR="00F35488" w:rsidRPr="00F35488">
        <w:rPr>
          <w:rFonts w:ascii="Times New Roman" w:hAnsi="Times New Roman" w:cs="Times New Roman"/>
        </w:rPr>
        <w:t>-534 „,</w:t>
      </w:r>
      <w:r w:rsidR="00F35488">
        <w:rPr>
          <w:rFonts w:ascii="Times New Roman" w:hAnsi="Times New Roman" w:cs="Times New Roman"/>
        </w:rPr>
        <w:t>D</w:t>
      </w:r>
      <w:r w:rsidR="00F35488" w:rsidRPr="00F35488">
        <w:rPr>
          <w:rFonts w:ascii="Times New Roman" w:hAnsi="Times New Roman" w:cs="Times New Roman"/>
        </w:rPr>
        <w:t xml:space="preserve">ėl </w:t>
      </w:r>
      <w:r w:rsidR="00F35488">
        <w:rPr>
          <w:rFonts w:ascii="Times New Roman" w:hAnsi="Times New Roman" w:cs="Times New Roman"/>
        </w:rPr>
        <w:t>Š</w:t>
      </w:r>
      <w:r w:rsidR="00F35488" w:rsidRPr="00F35488">
        <w:rPr>
          <w:rFonts w:ascii="Times New Roman" w:hAnsi="Times New Roman" w:cs="Times New Roman"/>
        </w:rPr>
        <w:t>akių rajono savivaldybės</w:t>
      </w:r>
      <w:r w:rsidR="00F35488">
        <w:rPr>
          <w:rFonts w:ascii="Times New Roman" w:hAnsi="Times New Roman" w:cs="Times New Roman"/>
        </w:rPr>
        <w:t xml:space="preserve"> v</w:t>
      </w:r>
      <w:r w:rsidR="00F35488" w:rsidRPr="00F35488">
        <w:rPr>
          <w:rFonts w:ascii="Times New Roman" w:hAnsi="Times New Roman" w:cs="Times New Roman"/>
        </w:rPr>
        <w:t>aldymo grupės darbo reglamento patvirtinimo“</w:t>
      </w:r>
      <w:r w:rsidR="00F35488">
        <w:rPr>
          <w:rFonts w:ascii="Times New Roman" w:hAnsi="Times New Roman" w:cs="Times New Roman"/>
        </w:rPr>
        <w:t xml:space="preserve">, su visais </w:t>
      </w:r>
      <w:r w:rsidR="00DC5708">
        <w:rPr>
          <w:rFonts w:ascii="Times New Roman" w:hAnsi="Times New Roman" w:cs="Times New Roman"/>
        </w:rPr>
        <w:t>jo pakeitimais ir papildymais</w:t>
      </w:r>
      <w:r w:rsidR="00F35488">
        <w:rPr>
          <w:rFonts w:ascii="Times New Roman" w:hAnsi="Times New Roman" w:cs="Times New Roman"/>
        </w:rPr>
        <w:t>.</w:t>
      </w:r>
    </w:p>
    <w:p w14:paraId="541EC3D0" w14:textId="77777777" w:rsidR="0011344B" w:rsidRDefault="0011344B" w:rsidP="0011344B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38565EEC" w14:textId="7B3626C1" w:rsidR="0011344B" w:rsidRDefault="00CE552D" w:rsidP="0011344B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11344B" w:rsidRPr="009B6B99">
        <w:rPr>
          <w:rFonts w:ascii="Times New Roman" w:hAnsi="Times New Roman"/>
          <w:szCs w:val="24"/>
        </w:rPr>
        <w:t xml:space="preserve">dministracijos direktorius </w:t>
      </w:r>
      <w:r w:rsidR="0011344B">
        <w:rPr>
          <w:rFonts w:ascii="Times New Roman" w:hAnsi="Times New Roman"/>
          <w:szCs w:val="24"/>
        </w:rPr>
        <w:tab/>
      </w:r>
      <w:r w:rsidR="0011344B">
        <w:rPr>
          <w:rFonts w:ascii="Times New Roman" w:hAnsi="Times New Roman"/>
          <w:szCs w:val="24"/>
        </w:rPr>
        <w:tab/>
      </w:r>
      <w:r w:rsidR="00360DAF">
        <w:rPr>
          <w:rFonts w:ascii="Times New Roman" w:hAnsi="Times New Roman"/>
          <w:szCs w:val="24"/>
        </w:rPr>
        <w:t xml:space="preserve">       Vytautas Ižganaitis</w:t>
      </w:r>
    </w:p>
    <w:p w14:paraId="64845362" w14:textId="48DCF325" w:rsidR="0011344B" w:rsidRPr="009B6B99" w:rsidRDefault="0011344B" w:rsidP="0011344B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ab/>
      </w:r>
      <w:r w:rsidR="00360DAF">
        <w:rPr>
          <w:rFonts w:ascii="Times New Roman" w:hAnsi="Times New Roman"/>
          <w:szCs w:val="24"/>
        </w:rPr>
        <w:t xml:space="preserve">   </w:t>
      </w:r>
    </w:p>
    <w:p w14:paraId="437FB3AA" w14:textId="77777777" w:rsidR="0011344B" w:rsidRDefault="0011344B" w:rsidP="0011344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E1DDD93" w14:textId="77777777" w:rsidR="00C125AF" w:rsidRDefault="00C125AF" w:rsidP="00C125A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306C7540" w14:textId="77777777" w:rsidR="00A61983" w:rsidRPr="00F27C6F" w:rsidRDefault="00A61983" w:rsidP="00A6198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Parengė</w:t>
      </w:r>
      <w:r w:rsidRPr="009B6B99">
        <w:rPr>
          <w:rFonts w:ascii="Times New Roman" w:hAnsi="Times New Roman"/>
          <w:szCs w:val="24"/>
        </w:rPr>
        <w:tab/>
      </w:r>
      <w:r w:rsidRPr="009B6B99">
        <w:rPr>
          <w:rFonts w:ascii="Times New Roman" w:hAnsi="Times New Roman"/>
          <w:szCs w:val="24"/>
        </w:rPr>
        <w:tab/>
      </w:r>
    </w:p>
    <w:p w14:paraId="4BDADED5" w14:textId="34A8BDA4" w:rsidR="00A61983" w:rsidRDefault="000A11EB" w:rsidP="00A6198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patarėjas </w:t>
      </w:r>
    </w:p>
    <w:p w14:paraId="73D20516" w14:textId="4F79A0EC" w:rsidR="000A11EB" w:rsidRPr="009B6B99" w:rsidRDefault="009A6295" w:rsidP="00A6198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(p</w:t>
      </w:r>
      <w:r w:rsidR="000A11EB">
        <w:rPr>
          <w:rFonts w:ascii="Times New Roman" w:hAnsi="Times New Roman"/>
          <w:szCs w:val="24"/>
        </w:rPr>
        <w:t>arengties pareigūnas</w:t>
      </w:r>
      <w:r>
        <w:rPr>
          <w:rFonts w:ascii="Times New Roman" w:hAnsi="Times New Roman"/>
          <w:szCs w:val="24"/>
        </w:rPr>
        <w:t>)</w:t>
      </w:r>
    </w:p>
    <w:p w14:paraId="26A36F44" w14:textId="77777777" w:rsidR="00A61983" w:rsidRDefault="00A61983" w:rsidP="00A61983">
      <w:pPr>
        <w:overflowPunct w:val="0"/>
        <w:rPr>
          <w:rFonts w:ascii="Times New Roman" w:hAnsi="Times New Roman"/>
          <w:szCs w:val="24"/>
        </w:rPr>
      </w:pPr>
    </w:p>
    <w:p w14:paraId="66F04E08" w14:textId="77777777" w:rsidR="00A61983" w:rsidRDefault="00A61983" w:rsidP="00A6198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Ričardas Stepaitis</w:t>
      </w:r>
    </w:p>
    <w:p w14:paraId="2B6A63E0" w14:textId="6851B088" w:rsidR="00D765F5" w:rsidRPr="004A049B" w:rsidRDefault="00A61983" w:rsidP="004A049B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202</w:t>
      </w:r>
      <w:r w:rsidR="00F35488">
        <w:rPr>
          <w:rFonts w:ascii="Times New Roman" w:hAnsi="Times New Roman"/>
          <w:szCs w:val="24"/>
        </w:rPr>
        <w:t>6</w:t>
      </w:r>
      <w:r w:rsidRPr="009B6B99">
        <w:rPr>
          <w:rFonts w:ascii="Times New Roman" w:hAnsi="Times New Roman"/>
          <w:szCs w:val="24"/>
        </w:rPr>
        <w:t>-</w:t>
      </w:r>
      <w:r w:rsidR="00F35488">
        <w:rPr>
          <w:rFonts w:ascii="Times New Roman" w:hAnsi="Times New Roman"/>
          <w:szCs w:val="24"/>
        </w:rPr>
        <w:t>04</w:t>
      </w:r>
      <w:r w:rsidRPr="009B6B99">
        <w:rPr>
          <w:rFonts w:ascii="Times New Roman" w:hAnsi="Times New Roman"/>
          <w:szCs w:val="24"/>
        </w:rPr>
        <w:t>-</w:t>
      </w:r>
      <w:r w:rsidR="00F35488">
        <w:rPr>
          <w:rFonts w:ascii="Times New Roman" w:hAnsi="Times New Roman"/>
          <w:szCs w:val="24"/>
        </w:rPr>
        <w:t>24</w:t>
      </w:r>
    </w:p>
    <w:sectPr w:rsidR="00D765F5" w:rsidRPr="004A049B" w:rsidSect="0087249D">
      <w:pgSz w:w="12240" w:h="15840" w:code="1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77C01" w14:textId="77777777" w:rsidR="005A65D1" w:rsidRDefault="005A65D1">
      <w:r>
        <w:separator/>
      </w:r>
    </w:p>
  </w:endnote>
  <w:endnote w:type="continuationSeparator" w:id="0">
    <w:p w14:paraId="1B565A40" w14:textId="77777777" w:rsidR="005A65D1" w:rsidRDefault="005A6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F8CF9" w14:textId="77777777" w:rsidR="005A65D1" w:rsidRDefault="005A65D1">
      <w:r>
        <w:separator/>
      </w:r>
    </w:p>
  </w:footnote>
  <w:footnote w:type="continuationSeparator" w:id="0">
    <w:p w14:paraId="75800E54" w14:textId="77777777" w:rsidR="005A65D1" w:rsidRDefault="005A6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909"/>
    <w:multiLevelType w:val="hybridMultilevel"/>
    <w:tmpl w:val="BAE6B9E8"/>
    <w:lvl w:ilvl="0" w:tplc="0C8EED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110194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81"/>
  <w:hyphenationZone w:val="396"/>
  <w:defaultTableStyle w:val="prastasis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1D5"/>
    <w:rsid w:val="00020C8C"/>
    <w:rsid w:val="00046479"/>
    <w:rsid w:val="00054F03"/>
    <w:rsid w:val="00072A1A"/>
    <w:rsid w:val="00077028"/>
    <w:rsid w:val="0008158B"/>
    <w:rsid w:val="00097470"/>
    <w:rsid w:val="000A11EB"/>
    <w:rsid w:val="000A1234"/>
    <w:rsid w:val="000A4F8E"/>
    <w:rsid w:val="000B3A8D"/>
    <w:rsid w:val="000C0264"/>
    <w:rsid w:val="000D0F52"/>
    <w:rsid w:val="000D5B92"/>
    <w:rsid w:val="000E3357"/>
    <w:rsid w:val="000E7821"/>
    <w:rsid w:val="000F25AB"/>
    <w:rsid w:val="00100708"/>
    <w:rsid w:val="0011344B"/>
    <w:rsid w:val="001254F4"/>
    <w:rsid w:val="00142489"/>
    <w:rsid w:val="001469CC"/>
    <w:rsid w:val="001545C6"/>
    <w:rsid w:val="0015536D"/>
    <w:rsid w:val="0015776F"/>
    <w:rsid w:val="00166C5A"/>
    <w:rsid w:val="00182496"/>
    <w:rsid w:val="001A76D2"/>
    <w:rsid w:val="001B62A9"/>
    <w:rsid w:val="001C121F"/>
    <w:rsid w:val="001D74AB"/>
    <w:rsid w:val="001E0927"/>
    <w:rsid w:val="002032B1"/>
    <w:rsid w:val="00217D2D"/>
    <w:rsid w:val="002352C5"/>
    <w:rsid w:val="00243AD2"/>
    <w:rsid w:val="00261473"/>
    <w:rsid w:val="0026673F"/>
    <w:rsid w:val="00272B98"/>
    <w:rsid w:val="00281252"/>
    <w:rsid w:val="00281EE0"/>
    <w:rsid w:val="0029116D"/>
    <w:rsid w:val="002A5ADD"/>
    <w:rsid w:val="002D2546"/>
    <w:rsid w:val="002E003D"/>
    <w:rsid w:val="0030191E"/>
    <w:rsid w:val="0031129C"/>
    <w:rsid w:val="00322F22"/>
    <w:rsid w:val="003424A2"/>
    <w:rsid w:val="00344610"/>
    <w:rsid w:val="0035387D"/>
    <w:rsid w:val="003579F8"/>
    <w:rsid w:val="00360DAF"/>
    <w:rsid w:val="003738E4"/>
    <w:rsid w:val="00385225"/>
    <w:rsid w:val="003852FE"/>
    <w:rsid w:val="00391DAD"/>
    <w:rsid w:val="00392C73"/>
    <w:rsid w:val="003B0FD9"/>
    <w:rsid w:val="003B3889"/>
    <w:rsid w:val="003C36B8"/>
    <w:rsid w:val="003D47CA"/>
    <w:rsid w:val="003E508D"/>
    <w:rsid w:val="003F14F5"/>
    <w:rsid w:val="004374AE"/>
    <w:rsid w:val="00462357"/>
    <w:rsid w:val="00462765"/>
    <w:rsid w:val="00465D17"/>
    <w:rsid w:val="004A049B"/>
    <w:rsid w:val="004A60BE"/>
    <w:rsid w:val="004A7B42"/>
    <w:rsid w:val="004A7D3C"/>
    <w:rsid w:val="004C1A54"/>
    <w:rsid w:val="004C596B"/>
    <w:rsid w:val="004E5AEA"/>
    <w:rsid w:val="004F0680"/>
    <w:rsid w:val="00502309"/>
    <w:rsid w:val="005104A2"/>
    <w:rsid w:val="00525890"/>
    <w:rsid w:val="0052617A"/>
    <w:rsid w:val="0053225A"/>
    <w:rsid w:val="00543AF1"/>
    <w:rsid w:val="00544D2E"/>
    <w:rsid w:val="0056265F"/>
    <w:rsid w:val="00585E6E"/>
    <w:rsid w:val="00587674"/>
    <w:rsid w:val="00597669"/>
    <w:rsid w:val="005A0781"/>
    <w:rsid w:val="005A229F"/>
    <w:rsid w:val="005A44C4"/>
    <w:rsid w:val="005A5AC6"/>
    <w:rsid w:val="005A65D1"/>
    <w:rsid w:val="005B5604"/>
    <w:rsid w:val="005C44F3"/>
    <w:rsid w:val="005D1A97"/>
    <w:rsid w:val="005D4DBB"/>
    <w:rsid w:val="005E28FC"/>
    <w:rsid w:val="005F1F27"/>
    <w:rsid w:val="006032F0"/>
    <w:rsid w:val="00614037"/>
    <w:rsid w:val="00616883"/>
    <w:rsid w:val="00622B79"/>
    <w:rsid w:val="00624B6C"/>
    <w:rsid w:val="00626EE3"/>
    <w:rsid w:val="00656823"/>
    <w:rsid w:val="00672646"/>
    <w:rsid w:val="00676876"/>
    <w:rsid w:val="006831D5"/>
    <w:rsid w:val="0069335E"/>
    <w:rsid w:val="00693421"/>
    <w:rsid w:val="00697722"/>
    <w:rsid w:val="006A1E14"/>
    <w:rsid w:val="006B2995"/>
    <w:rsid w:val="006B2B4D"/>
    <w:rsid w:val="006C7994"/>
    <w:rsid w:val="006E1F4C"/>
    <w:rsid w:val="006E6D3E"/>
    <w:rsid w:val="006F6CAC"/>
    <w:rsid w:val="00740150"/>
    <w:rsid w:val="00790A31"/>
    <w:rsid w:val="00790FEF"/>
    <w:rsid w:val="0079209D"/>
    <w:rsid w:val="007A1359"/>
    <w:rsid w:val="007D3405"/>
    <w:rsid w:val="007D5058"/>
    <w:rsid w:val="007D63C1"/>
    <w:rsid w:val="007D71E1"/>
    <w:rsid w:val="007F1135"/>
    <w:rsid w:val="00806D13"/>
    <w:rsid w:val="00824666"/>
    <w:rsid w:val="00826690"/>
    <w:rsid w:val="00842AA4"/>
    <w:rsid w:val="0087249D"/>
    <w:rsid w:val="00873C7C"/>
    <w:rsid w:val="008A3796"/>
    <w:rsid w:val="008A7A2D"/>
    <w:rsid w:val="008B4178"/>
    <w:rsid w:val="008C06AD"/>
    <w:rsid w:val="008D100C"/>
    <w:rsid w:val="008D6899"/>
    <w:rsid w:val="008F4AA6"/>
    <w:rsid w:val="008F60C6"/>
    <w:rsid w:val="008F6765"/>
    <w:rsid w:val="00921903"/>
    <w:rsid w:val="00945854"/>
    <w:rsid w:val="00950565"/>
    <w:rsid w:val="00952200"/>
    <w:rsid w:val="00961478"/>
    <w:rsid w:val="00966885"/>
    <w:rsid w:val="009875D0"/>
    <w:rsid w:val="00987671"/>
    <w:rsid w:val="00993D69"/>
    <w:rsid w:val="00996604"/>
    <w:rsid w:val="009A0369"/>
    <w:rsid w:val="009A25B2"/>
    <w:rsid w:val="009A6295"/>
    <w:rsid w:val="009D1A14"/>
    <w:rsid w:val="009F1B51"/>
    <w:rsid w:val="00A1001D"/>
    <w:rsid w:val="00A30678"/>
    <w:rsid w:val="00A31351"/>
    <w:rsid w:val="00A3268B"/>
    <w:rsid w:val="00A61983"/>
    <w:rsid w:val="00A86C2B"/>
    <w:rsid w:val="00A926ED"/>
    <w:rsid w:val="00A9436A"/>
    <w:rsid w:val="00AA480A"/>
    <w:rsid w:val="00AB39EB"/>
    <w:rsid w:val="00AB47CE"/>
    <w:rsid w:val="00AD339E"/>
    <w:rsid w:val="00AD61AD"/>
    <w:rsid w:val="00AD64FC"/>
    <w:rsid w:val="00AF454F"/>
    <w:rsid w:val="00AF4563"/>
    <w:rsid w:val="00B03D63"/>
    <w:rsid w:val="00B23B5E"/>
    <w:rsid w:val="00B26CAA"/>
    <w:rsid w:val="00B34A71"/>
    <w:rsid w:val="00B3761E"/>
    <w:rsid w:val="00B457F8"/>
    <w:rsid w:val="00B46DE4"/>
    <w:rsid w:val="00B503B6"/>
    <w:rsid w:val="00B869E6"/>
    <w:rsid w:val="00B92C1E"/>
    <w:rsid w:val="00BA4364"/>
    <w:rsid w:val="00BB2761"/>
    <w:rsid w:val="00BB6604"/>
    <w:rsid w:val="00BB7142"/>
    <w:rsid w:val="00BC3DFB"/>
    <w:rsid w:val="00BD7556"/>
    <w:rsid w:val="00BF4A84"/>
    <w:rsid w:val="00BF6F56"/>
    <w:rsid w:val="00C125AF"/>
    <w:rsid w:val="00C250A3"/>
    <w:rsid w:val="00C35D8A"/>
    <w:rsid w:val="00C36848"/>
    <w:rsid w:val="00C378EE"/>
    <w:rsid w:val="00C41DFD"/>
    <w:rsid w:val="00C425F8"/>
    <w:rsid w:val="00C522FC"/>
    <w:rsid w:val="00C56820"/>
    <w:rsid w:val="00C73987"/>
    <w:rsid w:val="00C8472C"/>
    <w:rsid w:val="00C97281"/>
    <w:rsid w:val="00CA183B"/>
    <w:rsid w:val="00CB33BC"/>
    <w:rsid w:val="00CB7333"/>
    <w:rsid w:val="00CD674F"/>
    <w:rsid w:val="00CE3571"/>
    <w:rsid w:val="00CE552D"/>
    <w:rsid w:val="00CE7073"/>
    <w:rsid w:val="00D10067"/>
    <w:rsid w:val="00D2147C"/>
    <w:rsid w:val="00D215B5"/>
    <w:rsid w:val="00D37BE1"/>
    <w:rsid w:val="00D47FEA"/>
    <w:rsid w:val="00D602AA"/>
    <w:rsid w:val="00D765F5"/>
    <w:rsid w:val="00D86144"/>
    <w:rsid w:val="00D914AB"/>
    <w:rsid w:val="00DA2511"/>
    <w:rsid w:val="00DA5077"/>
    <w:rsid w:val="00DA68BF"/>
    <w:rsid w:val="00DC5708"/>
    <w:rsid w:val="00DD5AE1"/>
    <w:rsid w:val="00E06D90"/>
    <w:rsid w:val="00E17708"/>
    <w:rsid w:val="00E17EFF"/>
    <w:rsid w:val="00E35854"/>
    <w:rsid w:val="00E46DAE"/>
    <w:rsid w:val="00E50181"/>
    <w:rsid w:val="00E55971"/>
    <w:rsid w:val="00E659E8"/>
    <w:rsid w:val="00E65B16"/>
    <w:rsid w:val="00E77DE9"/>
    <w:rsid w:val="00E804C8"/>
    <w:rsid w:val="00E8482A"/>
    <w:rsid w:val="00E84C02"/>
    <w:rsid w:val="00EA5A55"/>
    <w:rsid w:val="00ED01CE"/>
    <w:rsid w:val="00ED76F2"/>
    <w:rsid w:val="00EE26C0"/>
    <w:rsid w:val="00EE6C83"/>
    <w:rsid w:val="00EF50D6"/>
    <w:rsid w:val="00F02307"/>
    <w:rsid w:val="00F24591"/>
    <w:rsid w:val="00F27C6F"/>
    <w:rsid w:val="00F31504"/>
    <w:rsid w:val="00F35488"/>
    <w:rsid w:val="00F625E9"/>
    <w:rsid w:val="00F64074"/>
    <w:rsid w:val="00F67B5C"/>
    <w:rsid w:val="00F802B7"/>
    <w:rsid w:val="00F87590"/>
    <w:rsid w:val="00FB71EC"/>
    <w:rsid w:val="00FC41C0"/>
    <w:rsid w:val="00FD2F6B"/>
    <w:rsid w:val="00FF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431C548"/>
  <w15:docId w15:val="{54D9A966-C8FA-408C-806F-8B68526C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46DE4"/>
    <w:pPr>
      <w:suppressAutoHyphens/>
    </w:pPr>
    <w:rPr>
      <w:rFonts w:ascii="TimesLT" w:hAnsi="TimesLT" w:cs="TimesLT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uslapinsinaosramenys">
    <w:name w:val="Puslapinės išnašos rašmenys"/>
    <w:basedOn w:val="Numatytasispastraiposriftas"/>
    <w:rsid w:val="00B46DE4"/>
    <w:rPr>
      <w:vertAlign w:val="superscript"/>
    </w:rPr>
  </w:style>
  <w:style w:type="character" w:styleId="Hipersaitas">
    <w:name w:val="Hyperlink"/>
    <w:basedOn w:val="Numatytasispastraiposriftas"/>
    <w:uiPriority w:val="99"/>
    <w:rsid w:val="00B46DE4"/>
    <w:rPr>
      <w:color w:val="0000FF"/>
      <w:u w:val="single"/>
    </w:rPr>
  </w:style>
  <w:style w:type="paragraph" w:customStyle="1" w:styleId="Antrat1">
    <w:name w:val="Antraštė1"/>
    <w:basedOn w:val="prastasis"/>
    <w:next w:val="Pagrindinistekstas"/>
    <w:rsid w:val="00B46DE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rsid w:val="00B46DE4"/>
    <w:pPr>
      <w:spacing w:after="120"/>
    </w:pPr>
  </w:style>
  <w:style w:type="paragraph" w:styleId="Sraas">
    <w:name w:val="List"/>
    <w:basedOn w:val="Pagrindinistekstas"/>
    <w:rsid w:val="00B46DE4"/>
    <w:rPr>
      <w:rFonts w:cs="Mangal"/>
    </w:rPr>
  </w:style>
  <w:style w:type="paragraph" w:customStyle="1" w:styleId="Pavadinimas1">
    <w:name w:val="Pavadinimas1"/>
    <w:basedOn w:val="prastasis"/>
    <w:rsid w:val="00B46DE4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odykl">
    <w:name w:val="Rodyklė"/>
    <w:basedOn w:val="prastasis"/>
    <w:rsid w:val="00B46DE4"/>
    <w:pPr>
      <w:suppressLineNumbers/>
    </w:pPr>
    <w:rPr>
      <w:rFonts w:cs="Mangal"/>
    </w:rPr>
  </w:style>
  <w:style w:type="paragraph" w:styleId="Puslapioinaostekstas">
    <w:name w:val="footnote text"/>
    <w:basedOn w:val="prastasis"/>
    <w:rsid w:val="00B46DE4"/>
    <w:rPr>
      <w:sz w:val="20"/>
    </w:rPr>
  </w:style>
  <w:style w:type="paragraph" w:styleId="Porat">
    <w:name w:val="footer"/>
    <w:basedOn w:val="prastasis"/>
    <w:rsid w:val="00B46DE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B46DE4"/>
    <w:pPr>
      <w:tabs>
        <w:tab w:val="center" w:pos="4320"/>
        <w:tab w:val="right" w:pos="8640"/>
      </w:tabs>
    </w:pPr>
  </w:style>
  <w:style w:type="paragraph" w:customStyle="1" w:styleId="Standard">
    <w:name w:val="Standard"/>
    <w:rsid w:val="00391DA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val="en-GB" w:eastAsia="zh-CN" w:bidi="hi-IN"/>
    </w:rPr>
  </w:style>
  <w:style w:type="paragraph" w:customStyle="1" w:styleId="Textbody">
    <w:name w:val="Text body"/>
    <w:basedOn w:val="Standard"/>
    <w:rsid w:val="00391DAD"/>
    <w:pPr>
      <w:spacing w:after="120"/>
    </w:pPr>
  </w:style>
  <w:style w:type="table" w:styleId="Lentelstinklelis">
    <w:name w:val="Table Grid"/>
    <w:basedOn w:val="prastojilentel"/>
    <w:uiPriority w:val="59"/>
    <w:rsid w:val="00CB33B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entrBoldm">
    <w:name w:val="CentrBoldm"/>
    <w:basedOn w:val="prastasis"/>
    <w:rsid w:val="003E508D"/>
    <w:pPr>
      <w:suppressAutoHyphens w:val="0"/>
      <w:autoSpaceDE w:val="0"/>
      <w:autoSpaceDN w:val="0"/>
      <w:adjustRightInd w:val="0"/>
      <w:jc w:val="center"/>
    </w:pPr>
    <w:rPr>
      <w:rFonts w:cs="Times New Roman"/>
      <w:b/>
      <w:sz w:val="20"/>
      <w:lang w:val="en-US" w:eastAsia="lt-LT"/>
    </w:rPr>
  </w:style>
  <w:style w:type="paragraph" w:customStyle="1" w:styleId="Pagrindinistekstas1">
    <w:name w:val="Pagrindinis tekstas1"/>
    <w:link w:val="BodytextDiagrama"/>
    <w:rsid w:val="003E508D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BodytextDiagrama">
    <w:name w:val="Body text Diagrama"/>
    <w:basedOn w:val="Numatytasispastraiposriftas"/>
    <w:link w:val="Pagrindinistekstas1"/>
    <w:rsid w:val="003E508D"/>
    <w:rPr>
      <w:rFonts w:ascii="TimesLT" w:hAnsi="TimesLT"/>
      <w:lang w:val="en-US" w:eastAsia="en-US" w:bidi="ar-SA"/>
    </w:rPr>
  </w:style>
  <w:style w:type="character" w:customStyle="1" w:styleId="apple-converted-space">
    <w:name w:val="apple-converted-space"/>
    <w:basedOn w:val="Numatytasispastraiposriftas"/>
    <w:rsid w:val="00BB6604"/>
  </w:style>
  <w:style w:type="paragraph" w:styleId="HTMLiankstoformatuotas">
    <w:name w:val="HTML Preformatted"/>
    <w:basedOn w:val="prastasis"/>
    <w:link w:val="HTMLiankstoformatuotasDiagrama"/>
    <w:unhideWhenUsed/>
    <w:rsid w:val="00AB47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AB47CE"/>
    <w:rPr>
      <w:rFonts w:ascii="Courier New" w:hAnsi="Courier New" w:cs="Courier New"/>
    </w:rPr>
  </w:style>
  <w:style w:type="paragraph" w:styleId="Pagrindiniotekstotrauka2">
    <w:name w:val="Body Text Indent 2"/>
    <w:basedOn w:val="prastasis"/>
    <w:link w:val="Pagrindiniotekstotrauka2Diagrama"/>
    <w:rsid w:val="00BA4364"/>
    <w:pPr>
      <w:suppressAutoHyphens w:val="0"/>
      <w:spacing w:after="120" w:line="480" w:lineRule="auto"/>
      <w:ind w:left="283"/>
    </w:pPr>
    <w:rPr>
      <w:rFonts w:ascii="Times New Roman" w:hAnsi="Times New Roman" w:cs="Times New Roman"/>
      <w:szCs w:val="24"/>
      <w:lang w:val="ru-RU" w:eastAsia="ru-RU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BA4364"/>
    <w:rPr>
      <w:sz w:val="24"/>
      <w:szCs w:val="24"/>
      <w:lang w:val="ru-RU"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461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4610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ADMINIST20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ADMINIST2011</Template>
  <TotalTime>182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pilnas vardas</dc:creator>
  <cp:lastModifiedBy>Jūratė Šneideraitienė</cp:lastModifiedBy>
  <cp:revision>32</cp:revision>
  <cp:lastPrinted>2016-02-08T11:43:00Z</cp:lastPrinted>
  <dcterms:created xsi:type="dcterms:W3CDTF">2020-10-01T13:40:00Z</dcterms:created>
  <dcterms:modified xsi:type="dcterms:W3CDTF">2026-04-27T10:30:00Z</dcterms:modified>
</cp:coreProperties>
</file>