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9D18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8C2339" wp14:editId="0C7245D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095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465D9FD" w14:textId="57B75BDE" w:rsidR="00DD47CE" w:rsidRDefault="00BE6D2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268A47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3793B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E5A270" w14:textId="304C37D4" w:rsidR="00DD47CE" w:rsidRDefault="000C408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JAUNIMO SAVANORIŠKOS TARNYBOS ŠAKIŲ RAJONO SAVIVALDYBĖJE  BENDROJO FINANSAVIMO IR ĮPAREIGOJIMO</w:t>
      </w:r>
    </w:p>
    <w:p w14:paraId="709597D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EFED80" w14:textId="036E6EA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C4085">
        <w:rPr>
          <w:rFonts w:ascii="Times New Roman" w:hAnsi="Times New Roman"/>
        </w:rPr>
        <w:t>2</w:t>
      </w:r>
      <w:r w:rsidR="00B567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56743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0C4085">
        <w:rPr>
          <w:rFonts w:ascii="Times New Roman" w:hAnsi="Times New Roman"/>
        </w:rPr>
        <w:t xml:space="preserve"> </w:t>
      </w:r>
      <w:r w:rsidR="006B038A">
        <w:rPr>
          <w:rFonts w:ascii="Times New Roman" w:hAnsi="Times New Roman"/>
        </w:rPr>
        <w:t>AT</w:t>
      </w:r>
      <w:r w:rsidR="00B56743">
        <w:rPr>
          <w:rFonts w:ascii="Times New Roman" w:hAnsi="Times New Roman"/>
        </w:rPr>
        <w:t>-</w:t>
      </w:r>
    </w:p>
    <w:p w14:paraId="03B46A63" w14:textId="7706943B" w:rsidR="00434111" w:rsidRDefault="00BE6D25" w:rsidP="007C5326">
      <w:pPr>
        <w:pStyle w:val="Antrat1"/>
        <w:ind w:left="0" w:firstLine="0"/>
        <w:jc w:val="center"/>
      </w:pPr>
      <w:r>
        <w:t>Šakiai</w:t>
      </w:r>
    </w:p>
    <w:p w14:paraId="3B620C7D" w14:textId="519AEC78" w:rsidR="00434111" w:rsidRDefault="00434111" w:rsidP="007C532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F2BBB" w14:textId="589F6DE0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91738F" w:rsidRPr="00357035">
        <w:rPr>
          <w:rFonts w:ascii="Times New Roman" w:hAnsi="Times New Roman"/>
          <w:szCs w:val="24"/>
        </w:rPr>
        <w:t>34</w:t>
      </w:r>
      <w:r w:rsidRPr="00357035">
        <w:rPr>
          <w:rFonts w:ascii="Times New Roman" w:hAnsi="Times New Roman"/>
          <w:szCs w:val="24"/>
        </w:rPr>
        <w:t xml:space="preserve"> straipsnio </w:t>
      </w:r>
      <w:r w:rsidR="0091738F" w:rsidRPr="00357035">
        <w:rPr>
          <w:rFonts w:ascii="Times New Roman" w:hAnsi="Times New Roman"/>
          <w:szCs w:val="24"/>
        </w:rPr>
        <w:t>6</w:t>
      </w:r>
      <w:r w:rsidRPr="00357035">
        <w:rPr>
          <w:rFonts w:ascii="Times New Roman" w:hAnsi="Times New Roman"/>
          <w:szCs w:val="24"/>
        </w:rPr>
        <w:t xml:space="preserve"> dalies </w:t>
      </w:r>
      <w:r w:rsidR="0091738F" w:rsidRPr="00357035">
        <w:rPr>
          <w:rFonts w:ascii="Times New Roman" w:hAnsi="Times New Roman"/>
          <w:szCs w:val="24"/>
        </w:rPr>
        <w:t>1</w:t>
      </w:r>
      <w:r w:rsidRPr="00357035">
        <w:rPr>
          <w:rFonts w:ascii="Times New Roman" w:hAnsi="Times New Roman"/>
          <w:szCs w:val="24"/>
        </w:rPr>
        <w:t xml:space="preserve"> punktu, Jaunimo savanoriškos tarnybos Šakių rajono savivaldybėje finansavimo tvarkos aprašo, patvirtinto </w:t>
      </w:r>
      <w:r w:rsidR="00821602">
        <w:rPr>
          <w:rFonts w:ascii="Times New Roman" w:hAnsi="Times New Roman"/>
          <w:szCs w:val="24"/>
        </w:rPr>
        <w:t xml:space="preserve">Šakių </w:t>
      </w:r>
      <w:r w:rsidRPr="00357035">
        <w:rPr>
          <w:rFonts w:ascii="Times New Roman" w:hAnsi="Times New Roman"/>
          <w:szCs w:val="24"/>
        </w:rPr>
        <w:t>rajono savivaldybės tarybos</w:t>
      </w:r>
      <w:r w:rsidR="00001039">
        <w:rPr>
          <w:rFonts w:ascii="Times New Roman" w:hAnsi="Times New Roman"/>
          <w:szCs w:val="24"/>
        </w:rPr>
        <w:t xml:space="preserve"> 2018 m. spalio 25 d. sprendim</w:t>
      </w:r>
      <w:r w:rsidR="00777013">
        <w:rPr>
          <w:rFonts w:ascii="Times New Roman" w:hAnsi="Times New Roman"/>
          <w:szCs w:val="24"/>
        </w:rPr>
        <w:t>o</w:t>
      </w:r>
      <w:r w:rsidR="00001039">
        <w:rPr>
          <w:rFonts w:ascii="Times New Roman" w:hAnsi="Times New Roman"/>
          <w:szCs w:val="24"/>
        </w:rPr>
        <w:t xml:space="preserve"> Nr. T-346 „Dėl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J</w:t>
      </w:r>
      <w:r w:rsidRPr="00357035">
        <w:rPr>
          <w:rFonts w:ascii="Times New Roman" w:hAnsi="Times New Roman"/>
          <w:szCs w:val="24"/>
        </w:rPr>
        <w:t>aunimo savanoriškos tarnybos Šakių rajono savivaldybėje finansavimo tvarkos aprašo patvirtinimo“</w:t>
      </w:r>
      <w:r w:rsidR="00BC1FA5">
        <w:rPr>
          <w:rFonts w:ascii="Times New Roman" w:hAnsi="Times New Roman"/>
          <w:szCs w:val="24"/>
        </w:rPr>
        <w:t xml:space="preserve"> (2024 m. spalio 25 d. sprendimo Nr. T-344 redakcija)</w:t>
      </w:r>
      <w:r w:rsidRPr="00357035">
        <w:rPr>
          <w:rFonts w:ascii="Times New Roman" w:hAnsi="Times New Roman"/>
          <w:szCs w:val="24"/>
        </w:rPr>
        <w:t xml:space="preserve">, </w:t>
      </w:r>
      <w:r w:rsidR="00001039">
        <w:rPr>
          <w:rFonts w:ascii="Times New Roman" w:hAnsi="Times New Roman"/>
          <w:szCs w:val="24"/>
        </w:rPr>
        <w:t>9</w:t>
      </w:r>
      <w:r w:rsidRPr="00357035">
        <w:rPr>
          <w:rFonts w:ascii="Times New Roman" w:hAnsi="Times New Roman"/>
          <w:szCs w:val="24"/>
        </w:rPr>
        <w:t xml:space="preserve"> punktu,</w:t>
      </w:r>
      <w:r w:rsidR="00281C7D" w:rsidRPr="00357035">
        <w:rPr>
          <w:rFonts w:ascii="Times New Roman" w:hAnsi="Times New Roman"/>
          <w:szCs w:val="24"/>
        </w:rPr>
        <w:t xml:space="preserve"> Šakių rajono savivaldybės administracijos nuostatų, patvirtintų Šakių rajono savivaldybės tarybos 202</w:t>
      </w:r>
      <w:r w:rsidR="00071DB8" w:rsidRPr="00357035">
        <w:rPr>
          <w:rFonts w:ascii="Times New Roman" w:hAnsi="Times New Roman"/>
          <w:szCs w:val="24"/>
        </w:rPr>
        <w:t>4</w:t>
      </w:r>
      <w:r w:rsidR="00281C7D" w:rsidRPr="00357035">
        <w:rPr>
          <w:rFonts w:ascii="Times New Roman" w:hAnsi="Times New Roman"/>
          <w:szCs w:val="24"/>
        </w:rPr>
        <w:t xml:space="preserve"> m. </w:t>
      </w:r>
      <w:r w:rsidR="00071DB8" w:rsidRPr="00357035">
        <w:rPr>
          <w:rFonts w:ascii="Times New Roman" w:hAnsi="Times New Roman"/>
          <w:szCs w:val="24"/>
        </w:rPr>
        <w:t>kovo</w:t>
      </w:r>
      <w:r w:rsidR="00281C7D" w:rsidRPr="00357035">
        <w:rPr>
          <w:rFonts w:ascii="Times New Roman" w:hAnsi="Times New Roman"/>
          <w:szCs w:val="24"/>
        </w:rPr>
        <w:t xml:space="preserve"> </w:t>
      </w:r>
      <w:r w:rsidR="00071DB8" w:rsidRPr="00357035">
        <w:rPr>
          <w:rFonts w:ascii="Times New Roman" w:hAnsi="Times New Roman"/>
          <w:szCs w:val="24"/>
        </w:rPr>
        <w:t>15</w:t>
      </w:r>
      <w:r w:rsidR="00281C7D" w:rsidRPr="00357035">
        <w:rPr>
          <w:rFonts w:ascii="Times New Roman" w:hAnsi="Times New Roman"/>
          <w:szCs w:val="24"/>
        </w:rPr>
        <w:t xml:space="preserve"> d. sprendimu Nr. T-</w:t>
      </w:r>
      <w:r w:rsidR="00071DB8" w:rsidRPr="00357035">
        <w:rPr>
          <w:rFonts w:ascii="Times New Roman" w:hAnsi="Times New Roman"/>
          <w:szCs w:val="24"/>
        </w:rPr>
        <w:t>58</w:t>
      </w:r>
      <w:r w:rsidR="00281C7D" w:rsidRPr="0035703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071DB8" w:rsidRPr="00357035">
        <w:rPr>
          <w:rFonts w:ascii="Times New Roman" w:hAnsi="Times New Roman"/>
          <w:szCs w:val="24"/>
        </w:rPr>
        <w:t>2</w:t>
      </w:r>
      <w:r w:rsidR="00281C7D" w:rsidRPr="00357035">
        <w:rPr>
          <w:rFonts w:ascii="Times New Roman" w:hAnsi="Times New Roman"/>
          <w:szCs w:val="24"/>
        </w:rPr>
        <w:t>.1 papunkčiu,</w:t>
      </w:r>
      <w:r w:rsidRPr="00357035">
        <w:rPr>
          <w:rFonts w:ascii="Times New Roman" w:hAnsi="Times New Roman"/>
          <w:szCs w:val="24"/>
        </w:rPr>
        <w:t xml:space="preserve"> asociacijos Šakių atviras jaunimo centras 202</w:t>
      </w:r>
      <w:r w:rsidR="00B56743">
        <w:rPr>
          <w:rFonts w:ascii="Times New Roman" w:hAnsi="Times New Roman"/>
          <w:szCs w:val="24"/>
        </w:rPr>
        <w:t>6</w:t>
      </w:r>
      <w:r w:rsidRPr="00357035">
        <w:rPr>
          <w:rFonts w:ascii="Times New Roman" w:hAnsi="Times New Roman"/>
          <w:szCs w:val="24"/>
        </w:rPr>
        <w:t>-</w:t>
      </w:r>
      <w:r w:rsidR="00B56743">
        <w:rPr>
          <w:rFonts w:ascii="Times New Roman" w:hAnsi="Times New Roman"/>
          <w:szCs w:val="24"/>
        </w:rPr>
        <w:t>05</w:t>
      </w:r>
      <w:r w:rsidRPr="00357035">
        <w:rPr>
          <w:rFonts w:ascii="Times New Roman" w:hAnsi="Times New Roman"/>
          <w:szCs w:val="24"/>
        </w:rPr>
        <w:t>-</w:t>
      </w:r>
      <w:r w:rsidR="00991145">
        <w:rPr>
          <w:rFonts w:ascii="Times New Roman" w:hAnsi="Times New Roman"/>
          <w:szCs w:val="24"/>
        </w:rPr>
        <w:t>1</w:t>
      </w:r>
      <w:r w:rsidR="00B56743">
        <w:rPr>
          <w:rFonts w:ascii="Times New Roman" w:hAnsi="Times New Roman"/>
          <w:szCs w:val="24"/>
        </w:rPr>
        <w:t>9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prašymu</w:t>
      </w:r>
      <w:r w:rsidRPr="00357035">
        <w:rPr>
          <w:rFonts w:ascii="Times New Roman" w:hAnsi="Times New Roman"/>
          <w:szCs w:val="24"/>
        </w:rPr>
        <w:t xml:space="preserve"> Nr. S-</w:t>
      </w:r>
      <w:r w:rsidR="00B56743">
        <w:rPr>
          <w:rFonts w:ascii="Times New Roman" w:hAnsi="Times New Roman"/>
          <w:szCs w:val="24"/>
        </w:rPr>
        <w:t>3</w:t>
      </w:r>
      <w:r w:rsidRPr="00357035">
        <w:rPr>
          <w:rFonts w:ascii="Times New Roman" w:hAnsi="Times New Roman"/>
          <w:szCs w:val="24"/>
        </w:rPr>
        <w:t xml:space="preserve"> </w:t>
      </w:r>
      <w:r w:rsidR="00B56743">
        <w:rPr>
          <w:rFonts w:ascii="Times New Roman" w:hAnsi="Times New Roman"/>
          <w:szCs w:val="24"/>
        </w:rPr>
        <w:t>„</w:t>
      </w:r>
      <w:r w:rsidR="009150EE">
        <w:rPr>
          <w:rFonts w:ascii="Times New Roman" w:hAnsi="Times New Roman"/>
          <w:szCs w:val="24"/>
        </w:rPr>
        <w:t>S</w:t>
      </w:r>
      <w:r w:rsidR="00001039">
        <w:rPr>
          <w:rFonts w:ascii="Times New Roman" w:hAnsi="Times New Roman"/>
          <w:szCs w:val="24"/>
        </w:rPr>
        <w:t>kirti bend</w:t>
      </w:r>
      <w:r w:rsidR="00991145">
        <w:rPr>
          <w:rFonts w:ascii="Times New Roman" w:hAnsi="Times New Roman"/>
          <w:szCs w:val="24"/>
        </w:rPr>
        <w:t>r</w:t>
      </w:r>
      <w:r w:rsidR="005D26CC">
        <w:rPr>
          <w:rFonts w:ascii="Times New Roman" w:hAnsi="Times New Roman"/>
          <w:szCs w:val="24"/>
        </w:rPr>
        <w:t xml:space="preserve">ąjį </w:t>
      </w:r>
      <w:r w:rsidR="00001039">
        <w:rPr>
          <w:rFonts w:ascii="Times New Roman" w:hAnsi="Times New Roman"/>
          <w:szCs w:val="24"/>
        </w:rPr>
        <w:t>finansavimą</w:t>
      </w:r>
      <w:r w:rsidRPr="00357035">
        <w:rPr>
          <w:rFonts w:ascii="Times New Roman" w:hAnsi="Times New Roman"/>
          <w:szCs w:val="24"/>
        </w:rPr>
        <w:t xml:space="preserve"> </w:t>
      </w:r>
      <w:r w:rsidR="00001039">
        <w:rPr>
          <w:rFonts w:ascii="Times New Roman" w:hAnsi="Times New Roman"/>
          <w:szCs w:val="24"/>
        </w:rPr>
        <w:t>J</w:t>
      </w:r>
      <w:r w:rsidRPr="00357035">
        <w:rPr>
          <w:rFonts w:ascii="Times New Roman" w:hAnsi="Times New Roman"/>
          <w:szCs w:val="24"/>
        </w:rPr>
        <w:t>aunimo savanoriškos tarnybos įgyvendinim</w:t>
      </w:r>
      <w:r w:rsidR="00001039">
        <w:rPr>
          <w:rFonts w:ascii="Times New Roman" w:hAnsi="Times New Roman"/>
          <w:szCs w:val="24"/>
        </w:rPr>
        <w:t>ui</w:t>
      </w:r>
      <w:r w:rsidRPr="00357035">
        <w:rPr>
          <w:rFonts w:ascii="Times New Roman" w:hAnsi="Times New Roman"/>
          <w:szCs w:val="24"/>
        </w:rPr>
        <w:t xml:space="preserve"> Šakių rajone</w:t>
      </w:r>
      <w:r w:rsidR="00B56743">
        <w:rPr>
          <w:rFonts w:ascii="Times New Roman" w:hAnsi="Times New Roman"/>
          <w:szCs w:val="24"/>
        </w:rPr>
        <w:t>“</w:t>
      </w:r>
      <w:r w:rsidRPr="00357035">
        <w:rPr>
          <w:rFonts w:ascii="Times New Roman" w:hAnsi="Times New Roman"/>
          <w:szCs w:val="24"/>
        </w:rPr>
        <w:t xml:space="preserve"> ir rajono savivaldybės Jaunimo reikalų tarybos 202</w:t>
      </w:r>
      <w:r w:rsidR="00B56743">
        <w:rPr>
          <w:rFonts w:ascii="Times New Roman" w:hAnsi="Times New Roman"/>
          <w:szCs w:val="24"/>
        </w:rPr>
        <w:t>6</w:t>
      </w:r>
      <w:r w:rsidRPr="00357035">
        <w:rPr>
          <w:rFonts w:ascii="Times New Roman" w:hAnsi="Times New Roman"/>
          <w:szCs w:val="24"/>
        </w:rPr>
        <w:t xml:space="preserve"> m. </w:t>
      </w:r>
      <w:r w:rsidR="00B56743">
        <w:rPr>
          <w:rFonts w:ascii="Times New Roman" w:hAnsi="Times New Roman"/>
          <w:szCs w:val="24"/>
        </w:rPr>
        <w:t>birželio</w:t>
      </w:r>
      <w:r w:rsidRPr="00357035">
        <w:rPr>
          <w:rFonts w:ascii="Times New Roman" w:hAnsi="Times New Roman"/>
          <w:szCs w:val="24"/>
        </w:rPr>
        <w:t xml:space="preserve"> </w:t>
      </w:r>
      <w:r w:rsidR="00B56743">
        <w:rPr>
          <w:rFonts w:ascii="Times New Roman" w:hAnsi="Times New Roman"/>
          <w:szCs w:val="24"/>
        </w:rPr>
        <w:t>8</w:t>
      </w:r>
      <w:r w:rsidRPr="00357035">
        <w:rPr>
          <w:rFonts w:ascii="Times New Roman" w:hAnsi="Times New Roman"/>
          <w:szCs w:val="24"/>
        </w:rPr>
        <w:t xml:space="preserve"> d. posėdžio protokolu Nr. </w:t>
      </w:r>
      <w:r w:rsidR="006F1C6B">
        <w:rPr>
          <w:rFonts w:ascii="Times New Roman" w:hAnsi="Times New Roman"/>
          <w:szCs w:val="24"/>
        </w:rPr>
        <w:t>6/</w:t>
      </w:r>
      <w:r w:rsidRPr="00357035">
        <w:rPr>
          <w:rFonts w:ascii="Times New Roman" w:hAnsi="Times New Roman"/>
          <w:szCs w:val="24"/>
        </w:rPr>
        <w:t>1J-</w:t>
      </w:r>
      <w:r w:rsidR="00105B50">
        <w:rPr>
          <w:rFonts w:ascii="Times New Roman" w:hAnsi="Times New Roman"/>
          <w:szCs w:val="24"/>
        </w:rPr>
        <w:t>4</w:t>
      </w:r>
      <w:r w:rsidR="009150EE">
        <w:rPr>
          <w:rFonts w:ascii="Times New Roman" w:hAnsi="Times New Roman"/>
          <w:szCs w:val="24"/>
        </w:rPr>
        <w:t>8</w:t>
      </w:r>
      <w:r w:rsidRPr="00357035">
        <w:rPr>
          <w:rFonts w:ascii="Times New Roman" w:hAnsi="Times New Roman"/>
          <w:szCs w:val="24"/>
        </w:rPr>
        <w:t>,</w:t>
      </w:r>
    </w:p>
    <w:p w14:paraId="4F01498C" w14:textId="2DEB4970" w:rsidR="007C5326" w:rsidRDefault="000C4085" w:rsidP="007C5326">
      <w:pPr>
        <w:spacing w:line="276" w:lineRule="auto"/>
        <w:ind w:left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į p a r e i g o j u  rajono savivaldybės administracijos </w:t>
      </w:r>
      <w:r w:rsidR="006B5102" w:rsidRPr="00357035">
        <w:rPr>
          <w:rFonts w:ascii="Times New Roman" w:hAnsi="Times New Roman"/>
          <w:szCs w:val="24"/>
        </w:rPr>
        <w:t>Apskaitos</w:t>
      </w:r>
      <w:r w:rsidRPr="00357035">
        <w:rPr>
          <w:rFonts w:ascii="Times New Roman" w:hAnsi="Times New Roman"/>
          <w:szCs w:val="24"/>
        </w:rPr>
        <w:t xml:space="preserve"> skyrių:</w:t>
      </w:r>
    </w:p>
    <w:p w14:paraId="68E87E11" w14:textId="1D10113E" w:rsidR="007C5326" w:rsidRDefault="007C5326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0C4085" w:rsidRPr="007C5326">
        <w:rPr>
          <w:rFonts w:ascii="Times New Roman" w:hAnsi="Times New Roman"/>
          <w:szCs w:val="24"/>
        </w:rPr>
        <w:t>Iš rajono savivaldybės 202</w:t>
      </w:r>
      <w:r w:rsidR="00B56743">
        <w:rPr>
          <w:rFonts w:ascii="Times New Roman" w:hAnsi="Times New Roman"/>
          <w:szCs w:val="24"/>
        </w:rPr>
        <w:t>6</w:t>
      </w:r>
      <w:r w:rsidR="000C4085" w:rsidRPr="007C5326">
        <w:rPr>
          <w:rFonts w:ascii="Times New Roman" w:hAnsi="Times New Roman"/>
          <w:szCs w:val="24"/>
        </w:rPr>
        <w:t xml:space="preserve"> metų biudžet</w:t>
      </w:r>
      <w:r w:rsidR="00B56743">
        <w:rPr>
          <w:rFonts w:ascii="Times New Roman" w:hAnsi="Times New Roman"/>
          <w:szCs w:val="24"/>
        </w:rPr>
        <w:t>o</w:t>
      </w:r>
      <w:r w:rsidR="00CE69F5">
        <w:rPr>
          <w:rFonts w:ascii="Times New Roman" w:hAnsi="Times New Roman"/>
          <w:szCs w:val="24"/>
        </w:rPr>
        <w:t xml:space="preserve"> Sveikatos stiprinimo ir socialinės integracijos didinimo programo</w:t>
      </w:r>
      <w:r w:rsidR="00B56743">
        <w:rPr>
          <w:rFonts w:ascii="Times New Roman" w:hAnsi="Times New Roman"/>
          <w:szCs w:val="24"/>
        </w:rPr>
        <w:t>s</w:t>
      </w:r>
      <w:r w:rsidR="00CE69F5">
        <w:rPr>
          <w:rFonts w:ascii="Times New Roman" w:hAnsi="Times New Roman"/>
          <w:szCs w:val="24"/>
        </w:rPr>
        <w:t xml:space="preserve"> (kodas </w:t>
      </w:r>
      <w:r w:rsidR="00683EEC">
        <w:rPr>
          <w:rFonts w:ascii="Times New Roman" w:hAnsi="Times New Roman"/>
          <w:szCs w:val="24"/>
        </w:rPr>
        <w:t>0</w:t>
      </w:r>
      <w:r w:rsidR="00CE69F5">
        <w:rPr>
          <w:rFonts w:ascii="Times New Roman" w:hAnsi="Times New Roman"/>
          <w:szCs w:val="24"/>
        </w:rPr>
        <w:t>03)</w:t>
      </w:r>
      <w:r w:rsidR="00683EEC">
        <w:rPr>
          <w:rFonts w:ascii="Times New Roman" w:hAnsi="Times New Roman"/>
          <w:szCs w:val="24"/>
        </w:rPr>
        <w:t xml:space="preserve"> priemonės Jaunimo socialinės dezintegracijos rizikos mažinimas (kodas 003-03-06) </w:t>
      </w:r>
      <w:r w:rsidR="00CE69F5" w:rsidRPr="00CE69F5">
        <w:rPr>
          <w:rFonts w:ascii="Times New Roman" w:hAnsi="Times New Roman"/>
          <w:szCs w:val="24"/>
        </w:rPr>
        <w:t xml:space="preserve"> </w:t>
      </w:r>
      <w:r w:rsidR="000C4085" w:rsidRPr="00CE69F5">
        <w:rPr>
          <w:rFonts w:ascii="Times New Roman" w:hAnsi="Times New Roman"/>
          <w:szCs w:val="24"/>
        </w:rPr>
        <w:t xml:space="preserve">numatytus </w:t>
      </w:r>
      <w:r w:rsidR="00105B50" w:rsidRPr="00CE69F5">
        <w:rPr>
          <w:rFonts w:ascii="Times New Roman" w:hAnsi="Times New Roman"/>
          <w:szCs w:val="24"/>
        </w:rPr>
        <w:t>1</w:t>
      </w:r>
      <w:r w:rsidR="00B56743">
        <w:rPr>
          <w:rFonts w:ascii="Times New Roman" w:hAnsi="Times New Roman"/>
          <w:szCs w:val="24"/>
        </w:rPr>
        <w:t>980</w:t>
      </w:r>
      <w:r w:rsidR="000C4085" w:rsidRPr="00CE69F5">
        <w:rPr>
          <w:rFonts w:ascii="Times New Roman" w:hAnsi="Times New Roman"/>
          <w:szCs w:val="24"/>
        </w:rPr>
        <w:t>,00 Eur</w:t>
      </w:r>
      <w:r w:rsidR="000C4085" w:rsidRPr="00357035">
        <w:rPr>
          <w:rFonts w:ascii="Times New Roman" w:hAnsi="Times New Roman"/>
          <w:szCs w:val="24"/>
        </w:rPr>
        <w:t xml:space="preserve"> skirti asociacijai Šakių atviras jaunimo centras Jaunimo savanoriškos tarnybos</w:t>
      </w:r>
      <w:r w:rsidR="00BE371C" w:rsidRPr="00357035">
        <w:rPr>
          <w:rFonts w:ascii="Times New Roman" w:hAnsi="Times New Roman"/>
          <w:szCs w:val="24"/>
        </w:rPr>
        <w:t xml:space="preserve"> programos įgyvendinimo </w:t>
      </w:r>
      <w:r w:rsidR="000C4085" w:rsidRPr="00357035">
        <w:rPr>
          <w:rFonts w:ascii="Times New Roman" w:hAnsi="Times New Roman"/>
          <w:szCs w:val="24"/>
        </w:rPr>
        <w:t>Šakių rajono savivaldybėje  bendrajam finansavimui.</w:t>
      </w:r>
    </w:p>
    <w:p w14:paraId="6AAD6654" w14:textId="59A6A3D8" w:rsidR="000C4085" w:rsidRPr="00357035" w:rsidRDefault="0035703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C4085" w:rsidRPr="00357035">
        <w:rPr>
          <w:rFonts w:ascii="Times New Roman" w:hAnsi="Times New Roman"/>
          <w:szCs w:val="24"/>
        </w:rPr>
        <w:t>. Lėšas pervesti į asociacijos Šakių atviras jaunimo centras sąskaitą, juridinio asmens kodas</w:t>
      </w:r>
    </w:p>
    <w:p w14:paraId="193BA6AB" w14:textId="77777777" w:rsidR="000C4085" w:rsidRPr="00357035" w:rsidRDefault="000C4085" w:rsidP="007C5326">
      <w:pPr>
        <w:spacing w:line="276" w:lineRule="auto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304146016,  Swedbank, AB, atsiskaitomoji  sąskaita Nr. LT09 7300 0101 4536 0796.</w:t>
      </w:r>
    </w:p>
    <w:p w14:paraId="2075B528" w14:textId="5B6B89CE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3. </w:t>
      </w:r>
      <w:r w:rsidRPr="00CE69F5">
        <w:rPr>
          <w:rFonts w:ascii="Times New Roman" w:hAnsi="Times New Roman"/>
          <w:szCs w:val="24"/>
        </w:rPr>
        <w:t>Lėšas nukreipti į valstybės funkciją 08.04.01.01. į ekonominę funkciją 2.</w:t>
      </w:r>
      <w:r w:rsidR="00357035" w:rsidRPr="00CE69F5">
        <w:rPr>
          <w:rFonts w:ascii="Times New Roman" w:hAnsi="Times New Roman"/>
          <w:szCs w:val="24"/>
        </w:rPr>
        <w:t>8</w:t>
      </w:r>
      <w:r w:rsidRPr="00CE69F5">
        <w:rPr>
          <w:rFonts w:ascii="Times New Roman" w:hAnsi="Times New Roman"/>
          <w:szCs w:val="24"/>
        </w:rPr>
        <w:t>.1.1.1.</w:t>
      </w:r>
      <w:r w:rsidR="00357035" w:rsidRPr="00CE69F5">
        <w:rPr>
          <w:rFonts w:ascii="Times New Roman" w:hAnsi="Times New Roman"/>
          <w:szCs w:val="24"/>
        </w:rPr>
        <w:t>2</w:t>
      </w:r>
      <w:r w:rsidRPr="00CE69F5">
        <w:rPr>
          <w:rFonts w:ascii="Times New Roman" w:hAnsi="Times New Roman"/>
          <w:szCs w:val="24"/>
        </w:rPr>
        <w:t>.</w:t>
      </w:r>
    </w:p>
    <w:p w14:paraId="5EB37A80" w14:textId="60388DD8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4. Finansavimą vykdyti savivaldybės administracijos direktoriui pasirašius Biudžeto lėšų naudojimo sutartį su  organizacijos vadovu</w:t>
      </w:r>
      <w:r w:rsidR="00357035">
        <w:rPr>
          <w:rFonts w:ascii="Times New Roman" w:hAnsi="Times New Roman"/>
          <w:szCs w:val="24"/>
        </w:rPr>
        <w:t xml:space="preserve"> ar jo įgaliotu asmeniu.</w:t>
      </w:r>
    </w:p>
    <w:p w14:paraId="266F5878" w14:textId="4BD4D596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3938F49E" w14:textId="77777777" w:rsidR="00281C7D" w:rsidRDefault="00281C7D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15793724" w14:textId="77777777" w:rsidR="007C5326" w:rsidRPr="00357035" w:rsidRDefault="007C5326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DFD5EEB" w14:textId="0C4AF6E0" w:rsidR="000C4085" w:rsidRPr="007C5326" w:rsidRDefault="00357035" w:rsidP="000C4085">
      <w:pPr>
        <w:rPr>
          <w:rFonts w:ascii="Times New Roman" w:hAnsi="Times New Roman"/>
          <w:color w:val="000000"/>
          <w:sz w:val="22"/>
          <w:szCs w:val="22"/>
          <w:lang w:eastAsia="zh-CN"/>
        </w:rPr>
      </w:pPr>
      <w:r>
        <w:rPr>
          <w:rFonts w:ascii="Times New Roman" w:hAnsi="Times New Roman"/>
          <w:color w:val="000000"/>
          <w:sz w:val="22"/>
          <w:szCs w:val="22"/>
          <w:lang w:eastAsia="zh-CN"/>
        </w:rPr>
        <w:t>A</w:t>
      </w:r>
      <w:r w:rsidR="005E2131" w:rsidRPr="00357035">
        <w:rPr>
          <w:rFonts w:ascii="Times New Roman" w:hAnsi="Times New Roman"/>
          <w:color w:val="000000"/>
          <w:sz w:val="22"/>
          <w:szCs w:val="22"/>
          <w:lang w:eastAsia="zh-CN"/>
        </w:rPr>
        <w:t>dministracijos direktori</w:t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>u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>s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>Vytautas Ižganaitis</w:t>
      </w:r>
    </w:p>
    <w:p w14:paraId="44429C8D" w14:textId="4A7CB440" w:rsidR="005E2131" w:rsidRDefault="005E2131" w:rsidP="000C4085">
      <w:pPr>
        <w:rPr>
          <w:rFonts w:ascii="Times New Roman" w:hAnsi="Times New Roman"/>
          <w:sz w:val="22"/>
          <w:szCs w:val="22"/>
        </w:rPr>
      </w:pPr>
    </w:p>
    <w:p w14:paraId="7AF5EB61" w14:textId="77777777" w:rsidR="007C5326" w:rsidRPr="00357035" w:rsidRDefault="007C5326" w:rsidP="000C4085">
      <w:pPr>
        <w:rPr>
          <w:rFonts w:ascii="Times New Roman" w:hAnsi="Times New Roman"/>
          <w:sz w:val="22"/>
          <w:szCs w:val="22"/>
        </w:rPr>
      </w:pPr>
    </w:p>
    <w:p w14:paraId="2D1BCBB9" w14:textId="77777777" w:rsidR="005E2131" w:rsidRPr="00357035" w:rsidRDefault="005E2131" w:rsidP="000C4085">
      <w:pPr>
        <w:rPr>
          <w:rFonts w:ascii="Times New Roman" w:hAnsi="Times New Roman"/>
          <w:sz w:val="22"/>
          <w:szCs w:val="22"/>
        </w:rPr>
      </w:pPr>
    </w:p>
    <w:p w14:paraId="47410880" w14:textId="77777777" w:rsidR="000C4085" w:rsidRPr="005D26CC" w:rsidRDefault="000C4085" w:rsidP="000C4085">
      <w:pPr>
        <w:rPr>
          <w:rFonts w:ascii="Times New Roman" w:hAnsi="Times New Roman"/>
          <w:szCs w:val="24"/>
        </w:rPr>
      </w:pPr>
      <w:r w:rsidRPr="005D26CC">
        <w:rPr>
          <w:rFonts w:ascii="Times New Roman" w:hAnsi="Times New Roman"/>
          <w:szCs w:val="24"/>
        </w:rPr>
        <w:t xml:space="preserve">Parengė </w:t>
      </w:r>
    </w:p>
    <w:p w14:paraId="24EFF2E3" w14:textId="7CBB49A8" w:rsidR="000C4085" w:rsidRPr="005D26CC" w:rsidRDefault="005D26CC" w:rsidP="000C4085">
      <w:pPr>
        <w:rPr>
          <w:rFonts w:ascii="Times New Roman" w:hAnsi="Times New Roman"/>
          <w:szCs w:val="24"/>
        </w:rPr>
      </w:pPr>
      <w:r w:rsidRPr="005D26CC">
        <w:rPr>
          <w:rFonts w:ascii="Times New Roman" w:hAnsi="Times New Roman"/>
          <w:szCs w:val="24"/>
        </w:rPr>
        <w:t>R</w:t>
      </w:r>
      <w:r w:rsidR="000C4085" w:rsidRPr="005D26CC">
        <w:rPr>
          <w:rFonts w:ascii="Times New Roman" w:hAnsi="Times New Roman"/>
          <w:szCs w:val="24"/>
        </w:rPr>
        <w:t>ajono savivaldybės administracijos</w:t>
      </w:r>
    </w:p>
    <w:p w14:paraId="2445C6E2" w14:textId="26D3DFD6" w:rsidR="000C4085" w:rsidRPr="005D26CC" w:rsidRDefault="000C4085" w:rsidP="000C4085">
      <w:pPr>
        <w:rPr>
          <w:rFonts w:ascii="Times New Roman" w:hAnsi="Times New Roman"/>
          <w:szCs w:val="24"/>
        </w:rPr>
      </w:pPr>
      <w:r w:rsidRPr="005D26CC">
        <w:rPr>
          <w:rFonts w:ascii="Times New Roman" w:hAnsi="Times New Roman"/>
          <w:szCs w:val="24"/>
        </w:rPr>
        <w:t>jaunimo reikalų koordinatorė</w:t>
      </w:r>
      <w:r w:rsidR="005B62FF" w:rsidRPr="005D26CC">
        <w:rPr>
          <w:rFonts w:ascii="Times New Roman" w:hAnsi="Times New Roman"/>
          <w:szCs w:val="24"/>
        </w:rPr>
        <w:t xml:space="preserve"> (patarėja)</w:t>
      </w:r>
    </w:p>
    <w:p w14:paraId="23EB8C78" w14:textId="77777777" w:rsidR="000C4085" w:rsidRPr="005D26CC" w:rsidRDefault="000C4085" w:rsidP="000C4085">
      <w:pPr>
        <w:rPr>
          <w:rFonts w:ascii="Times New Roman" w:hAnsi="Times New Roman"/>
          <w:szCs w:val="24"/>
        </w:rPr>
      </w:pPr>
    </w:p>
    <w:p w14:paraId="1E788C32" w14:textId="4ABFCE40" w:rsidR="000C4085" w:rsidRPr="005D26CC" w:rsidRDefault="005B62FF" w:rsidP="000C4085">
      <w:pPr>
        <w:rPr>
          <w:rFonts w:ascii="Times New Roman" w:hAnsi="Times New Roman"/>
          <w:szCs w:val="24"/>
        </w:rPr>
      </w:pPr>
      <w:r w:rsidRPr="005D26CC">
        <w:rPr>
          <w:rFonts w:ascii="Times New Roman" w:hAnsi="Times New Roman"/>
          <w:szCs w:val="24"/>
        </w:rPr>
        <w:t>Judita Ambrasienė</w:t>
      </w:r>
    </w:p>
    <w:p w14:paraId="11A72146" w14:textId="784F86FB" w:rsidR="000C4085" w:rsidRPr="005D26CC" w:rsidRDefault="000C4085" w:rsidP="000C4085">
      <w:pPr>
        <w:rPr>
          <w:rFonts w:ascii="Times New Roman" w:hAnsi="Times New Roman"/>
          <w:szCs w:val="24"/>
        </w:rPr>
      </w:pPr>
      <w:r w:rsidRPr="005D26CC">
        <w:rPr>
          <w:rFonts w:ascii="Times New Roman" w:hAnsi="Times New Roman"/>
          <w:szCs w:val="24"/>
        </w:rPr>
        <w:t>202</w:t>
      </w:r>
      <w:r w:rsidR="00B56743" w:rsidRPr="005D26CC">
        <w:rPr>
          <w:rFonts w:ascii="Times New Roman" w:hAnsi="Times New Roman"/>
          <w:szCs w:val="24"/>
        </w:rPr>
        <w:t>6</w:t>
      </w:r>
      <w:r w:rsidR="005B62FF" w:rsidRPr="005D26CC">
        <w:rPr>
          <w:rFonts w:ascii="Times New Roman" w:hAnsi="Times New Roman"/>
          <w:szCs w:val="24"/>
        </w:rPr>
        <w:t>-</w:t>
      </w:r>
      <w:r w:rsidR="00B56743" w:rsidRPr="005D26CC">
        <w:rPr>
          <w:rFonts w:ascii="Times New Roman" w:hAnsi="Times New Roman"/>
          <w:szCs w:val="24"/>
        </w:rPr>
        <w:t>06-1</w:t>
      </w:r>
      <w:r w:rsidR="009150EE" w:rsidRPr="005D26CC">
        <w:rPr>
          <w:rFonts w:ascii="Times New Roman" w:hAnsi="Times New Roman"/>
          <w:szCs w:val="24"/>
        </w:rPr>
        <w:t>8</w:t>
      </w:r>
    </w:p>
    <w:p w14:paraId="53B43C5E" w14:textId="7786724C" w:rsidR="000C4085" w:rsidRPr="005D26CC" w:rsidRDefault="000C4085" w:rsidP="000C4085">
      <w:pPr>
        <w:rPr>
          <w:rFonts w:ascii="Times New Roman" w:hAnsi="Times New Roman"/>
          <w:szCs w:val="24"/>
        </w:rPr>
      </w:pPr>
    </w:p>
    <w:sectPr w:rsidR="000C4085" w:rsidRPr="005D26CC" w:rsidSect="005E2131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B83F8" w14:textId="77777777" w:rsidR="005D1609" w:rsidRDefault="005D1609">
      <w:r>
        <w:separator/>
      </w:r>
    </w:p>
  </w:endnote>
  <w:endnote w:type="continuationSeparator" w:id="0">
    <w:p w14:paraId="1AE08604" w14:textId="77777777" w:rsidR="005D1609" w:rsidRDefault="005D1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BCA1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4B061" w14:textId="77777777" w:rsidR="005D1609" w:rsidRDefault="005D1609">
      <w:r>
        <w:separator/>
      </w:r>
    </w:p>
  </w:footnote>
  <w:footnote w:type="continuationSeparator" w:id="0">
    <w:p w14:paraId="7F620554" w14:textId="77777777" w:rsidR="005D1609" w:rsidRDefault="005D1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5049639"/>
      <w:docPartObj>
        <w:docPartGallery w:val="Page Numbers (Top of Page)"/>
        <w:docPartUnique/>
      </w:docPartObj>
    </w:sdtPr>
    <w:sdtEndPr/>
    <w:sdtContent>
      <w:p w14:paraId="284A8E8B" w14:textId="12EE86EC" w:rsidR="005E2131" w:rsidRDefault="005E21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6346F9" w14:textId="77777777" w:rsidR="005E2131" w:rsidRDefault="005E213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198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21AED"/>
    <w:multiLevelType w:val="hybridMultilevel"/>
    <w:tmpl w:val="E99A3EAC"/>
    <w:lvl w:ilvl="0" w:tplc="C5503D5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 w16cid:durableId="852260189">
    <w:abstractNumId w:val="1"/>
  </w:num>
  <w:num w:numId="2" w16cid:durableId="1635063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039"/>
    <w:rsid w:val="00040417"/>
    <w:rsid w:val="00063919"/>
    <w:rsid w:val="00071DB8"/>
    <w:rsid w:val="000A6A42"/>
    <w:rsid w:val="000B6F6A"/>
    <w:rsid w:val="000C4085"/>
    <w:rsid w:val="000E36D9"/>
    <w:rsid w:val="00105B50"/>
    <w:rsid w:val="00117499"/>
    <w:rsid w:val="001403DF"/>
    <w:rsid w:val="001808F2"/>
    <w:rsid w:val="0019665F"/>
    <w:rsid w:val="001D38EF"/>
    <w:rsid w:val="001E7250"/>
    <w:rsid w:val="002035D8"/>
    <w:rsid w:val="0024569F"/>
    <w:rsid w:val="002765E4"/>
    <w:rsid w:val="00281C7D"/>
    <w:rsid w:val="0028720A"/>
    <w:rsid w:val="002A128A"/>
    <w:rsid w:val="002A3685"/>
    <w:rsid w:val="002C4B5D"/>
    <w:rsid w:val="002D3ABC"/>
    <w:rsid w:val="002E037D"/>
    <w:rsid w:val="00313CF0"/>
    <w:rsid w:val="003170C1"/>
    <w:rsid w:val="00333EF3"/>
    <w:rsid w:val="00342E29"/>
    <w:rsid w:val="00357035"/>
    <w:rsid w:val="0038742B"/>
    <w:rsid w:val="003A0C31"/>
    <w:rsid w:val="003F0691"/>
    <w:rsid w:val="003F491F"/>
    <w:rsid w:val="00400220"/>
    <w:rsid w:val="00434111"/>
    <w:rsid w:val="00435ADB"/>
    <w:rsid w:val="00437E46"/>
    <w:rsid w:val="00517F9C"/>
    <w:rsid w:val="00521D86"/>
    <w:rsid w:val="00583E25"/>
    <w:rsid w:val="005B62FF"/>
    <w:rsid w:val="005D1609"/>
    <w:rsid w:val="005D26CC"/>
    <w:rsid w:val="005D5546"/>
    <w:rsid w:val="005E2131"/>
    <w:rsid w:val="00610881"/>
    <w:rsid w:val="0061098F"/>
    <w:rsid w:val="0061591C"/>
    <w:rsid w:val="00674A53"/>
    <w:rsid w:val="00683EEC"/>
    <w:rsid w:val="006B038A"/>
    <w:rsid w:val="006B5102"/>
    <w:rsid w:val="006F1C6B"/>
    <w:rsid w:val="0070001E"/>
    <w:rsid w:val="0077203F"/>
    <w:rsid w:val="00777013"/>
    <w:rsid w:val="007C0E8B"/>
    <w:rsid w:val="007C5326"/>
    <w:rsid w:val="007F2EA8"/>
    <w:rsid w:val="007F658A"/>
    <w:rsid w:val="00806531"/>
    <w:rsid w:val="00813597"/>
    <w:rsid w:val="008160B3"/>
    <w:rsid w:val="00821602"/>
    <w:rsid w:val="00843225"/>
    <w:rsid w:val="00856A73"/>
    <w:rsid w:val="008A49E0"/>
    <w:rsid w:val="008C1B78"/>
    <w:rsid w:val="008E57AA"/>
    <w:rsid w:val="008F4809"/>
    <w:rsid w:val="009150EE"/>
    <w:rsid w:val="0091738F"/>
    <w:rsid w:val="00980BBC"/>
    <w:rsid w:val="0098205C"/>
    <w:rsid w:val="00991145"/>
    <w:rsid w:val="009C4EAB"/>
    <w:rsid w:val="009F065C"/>
    <w:rsid w:val="00A437AC"/>
    <w:rsid w:val="00AA5FC3"/>
    <w:rsid w:val="00AB1ECF"/>
    <w:rsid w:val="00AD5B92"/>
    <w:rsid w:val="00AE7378"/>
    <w:rsid w:val="00B56743"/>
    <w:rsid w:val="00B75F85"/>
    <w:rsid w:val="00BC1FA5"/>
    <w:rsid w:val="00BD053A"/>
    <w:rsid w:val="00BE1E33"/>
    <w:rsid w:val="00BE371C"/>
    <w:rsid w:val="00BE4C6A"/>
    <w:rsid w:val="00BE6D25"/>
    <w:rsid w:val="00C2225A"/>
    <w:rsid w:val="00C5337B"/>
    <w:rsid w:val="00C55FE8"/>
    <w:rsid w:val="00C6007F"/>
    <w:rsid w:val="00C838D9"/>
    <w:rsid w:val="00C84A75"/>
    <w:rsid w:val="00C921BD"/>
    <w:rsid w:val="00CA67DC"/>
    <w:rsid w:val="00CA6ECE"/>
    <w:rsid w:val="00CE69F5"/>
    <w:rsid w:val="00D66A26"/>
    <w:rsid w:val="00DD47CE"/>
    <w:rsid w:val="00DD490C"/>
    <w:rsid w:val="00E30B61"/>
    <w:rsid w:val="00E60A76"/>
    <w:rsid w:val="00E67B31"/>
    <w:rsid w:val="00E918BB"/>
    <w:rsid w:val="00EB693B"/>
    <w:rsid w:val="00EC47CA"/>
    <w:rsid w:val="00ED113F"/>
    <w:rsid w:val="00EE2CE3"/>
    <w:rsid w:val="00F01EF6"/>
    <w:rsid w:val="00F11626"/>
    <w:rsid w:val="00F67691"/>
    <w:rsid w:val="00F94E8A"/>
    <w:rsid w:val="00FB1778"/>
    <w:rsid w:val="00FC248C"/>
    <w:rsid w:val="00FE0C3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B6198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C4085"/>
    <w:pPr>
      <w:suppressAutoHyphens/>
      <w:ind w:left="720"/>
      <w:contextualSpacing/>
    </w:pPr>
    <w:rPr>
      <w:color w:val="00000A"/>
      <w:kern w:val="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E213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2C387-57D0-4B9A-B271-B9BEC30FD9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</TotalTime>
  <Pages>1</Pages>
  <Words>266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5</cp:revision>
  <cp:lastPrinted>2024-12-03T09:25:00Z</cp:lastPrinted>
  <dcterms:created xsi:type="dcterms:W3CDTF">2026-06-10T08:37:00Z</dcterms:created>
  <dcterms:modified xsi:type="dcterms:W3CDTF">2026-06-19T06:13:00Z</dcterms:modified>
</cp:coreProperties>
</file>