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40ADF5A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0975E367" w:rsidR="00DD47CE" w:rsidRDefault="00DF53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25F2DD39" w:rsidR="00DD47CE" w:rsidRDefault="00EE74B8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2024 M. GEGUŽĖS 23 D. ĮSAKYMO NR. AT-415 „DĖL ŠAKIŲ RAJONO SAVIVALDYBĖS UŽIMTUMO DIDINIMO PROGRAMOS ATVEJO KOMANDOS SUDARYMO“ PAKEITIMO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50F995A3" w:rsidR="00DF5327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EE74B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E74B8">
        <w:rPr>
          <w:rFonts w:ascii="Times New Roman" w:hAnsi="Times New Roman"/>
        </w:rPr>
        <w:t>liepos</w:t>
      </w:r>
      <w:r w:rsidR="00ED709E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DF5327">
      <w:pPr>
        <w:tabs>
          <w:tab w:val="left" w:pos="6804"/>
        </w:tabs>
        <w:jc w:val="center"/>
      </w:pPr>
      <w:r>
        <w:t>Šakiai</w:t>
      </w:r>
    </w:p>
    <w:p w14:paraId="7A2ED2A4" w14:textId="2E7BF2AF" w:rsidR="00DF5327" w:rsidRDefault="00DF5327" w:rsidP="00DF5327">
      <w:pPr>
        <w:tabs>
          <w:tab w:val="left" w:pos="6804"/>
        </w:tabs>
        <w:jc w:val="center"/>
      </w:pPr>
    </w:p>
    <w:p w14:paraId="6419F339" w14:textId="77777777" w:rsidR="005218AF" w:rsidRDefault="005218AF" w:rsidP="00DF5327">
      <w:pPr>
        <w:tabs>
          <w:tab w:val="left" w:pos="6804"/>
        </w:tabs>
        <w:jc w:val="center"/>
      </w:pPr>
    </w:p>
    <w:p w14:paraId="2F575EF1" w14:textId="4028A458" w:rsidR="00EE74B8" w:rsidRDefault="005218AF" w:rsidP="00E06A72">
      <w:pPr>
        <w:tabs>
          <w:tab w:val="left" w:pos="6804"/>
        </w:tabs>
        <w:ind w:firstLine="567"/>
        <w:jc w:val="both"/>
      </w:pPr>
      <w:r>
        <w:t>P</w:t>
      </w:r>
      <w:r w:rsidR="00DF5327">
        <w:t xml:space="preserve"> a k e i č i u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 administracijos direktoriaus 202</w:t>
      </w:r>
      <w:r w:rsidR="00EE74B8">
        <w:t>4</w:t>
      </w:r>
      <w:r w:rsidR="00246A00" w:rsidRPr="00246A00">
        <w:t xml:space="preserve"> m.</w:t>
      </w:r>
      <w:r w:rsidR="00EE74B8">
        <w:t xml:space="preserve"> gegužės 23 d. </w:t>
      </w:r>
      <w:r w:rsidR="00246A00" w:rsidRPr="00246A00">
        <w:t xml:space="preserve"> </w:t>
      </w:r>
      <w:r w:rsidR="00246A00">
        <w:t>į</w:t>
      </w:r>
      <w:r w:rsidR="00246A00" w:rsidRPr="00246A00">
        <w:t>sakym</w:t>
      </w:r>
      <w:r w:rsidR="00EE74B8">
        <w:t>ą</w:t>
      </w:r>
      <w:r w:rsidR="00246A00" w:rsidRPr="00246A00">
        <w:t xml:space="preserve"> </w:t>
      </w:r>
      <w:r w:rsidR="00246A00">
        <w:t>N</w:t>
      </w:r>
      <w:r w:rsidR="00246A00" w:rsidRPr="00246A00">
        <w:t>r. A</w:t>
      </w:r>
      <w:r w:rsidR="00246A00">
        <w:t>T</w:t>
      </w:r>
      <w:r w:rsidR="00246A00" w:rsidRPr="00246A00">
        <w:t>-</w:t>
      </w:r>
      <w:r w:rsidR="00EE74B8">
        <w:t>415</w:t>
      </w:r>
      <w:r w:rsidR="00246A00" w:rsidRPr="00246A00">
        <w:t xml:space="preserve"> „</w:t>
      </w:r>
      <w:r w:rsidR="00246A00">
        <w:t>D</w:t>
      </w:r>
      <w:r w:rsidR="00246A00" w:rsidRPr="00246A00">
        <w:rPr>
          <w:rFonts w:hint="eastAsia"/>
        </w:rPr>
        <w:t>ė</w:t>
      </w:r>
      <w:r w:rsidR="00246A00" w:rsidRPr="00246A00">
        <w:t xml:space="preserve">l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 xml:space="preserve">s </w:t>
      </w:r>
      <w:r w:rsidR="00246A00">
        <w:t>U</w:t>
      </w:r>
      <w:r w:rsidR="00246A00" w:rsidRPr="00246A00">
        <w:t>žimtumo didinimo programos atvejo komandos sudarymo</w:t>
      </w:r>
      <w:r w:rsidR="00246A00">
        <w:t>“</w:t>
      </w:r>
      <w:r w:rsidR="00EE74B8">
        <w:t xml:space="preserve"> ir išdėstau taip:</w:t>
      </w:r>
    </w:p>
    <w:p w14:paraId="2BB7625D" w14:textId="4F4CD8AB" w:rsidR="00254288" w:rsidRPr="00254288" w:rsidRDefault="00254288" w:rsidP="00E06A72">
      <w:pPr>
        <w:tabs>
          <w:tab w:val="left" w:pos="6804"/>
        </w:tabs>
        <w:ind w:firstLine="567"/>
        <w:jc w:val="both"/>
        <w:rPr>
          <w:rFonts w:asciiTheme="minorHAnsi" w:hAnsiTheme="minorHAnsi"/>
        </w:rPr>
      </w:pPr>
      <w:r>
        <w:t>,,Sudarau Šakių rajono savivaldybės Užimtumo didinimo programos atvejo komandą:</w:t>
      </w:r>
    </w:p>
    <w:p w14:paraId="308B7D32" w14:textId="0C90F554" w:rsidR="00EE74B8" w:rsidRDefault="00EE74B8" w:rsidP="005218AF">
      <w:pPr>
        <w:tabs>
          <w:tab w:val="left" w:pos="3119"/>
        </w:tabs>
        <w:ind w:left="3402" w:hanging="26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  <w:r w:rsidRPr="00AA3989"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 xml:space="preserve">Šakių </w:t>
      </w:r>
      <w:r w:rsidRPr="00AA3989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>Socialinės paramos skyriaus specialistė;</w:t>
      </w:r>
    </w:p>
    <w:p w14:paraId="279E71EF" w14:textId="77777777" w:rsidR="00EE74B8" w:rsidRPr="00AA3989" w:rsidRDefault="00EE74B8" w:rsidP="00EE74B8">
      <w:pPr>
        <w:tabs>
          <w:tab w:val="left" w:pos="3119"/>
        </w:tabs>
        <w:ind w:left="3402" w:hanging="26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Masteikienė</w:t>
      </w:r>
      <w:r>
        <w:rPr>
          <w:rFonts w:ascii="Times New Roman" w:hAnsi="Times New Roman"/>
          <w:szCs w:val="24"/>
        </w:rPr>
        <w:tab/>
      </w:r>
      <w:r w:rsidRPr="00AA398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Užimtumo tarnybos prie Lietuvos Respublikos socialinės     apsaugos ir darbo ministerijos Kauno klientų aptarnavimo departamento Šakių skyriaus vyriausioji specialistė;</w:t>
      </w:r>
    </w:p>
    <w:p w14:paraId="54C03BEE" w14:textId="77777777" w:rsidR="00EE74B8" w:rsidRPr="00AA3989" w:rsidRDefault="00EE74B8" w:rsidP="00EE74B8">
      <w:pPr>
        <w:tabs>
          <w:tab w:val="left" w:pos="3119"/>
        </w:tabs>
        <w:ind w:left="3402" w:hanging="26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Audronė Matusienė</w:t>
      </w:r>
      <w:r w:rsidRPr="00AA3989"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 xml:space="preserve">Šakių </w:t>
      </w:r>
      <w:r w:rsidRPr="00AA3989">
        <w:rPr>
          <w:rFonts w:ascii="Times New Roman" w:hAnsi="Times New Roman"/>
          <w:szCs w:val="24"/>
        </w:rPr>
        <w:t>rajono savivaldybės administracijos Socialinės paramos</w:t>
      </w:r>
      <w:r>
        <w:rPr>
          <w:rFonts w:ascii="Times New Roman" w:hAnsi="Times New Roman"/>
          <w:szCs w:val="24"/>
        </w:rPr>
        <w:t xml:space="preserve"> </w:t>
      </w:r>
      <w:r w:rsidRPr="00AA3989">
        <w:rPr>
          <w:rFonts w:ascii="Times New Roman" w:hAnsi="Times New Roman"/>
          <w:szCs w:val="24"/>
        </w:rPr>
        <w:t xml:space="preserve">skyriaus </w:t>
      </w:r>
      <w:r>
        <w:rPr>
          <w:rFonts w:ascii="Times New Roman" w:hAnsi="Times New Roman"/>
          <w:szCs w:val="24"/>
        </w:rPr>
        <w:t>nedirbančių asmenų atvejo vadybininkė</w:t>
      </w:r>
      <w:r w:rsidRPr="00AA3989">
        <w:rPr>
          <w:rFonts w:ascii="Times New Roman" w:hAnsi="Times New Roman"/>
          <w:szCs w:val="24"/>
        </w:rPr>
        <w:t>;</w:t>
      </w:r>
    </w:p>
    <w:p w14:paraId="6EBDF147" w14:textId="46D2CC54" w:rsidR="00EE74B8" w:rsidRDefault="00EE74B8" w:rsidP="00EE74B8">
      <w:pPr>
        <w:tabs>
          <w:tab w:val="left" w:pos="3119"/>
        </w:tabs>
        <w:ind w:left="3402" w:hanging="2682"/>
        <w:jc w:val="both"/>
        <w:rPr>
          <w:rFonts w:ascii="Times New Roman" w:hAnsi="Times New Roman"/>
          <w:szCs w:val="24"/>
        </w:rPr>
      </w:pPr>
      <w:r w:rsidRPr="00AA3989">
        <w:rPr>
          <w:rFonts w:ascii="Times New Roman" w:hAnsi="Times New Roman"/>
          <w:szCs w:val="24"/>
        </w:rPr>
        <w:t xml:space="preserve">Daiva Pilypaitytė </w:t>
      </w:r>
      <w:r>
        <w:rPr>
          <w:rFonts w:ascii="Times New Roman" w:hAnsi="Times New Roman"/>
          <w:szCs w:val="24"/>
        </w:rPr>
        <w:tab/>
      </w:r>
      <w:r w:rsidRPr="00AA398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Šakių rajono s</w:t>
      </w:r>
      <w:r w:rsidRPr="00AA3989">
        <w:rPr>
          <w:rFonts w:ascii="Times New Roman" w:hAnsi="Times New Roman"/>
          <w:szCs w:val="24"/>
        </w:rPr>
        <w:t>avivaldybės administracijos Socialinės paramos skyriaus</w:t>
      </w:r>
      <w:r>
        <w:rPr>
          <w:rFonts w:ascii="Times New Roman" w:hAnsi="Times New Roman"/>
          <w:szCs w:val="24"/>
        </w:rPr>
        <w:t xml:space="preserve"> </w:t>
      </w:r>
      <w:r w:rsidRPr="00AA3989">
        <w:rPr>
          <w:rFonts w:ascii="Times New Roman" w:hAnsi="Times New Roman"/>
          <w:szCs w:val="24"/>
        </w:rPr>
        <w:t>vedėja;</w:t>
      </w:r>
    </w:p>
    <w:p w14:paraId="50CB067E" w14:textId="324A7D08" w:rsidR="00EE74B8" w:rsidRDefault="00EE74B8" w:rsidP="00EE74B8">
      <w:pPr>
        <w:tabs>
          <w:tab w:val="left" w:pos="3119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Vaida Zimnickienė</w:t>
      </w:r>
      <w:r w:rsidRPr="00AA3989"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 xml:space="preserve"> VšĮ „Šakių turizmo ir verslo informacijos centras“ direktorė;</w:t>
      </w:r>
    </w:p>
    <w:p w14:paraId="17C4FC7F" w14:textId="2B60EE98" w:rsidR="00EE74B8" w:rsidRDefault="00EE74B8" w:rsidP="00EE74B8">
      <w:pPr>
        <w:tabs>
          <w:tab w:val="left" w:pos="3119"/>
        </w:tabs>
        <w:ind w:left="3402" w:hanging="26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Zubrickienė</w:t>
      </w:r>
      <w:r w:rsidRPr="00AA39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Pr="00AA3989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 Šakių rajono s</w:t>
      </w:r>
      <w:r w:rsidR="001B123C">
        <w:rPr>
          <w:rFonts w:ascii="Times New Roman" w:hAnsi="Times New Roman"/>
          <w:szCs w:val="24"/>
        </w:rPr>
        <w:t>avivaldybės sveikatos reikalų koordinatorė</w:t>
      </w:r>
      <w:r w:rsidRPr="00AA3989">
        <w:rPr>
          <w:rFonts w:ascii="Times New Roman" w:hAnsi="Times New Roman"/>
          <w:szCs w:val="24"/>
        </w:rPr>
        <w:t xml:space="preserve"> </w:t>
      </w:r>
      <w:r w:rsidR="001B123C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vyriausioji specialistė).</w:t>
      </w:r>
      <w:r w:rsidR="005218AF">
        <w:rPr>
          <w:rFonts w:ascii="Times New Roman" w:hAnsi="Times New Roman"/>
          <w:szCs w:val="24"/>
        </w:rPr>
        <w:t>“</w:t>
      </w:r>
    </w:p>
    <w:p w14:paraId="4136FDA4" w14:textId="758722E4" w:rsidR="0045402C" w:rsidRDefault="0045402C" w:rsidP="00DF5327">
      <w:pPr>
        <w:tabs>
          <w:tab w:val="left" w:pos="6804"/>
        </w:tabs>
        <w:ind w:firstLine="567"/>
        <w:jc w:val="both"/>
      </w:pPr>
    </w:p>
    <w:p w14:paraId="73F8B091" w14:textId="77777777" w:rsidR="0045402C" w:rsidRDefault="0045402C" w:rsidP="00DF5327">
      <w:pPr>
        <w:tabs>
          <w:tab w:val="left" w:pos="6804"/>
        </w:tabs>
        <w:ind w:firstLine="567"/>
        <w:jc w:val="both"/>
      </w:pPr>
    </w:p>
    <w:p w14:paraId="3885CDE8" w14:textId="77777777" w:rsidR="00DF5327" w:rsidRDefault="00DF5327" w:rsidP="00DF5327">
      <w:pPr>
        <w:tabs>
          <w:tab w:val="left" w:pos="6804"/>
        </w:tabs>
        <w:jc w:val="center"/>
      </w:pPr>
    </w:p>
    <w:p w14:paraId="052F1FF3" w14:textId="6C4C366C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ab/>
      </w:r>
      <w:r w:rsidR="00ED709E">
        <w:rPr>
          <w:rFonts w:ascii="Times New Roman" w:hAnsi="Times New Roman"/>
        </w:rPr>
        <w:t xml:space="preserve">         </w:t>
      </w:r>
      <w:r w:rsidR="00DF5327">
        <w:rPr>
          <w:rFonts w:ascii="Times New Roman" w:hAnsi="Times New Roman"/>
        </w:rPr>
        <w:t>Vytautas Ižganaitis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17D3A9D7" w:rsidR="00434111" w:rsidRDefault="00434111" w:rsidP="00434111">
      <w:pPr>
        <w:rPr>
          <w:rFonts w:ascii="Times New Roman" w:hAnsi="Times New Roman"/>
          <w:szCs w:val="24"/>
        </w:rPr>
      </w:pPr>
    </w:p>
    <w:p w14:paraId="2E274F16" w14:textId="1B4F6E0E" w:rsidR="00ED709E" w:rsidRDefault="00ED709E" w:rsidP="00434111">
      <w:pPr>
        <w:rPr>
          <w:rFonts w:ascii="Times New Roman" w:hAnsi="Times New Roman"/>
          <w:szCs w:val="24"/>
        </w:rPr>
      </w:pPr>
    </w:p>
    <w:p w14:paraId="513DDCDC" w14:textId="4D4ED297" w:rsidR="005218AF" w:rsidRDefault="005218AF" w:rsidP="00434111">
      <w:pPr>
        <w:rPr>
          <w:rFonts w:ascii="Times New Roman" w:hAnsi="Times New Roman"/>
          <w:szCs w:val="24"/>
        </w:rPr>
      </w:pPr>
    </w:p>
    <w:p w14:paraId="63F1CF8F" w14:textId="4EB47F95" w:rsidR="005218AF" w:rsidRDefault="005218AF" w:rsidP="00434111">
      <w:pPr>
        <w:rPr>
          <w:rFonts w:ascii="Times New Roman" w:hAnsi="Times New Roman"/>
          <w:szCs w:val="24"/>
        </w:rPr>
      </w:pPr>
    </w:p>
    <w:p w14:paraId="7D8F60C6" w14:textId="0080907B" w:rsidR="005218AF" w:rsidRDefault="005218AF" w:rsidP="00434111">
      <w:pPr>
        <w:rPr>
          <w:rFonts w:ascii="Times New Roman" w:hAnsi="Times New Roman"/>
          <w:szCs w:val="24"/>
        </w:rPr>
      </w:pPr>
    </w:p>
    <w:p w14:paraId="5F337E99" w14:textId="558C8B19" w:rsidR="005218AF" w:rsidRDefault="005218AF" w:rsidP="00434111">
      <w:pPr>
        <w:rPr>
          <w:rFonts w:ascii="Times New Roman" w:hAnsi="Times New Roman"/>
          <w:szCs w:val="24"/>
        </w:rPr>
      </w:pPr>
    </w:p>
    <w:p w14:paraId="0BC12962" w14:textId="0C5D4C47" w:rsidR="005218AF" w:rsidRDefault="005218AF" w:rsidP="00434111">
      <w:pPr>
        <w:rPr>
          <w:rFonts w:ascii="Times New Roman" w:hAnsi="Times New Roman"/>
          <w:szCs w:val="24"/>
        </w:rPr>
      </w:pPr>
    </w:p>
    <w:p w14:paraId="7243F1B1" w14:textId="77777777" w:rsidR="005218AF" w:rsidRDefault="005218AF" w:rsidP="00434111">
      <w:pPr>
        <w:rPr>
          <w:rFonts w:ascii="Times New Roman" w:hAnsi="Times New Roman"/>
          <w:szCs w:val="24"/>
        </w:rPr>
      </w:pPr>
    </w:p>
    <w:p w14:paraId="42AEFA5E" w14:textId="585F9771" w:rsidR="00434111" w:rsidRPr="00E80403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E230C37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4198570C" w:rsidR="00434111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Nedirbančių asmenų atvejo vadybininkė</w:t>
      </w:r>
    </w:p>
    <w:p w14:paraId="7E18B0BD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Audronė Matusienė</w:t>
      </w:r>
    </w:p>
    <w:p w14:paraId="151E5C84" w14:textId="74BE6CDE" w:rsidR="001D38EF" w:rsidRPr="00434111" w:rsidRDefault="00DF532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218AF">
        <w:rPr>
          <w:rFonts w:ascii="Times New Roman" w:hAnsi="Times New Roman"/>
          <w:szCs w:val="24"/>
        </w:rPr>
        <w:t>6-07-02</w:t>
      </w:r>
    </w:p>
    <w:sectPr w:rsidR="001D38EF" w:rsidRPr="00434111" w:rsidSect="00DF5327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9BF9F" w14:textId="77777777" w:rsidR="00B856E3" w:rsidRDefault="00B856E3">
      <w:r>
        <w:separator/>
      </w:r>
    </w:p>
  </w:endnote>
  <w:endnote w:type="continuationSeparator" w:id="0">
    <w:p w14:paraId="1E9C89F1" w14:textId="77777777" w:rsidR="00B856E3" w:rsidRDefault="00B8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280AB" w14:textId="77777777" w:rsidR="00B856E3" w:rsidRDefault="00B856E3">
      <w:r>
        <w:separator/>
      </w:r>
    </w:p>
  </w:footnote>
  <w:footnote w:type="continuationSeparator" w:id="0">
    <w:p w14:paraId="5EC26632" w14:textId="77777777" w:rsidR="00B856E3" w:rsidRDefault="00B85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82273400">
    <w:abstractNumId w:val="0"/>
  </w:num>
  <w:num w:numId="2" w16cid:durableId="2056157044">
    <w:abstractNumId w:val="1"/>
  </w:num>
  <w:num w:numId="3" w16cid:durableId="1547448476">
    <w:abstractNumId w:val="3"/>
  </w:num>
  <w:num w:numId="4" w16cid:durableId="63185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767E4"/>
    <w:rsid w:val="000B53F1"/>
    <w:rsid w:val="00117499"/>
    <w:rsid w:val="001B123C"/>
    <w:rsid w:val="001D38EF"/>
    <w:rsid w:val="001E7250"/>
    <w:rsid w:val="001F417B"/>
    <w:rsid w:val="00201AC5"/>
    <w:rsid w:val="00206A9D"/>
    <w:rsid w:val="00246A00"/>
    <w:rsid w:val="00254288"/>
    <w:rsid w:val="002765E4"/>
    <w:rsid w:val="0028720A"/>
    <w:rsid w:val="002D3ABC"/>
    <w:rsid w:val="00313CF0"/>
    <w:rsid w:val="00326357"/>
    <w:rsid w:val="00342E29"/>
    <w:rsid w:val="00397F12"/>
    <w:rsid w:val="003A0C31"/>
    <w:rsid w:val="003B3BB5"/>
    <w:rsid w:val="003F491F"/>
    <w:rsid w:val="00434111"/>
    <w:rsid w:val="00435ADB"/>
    <w:rsid w:val="0045402C"/>
    <w:rsid w:val="00474167"/>
    <w:rsid w:val="004D395A"/>
    <w:rsid w:val="005011FA"/>
    <w:rsid w:val="00512678"/>
    <w:rsid w:val="005218AF"/>
    <w:rsid w:val="00521D86"/>
    <w:rsid w:val="00583E25"/>
    <w:rsid w:val="005D44D0"/>
    <w:rsid w:val="00610881"/>
    <w:rsid w:val="00645447"/>
    <w:rsid w:val="006E49D8"/>
    <w:rsid w:val="0070001E"/>
    <w:rsid w:val="008610A5"/>
    <w:rsid w:val="008C1B78"/>
    <w:rsid w:val="008C7AB8"/>
    <w:rsid w:val="008D02D7"/>
    <w:rsid w:val="008F4809"/>
    <w:rsid w:val="0098205C"/>
    <w:rsid w:val="009B57C3"/>
    <w:rsid w:val="009C4EAB"/>
    <w:rsid w:val="009D3EFB"/>
    <w:rsid w:val="009F065C"/>
    <w:rsid w:val="00AE7378"/>
    <w:rsid w:val="00B667A8"/>
    <w:rsid w:val="00B75F85"/>
    <w:rsid w:val="00B76CDE"/>
    <w:rsid w:val="00B856E3"/>
    <w:rsid w:val="00BA653F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03174"/>
    <w:rsid w:val="00D41D28"/>
    <w:rsid w:val="00DB4641"/>
    <w:rsid w:val="00DC16A8"/>
    <w:rsid w:val="00DD47CE"/>
    <w:rsid w:val="00DF5327"/>
    <w:rsid w:val="00E06A72"/>
    <w:rsid w:val="00E123A4"/>
    <w:rsid w:val="00E5255A"/>
    <w:rsid w:val="00E53AA7"/>
    <w:rsid w:val="00E80403"/>
    <w:rsid w:val="00E918BB"/>
    <w:rsid w:val="00ED113F"/>
    <w:rsid w:val="00ED709E"/>
    <w:rsid w:val="00EE2CE3"/>
    <w:rsid w:val="00EE74B8"/>
    <w:rsid w:val="00F01EF6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C87196-C78B-4B86-98B7-27BA5F1598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28</TotalTime>
  <Pages>1</Pages>
  <Words>169</Words>
  <Characters>1321</Characters>
  <Application>Microsoft Office Word</Application>
  <DocSecurity>0</DocSecurity>
  <Lines>11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6</cp:revision>
  <cp:lastPrinted>2001-05-23T08:36:00Z</cp:lastPrinted>
  <dcterms:created xsi:type="dcterms:W3CDTF">2026-07-02T10:24:00Z</dcterms:created>
  <dcterms:modified xsi:type="dcterms:W3CDTF">2026-07-03T06:01:00Z</dcterms:modified>
</cp:coreProperties>
</file>