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38B60434" w14:textId="3FBB99EA" w:rsidR="00097933" w:rsidRPr="00000C8B" w:rsidRDefault="00434A6F" w:rsidP="003D2D07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00C8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9CBFE21" w14:textId="77777777" w:rsidR="00D76CA6" w:rsidRPr="00000C8B" w:rsidRDefault="00D76CA6" w:rsidP="003D2D07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00C8B" w:rsidRDefault="00434A6F" w:rsidP="003D2D07">
      <w:pPr>
        <w:pStyle w:val="Antrat3"/>
        <w:rPr>
          <w:b/>
          <w:lang w:val="lt-LT"/>
        </w:rPr>
      </w:pPr>
      <w:r w:rsidRPr="00000C8B">
        <w:rPr>
          <w:b/>
          <w:lang w:val="lt-LT"/>
        </w:rPr>
        <w:t>POTVARKIS</w:t>
      </w:r>
    </w:p>
    <w:p w14:paraId="7DC99744" w14:textId="0A38704A" w:rsidR="00097933" w:rsidRDefault="00434A6F" w:rsidP="003D2D07">
      <w:pPr>
        <w:pStyle w:val="Antrat1"/>
        <w:jc w:val="center"/>
        <w:rPr>
          <w:b/>
          <w:lang w:val="lt-LT"/>
        </w:rPr>
      </w:pPr>
      <w:r w:rsidRPr="00000C8B">
        <w:rPr>
          <w:b/>
          <w:lang w:val="lt-LT"/>
        </w:rPr>
        <w:t>D</w:t>
      </w:r>
      <w:r>
        <w:rPr>
          <w:b/>
          <w:lang w:val="lt-LT"/>
        </w:rPr>
        <w:t>ĖL</w:t>
      </w:r>
      <w:r w:rsidR="00ED3C3C">
        <w:rPr>
          <w:b/>
          <w:lang w:val="lt-LT"/>
        </w:rPr>
        <w:t xml:space="preserve"> </w:t>
      </w:r>
      <w:r w:rsidR="001D433E">
        <w:rPr>
          <w:b/>
          <w:lang w:val="lt-LT"/>
        </w:rPr>
        <w:t>TEIKIMO</w:t>
      </w:r>
    </w:p>
    <w:p w14:paraId="782D4D9C" w14:textId="77777777" w:rsidR="00BB6CFD" w:rsidRPr="00BB6CFD" w:rsidRDefault="00BB6CFD" w:rsidP="003D2D07">
      <w:pPr>
        <w:jc w:val="center"/>
        <w:rPr>
          <w:lang w:val="lt-LT"/>
        </w:rPr>
      </w:pPr>
    </w:p>
    <w:p w14:paraId="39BD145F" w14:textId="5ED9B840" w:rsidR="00097933" w:rsidRPr="00453B64" w:rsidRDefault="00A7611D" w:rsidP="003D2D07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453B64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453B64">
        <w:rPr>
          <w:rFonts w:ascii="Times New Roman" w:hAnsi="Times New Roman"/>
          <w:sz w:val="24"/>
          <w:szCs w:val="24"/>
          <w:lang w:val="lt-LT"/>
        </w:rPr>
        <w:t>2</w:t>
      </w:r>
      <w:r w:rsidR="0042717B">
        <w:rPr>
          <w:rFonts w:ascii="Times New Roman" w:hAnsi="Times New Roman"/>
          <w:sz w:val="24"/>
          <w:szCs w:val="24"/>
          <w:lang w:val="lt-LT"/>
        </w:rPr>
        <w:t>6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3F4CC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579E7">
        <w:rPr>
          <w:rFonts w:ascii="Times New Roman" w:hAnsi="Times New Roman"/>
          <w:sz w:val="24"/>
          <w:szCs w:val="24"/>
          <w:lang w:val="lt-LT"/>
        </w:rPr>
        <w:t xml:space="preserve">liepos </w:t>
      </w:r>
      <w:r w:rsidR="00BC6166"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453B64">
        <w:rPr>
          <w:rFonts w:ascii="Times New Roman" w:hAnsi="Times New Roman"/>
          <w:sz w:val="24"/>
          <w:szCs w:val="24"/>
          <w:lang w:val="lt-LT"/>
        </w:rPr>
        <w:t>d.</w:t>
      </w:r>
      <w:r w:rsidRPr="00453B64">
        <w:rPr>
          <w:rFonts w:ascii="Times New Roman" w:hAnsi="Times New Roman"/>
          <w:lang w:val="lt-LT"/>
        </w:rPr>
        <w:t xml:space="preserve"> </w:t>
      </w:r>
      <w:r w:rsidR="00434A6F" w:rsidRPr="00453B64">
        <w:rPr>
          <w:rFonts w:ascii="Times New Roman" w:hAnsi="Times New Roman"/>
          <w:bCs/>
          <w:sz w:val="24"/>
          <w:lang w:val="lt-LT"/>
        </w:rPr>
        <w:t>Nr.</w:t>
      </w:r>
      <w:r w:rsidR="00C54CA2">
        <w:rPr>
          <w:rFonts w:ascii="Times New Roman" w:hAnsi="Times New Roman"/>
          <w:bCs/>
          <w:sz w:val="24"/>
          <w:lang w:val="lt-LT"/>
        </w:rPr>
        <w:t xml:space="preserve"> </w:t>
      </w:r>
      <w:r w:rsidR="00453B64">
        <w:rPr>
          <w:rFonts w:ascii="Times New Roman" w:hAnsi="Times New Roman"/>
          <w:bCs/>
          <w:sz w:val="24"/>
          <w:lang w:val="lt-LT"/>
        </w:rPr>
        <w:t>MT-</w:t>
      </w:r>
    </w:p>
    <w:p w14:paraId="25C36657" w14:textId="77777777" w:rsidR="00D76CA6" w:rsidRDefault="00434A6F" w:rsidP="003D2D07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2579E7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</w:p>
    <w:p w14:paraId="68A0B839" w14:textId="7D36D74C" w:rsidR="00BC6166" w:rsidRDefault="00000C8B" w:rsidP="00465C41">
      <w:pPr>
        <w:tabs>
          <w:tab w:val="left" w:pos="851"/>
          <w:tab w:val="left" w:pos="6804"/>
        </w:tabs>
        <w:ind w:firstLine="720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Vadovaudamasis </w:t>
      </w:r>
      <w:r w:rsidR="00A65CA6">
        <w:rPr>
          <w:rFonts w:ascii="Times New Roman" w:hAnsi="Times New Roman"/>
          <w:sz w:val="24"/>
          <w:lang w:val="lt-LT"/>
        </w:rPr>
        <w:t xml:space="preserve">Lietuvos Respublikos vietos savivaldos įstatymo </w:t>
      </w:r>
      <w:r w:rsidR="00714799">
        <w:rPr>
          <w:rFonts w:ascii="Times New Roman" w:hAnsi="Times New Roman"/>
          <w:sz w:val="24"/>
          <w:lang w:val="lt-LT"/>
        </w:rPr>
        <w:t xml:space="preserve">27 straipsnio </w:t>
      </w:r>
      <w:r w:rsidR="008202DE">
        <w:rPr>
          <w:rFonts w:ascii="Times New Roman" w:hAnsi="Times New Roman"/>
          <w:sz w:val="24"/>
          <w:lang w:val="lt-LT"/>
        </w:rPr>
        <w:t>2</w:t>
      </w:r>
      <w:r w:rsidR="00714799">
        <w:rPr>
          <w:rFonts w:ascii="Times New Roman" w:hAnsi="Times New Roman"/>
          <w:sz w:val="24"/>
          <w:lang w:val="lt-LT"/>
        </w:rPr>
        <w:t xml:space="preserve"> dalies 1 punktu, </w:t>
      </w:r>
      <w:r w:rsidR="00BC6166">
        <w:rPr>
          <w:rFonts w:ascii="Times New Roman" w:hAnsi="Times New Roman"/>
          <w:sz w:val="24"/>
          <w:lang w:val="lt-LT"/>
        </w:rPr>
        <w:t>66</w:t>
      </w:r>
      <w:r w:rsidR="001A3C73">
        <w:rPr>
          <w:rFonts w:ascii="Times New Roman" w:hAnsi="Times New Roman"/>
          <w:sz w:val="24"/>
          <w:lang w:val="lt-LT"/>
        </w:rPr>
        <w:t xml:space="preserve"> straipsnio 2 </w:t>
      </w:r>
      <w:r w:rsidR="00BC6166">
        <w:rPr>
          <w:rFonts w:ascii="Times New Roman" w:hAnsi="Times New Roman"/>
          <w:sz w:val="24"/>
          <w:lang w:val="lt-LT"/>
        </w:rPr>
        <w:t>dalimi,</w:t>
      </w:r>
    </w:p>
    <w:p w14:paraId="5FA9F140" w14:textId="7DC9BA8C" w:rsidR="00000C8B" w:rsidRPr="001E4FB8" w:rsidRDefault="00BC6166" w:rsidP="00465C41">
      <w:pPr>
        <w:tabs>
          <w:tab w:val="left" w:pos="851"/>
          <w:tab w:val="left" w:pos="6804"/>
        </w:tabs>
        <w:ind w:firstLine="720"/>
        <w:jc w:val="both"/>
        <w:rPr>
          <w:rFonts w:ascii="Times New Roman" w:hAnsi="Times New Roman"/>
          <w:color w:val="FF0000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t e i k i u savivaldybės tarybai </w:t>
      </w:r>
      <w:r w:rsidR="006F6C18">
        <w:rPr>
          <w:rFonts w:ascii="Times New Roman" w:hAnsi="Times New Roman"/>
          <w:sz w:val="24"/>
          <w:lang w:val="lt-LT"/>
        </w:rPr>
        <w:t>tvirtin</w:t>
      </w:r>
      <w:r w:rsidR="005C7438">
        <w:rPr>
          <w:rFonts w:ascii="Times New Roman" w:hAnsi="Times New Roman"/>
          <w:sz w:val="24"/>
          <w:lang w:val="lt-LT"/>
        </w:rPr>
        <w:t>ti</w:t>
      </w:r>
      <w:r w:rsidR="006F6C18">
        <w:rPr>
          <w:rFonts w:ascii="Times New Roman" w:hAnsi="Times New Roman"/>
          <w:sz w:val="24"/>
          <w:lang w:val="lt-LT"/>
        </w:rPr>
        <w:t xml:space="preserve"> </w:t>
      </w:r>
      <w:r>
        <w:rPr>
          <w:rFonts w:ascii="Times New Roman" w:hAnsi="Times New Roman"/>
          <w:sz w:val="24"/>
          <w:lang w:val="lt-LT"/>
        </w:rPr>
        <w:t xml:space="preserve">patikslintą </w:t>
      </w:r>
      <w:r w:rsidR="00714799">
        <w:rPr>
          <w:rFonts w:ascii="Times New Roman" w:hAnsi="Times New Roman"/>
          <w:sz w:val="24"/>
          <w:lang w:val="lt-LT"/>
        </w:rPr>
        <w:t xml:space="preserve">2026 metų </w:t>
      </w:r>
      <w:r>
        <w:rPr>
          <w:rFonts w:ascii="Times New Roman" w:hAnsi="Times New Roman"/>
          <w:sz w:val="24"/>
          <w:lang w:val="lt-LT"/>
        </w:rPr>
        <w:t>Šakių rajono savival</w:t>
      </w:r>
      <w:r w:rsidR="00714799">
        <w:rPr>
          <w:rFonts w:ascii="Times New Roman" w:hAnsi="Times New Roman"/>
          <w:sz w:val="24"/>
          <w:lang w:val="lt-LT"/>
        </w:rPr>
        <w:t>dybės</w:t>
      </w:r>
      <w:r>
        <w:rPr>
          <w:rFonts w:ascii="Times New Roman" w:hAnsi="Times New Roman"/>
          <w:sz w:val="24"/>
          <w:lang w:val="lt-LT"/>
        </w:rPr>
        <w:t xml:space="preserve"> biudžeto projektą</w:t>
      </w:r>
      <w:r w:rsidR="003D2D07">
        <w:rPr>
          <w:rFonts w:ascii="Times New Roman" w:hAnsi="Times New Roman"/>
          <w:sz w:val="24"/>
          <w:lang w:val="lt-LT"/>
        </w:rPr>
        <w:t xml:space="preserve"> (</w:t>
      </w:r>
      <w:r w:rsidR="001A3C73">
        <w:rPr>
          <w:rFonts w:ascii="Times New Roman" w:hAnsi="Times New Roman"/>
          <w:sz w:val="24"/>
          <w:lang w:val="lt-LT"/>
        </w:rPr>
        <w:t>pridedama)</w:t>
      </w:r>
      <w:r w:rsidR="005B5AD5">
        <w:rPr>
          <w:rFonts w:ascii="Times New Roman" w:hAnsi="Times New Roman"/>
          <w:sz w:val="24"/>
          <w:lang w:val="lt-LT"/>
        </w:rPr>
        <w:t>.</w:t>
      </w:r>
    </w:p>
    <w:p w14:paraId="2CE8B6EF" w14:textId="08A6C579" w:rsidR="007F70F8" w:rsidRDefault="007F70F8" w:rsidP="002579E7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</w:p>
    <w:p w14:paraId="024E7595" w14:textId="57FB24FC" w:rsidR="00D65E17" w:rsidRDefault="00D65E17" w:rsidP="00000C8B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4E5A849" w14:textId="11237CEE" w:rsidR="00531EB1" w:rsidRDefault="00880A58" w:rsidP="00465C41">
      <w:pPr>
        <w:tabs>
          <w:tab w:val="left" w:pos="7088"/>
          <w:tab w:val="left" w:pos="7655"/>
          <w:tab w:val="left" w:pos="7938"/>
          <w:tab w:val="left" w:pos="8222"/>
          <w:tab w:val="left" w:pos="9072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</w:t>
      </w:r>
      <w:r w:rsidR="00531EB1">
        <w:rPr>
          <w:rFonts w:ascii="Times New Roman" w:hAnsi="Times New Roman"/>
          <w:sz w:val="24"/>
          <w:szCs w:val="24"/>
          <w:lang w:val="lt-LT"/>
        </w:rPr>
        <w:t>as</w:t>
      </w:r>
      <w:r w:rsidR="00465C41">
        <w:rPr>
          <w:rFonts w:ascii="Times New Roman" w:hAnsi="Times New Roman"/>
          <w:sz w:val="24"/>
          <w:szCs w:val="24"/>
          <w:lang w:val="lt-LT"/>
        </w:rPr>
        <w:tab/>
      </w:r>
      <w:r w:rsidR="00531EB1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4A53C541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A6CCD66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AA90A5E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0887703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9BB44BF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5BA14D1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278BAC3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5FCF67D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EE6D51D" w14:textId="77777777" w:rsidR="005B5AD5" w:rsidRPr="00D76CA6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1DAB1E7" w14:textId="7810EBB3" w:rsidR="00D76CA6" w:rsidRPr="00D76CA6" w:rsidRDefault="00D76CA6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D76CA6">
        <w:rPr>
          <w:rFonts w:ascii="Times New Roman" w:hAnsi="Times New Roman"/>
          <w:sz w:val="24"/>
          <w:szCs w:val="24"/>
          <w:lang w:val="lt-LT"/>
        </w:rPr>
        <w:tab/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 </w:t>
      </w:r>
    </w:p>
    <w:p w14:paraId="03E18552" w14:textId="77777777" w:rsidR="006E6489" w:rsidRDefault="006E6489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E65DF19" w14:textId="77777777" w:rsidR="006E6489" w:rsidRDefault="006E6489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4EC3342" w14:textId="7DC44A5D" w:rsidR="003535C3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</w:p>
    <w:p w14:paraId="1064251D" w14:textId="00FFC4BB" w:rsidR="000269B0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Biudžeto, turto ir strateginio planavimo skyriaus</w:t>
      </w:r>
      <w:r w:rsidR="000269B0">
        <w:rPr>
          <w:rFonts w:ascii="Times New Roman" w:hAnsi="Times New Roman"/>
          <w:sz w:val="24"/>
          <w:lang w:val="lt-LT"/>
        </w:rPr>
        <w:t xml:space="preserve"> </w:t>
      </w:r>
      <w:r w:rsidR="005B5AD5">
        <w:rPr>
          <w:rFonts w:ascii="Times New Roman" w:hAnsi="Times New Roman"/>
          <w:sz w:val="24"/>
          <w:lang w:val="lt-LT"/>
        </w:rPr>
        <w:t>vedėja</w:t>
      </w:r>
    </w:p>
    <w:p w14:paraId="6F2AE5FD" w14:textId="77777777" w:rsidR="00762287" w:rsidRDefault="00762287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A15705" w14:textId="20AA8AEF" w:rsidR="00D56023" w:rsidRDefault="005B5AD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Egidija Grigaitienė</w:t>
      </w:r>
    </w:p>
    <w:p w14:paraId="01D1A16A" w14:textId="12608BC6" w:rsidR="00D56023" w:rsidRPr="00D76CA6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202</w:t>
      </w:r>
      <w:r w:rsidR="0042717B">
        <w:rPr>
          <w:rFonts w:ascii="Times New Roman" w:hAnsi="Times New Roman"/>
          <w:sz w:val="24"/>
          <w:lang w:val="lt-LT"/>
        </w:rPr>
        <w:t>6</w:t>
      </w:r>
      <w:r>
        <w:rPr>
          <w:rFonts w:ascii="Times New Roman" w:hAnsi="Times New Roman"/>
          <w:sz w:val="24"/>
          <w:lang w:val="lt-LT"/>
        </w:rPr>
        <w:t>-</w:t>
      </w:r>
      <w:r w:rsidR="00B62928">
        <w:rPr>
          <w:rFonts w:ascii="Times New Roman" w:hAnsi="Times New Roman"/>
          <w:sz w:val="24"/>
          <w:lang w:val="lt-LT"/>
        </w:rPr>
        <w:t>0</w:t>
      </w:r>
      <w:r w:rsidR="002579E7">
        <w:rPr>
          <w:rFonts w:ascii="Times New Roman" w:hAnsi="Times New Roman"/>
          <w:sz w:val="24"/>
          <w:lang w:val="lt-LT"/>
        </w:rPr>
        <w:t>7</w:t>
      </w:r>
      <w:r>
        <w:rPr>
          <w:rFonts w:ascii="Times New Roman" w:hAnsi="Times New Roman"/>
          <w:sz w:val="24"/>
          <w:lang w:val="lt-LT"/>
        </w:rPr>
        <w:t>-</w:t>
      </w:r>
      <w:r w:rsidR="002579E7">
        <w:rPr>
          <w:rFonts w:ascii="Times New Roman" w:hAnsi="Times New Roman"/>
          <w:sz w:val="24"/>
          <w:lang w:val="lt-LT"/>
        </w:rPr>
        <w:t>13</w:t>
      </w:r>
    </w:p>
    <w:p w14:paraId="40C3BC06" w14:textId="77777777" w:rsidR="00F05381" w:rsidRPr="00D76CA6" w:rsidRDefault="00F05381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sectPr w:rsidR="00F05381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56F9B" w14:textId="77777777" w:rsidR="003C2579" w:rsidRDefault="003C2579">
      <w:r>
        <w:separator/>
      </w:r>
    </w:p>
  </w:endnote>
  <w:endnote w:type="continuationSeparator" w:id="0">
    <w:p w14:paraId="78EF6CEC" w14:textId="77777777" w:rsidR="003C2579" w:rsidRDefault="003C2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0FDF6" w14:textId="77777777" w:rsidR="003C2579" w:rsidRDefault="003C2579">
      <w:r>
        <w:separator/>
      </w:r>
    </w:p>
  </w:footnote>
  <w:footnote w:type="continuationSeparator" w:id="0">
    <w:p w14:paraId="031C31BB" w14:textId="77777777" w:rsidR="003C2579" w:rsidRDefault="003C25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0C8B"/>
    <w:rsid w:val="000155AD"/>
    <w:rsid w:val="000263ED"/>
    <w:rsid w:val="000269B0"/>
    <w:rsid w:val="00034BC1"/>
    <w:rsid w:val="00035A3D"/>
    <w:rsid w:val="000421D9"/>
    <w:rsid w:val="00050D4B"/>
    <w:rsid w:val="00070CDF"/>
    <w:rsid w:val="00070E6A"/>
    <w:rsid w:val="00074D79"/>
    <w:rsid w:val="00084591"/>
    <w:rsid w:val="00093E2D"/>
    <w:rsid w:val="00097933"/>
    <w:rsid w:val="000B24DC"/>
    <w:rsid w:val="000B5CB0"/>
    <w:rsid w:val="000B6FC7"/>
    <w:rsid w:val="000D4DD1"/>
    <w:rsid w:val="000E2D8F"/>
    <w:rsid w:val="000E4D28"/>
    <w:rsid w:val="00101F8F"/>
    <w:rsid w:val="001033E5"/>
    <w:rsid w:val="00115C38"/>
    <w:rsid w:val="00146E5A"/>
    <w:rsid w:val="00155142"/>
    <w:rsid w:val="0015765E"/>
    <w:rsid w:val="0016725F"/>
    <w:rsid w:val="001828D4"/>
    <w:rsid w:val="001849ED"/>
    <w:rsid w:val="001A2087"/>
    <w:rsid w:val="001A3C73"/>
    <w:rsid w:val="001A6D19"/>
    <w:rsid w:val="001D433E"/>
    <w:rsid w:val="001E4FB8"/>
    <w:rsid w:val="002466FB"/>
    <w:rsid w:val="002501AB"/>
    <w:rsid w:val="002579E7"/>
    <w:rsid w:val="002846F8"/>
    <w:rsid w:val="00296F54"/>
    <w:rsid w:val="002A6440"/>
    <w:rsid w:val="002D752A"/>
    <w:rsid w:val="0031172D"/>
    <w:rsid w:val="00327968"/>
    <w:rsid w:val="003535C3"/>
    <w:rsid w:val="00374F0A"/>
    <w:rsid w:val="00384C1A"/>
    <w:rsid w:val="003A7236"/>
    <w:rsid w:val="003B4B30"/>
    <w:rsid w:val="003C2579"/>
    <w:rsid w:val="003D2D07"/>
    <w:rsid w:val="003D3505"/>
    <w:rsid w:val="003E34FB"/>
    <w:rsid w:val="003F1902"/>
    <w:rsid w:val="003F4CC8"/>
    <w:rsid w:val="00400D99"/>
    <w:rsid w:val="00417F3A"/>
    <w:rsid w:val="00423AA7"/>
    <w:rsid w:val="0042717B"/>
    <w:rsid w:val="00434A6F"/>
    <w:rsid w:val="0045278D"/>
    <w:rsid w:val="00453B64"/>
    <w:rsid w:val="00465C41"/>
    <w:rsid w:val="00486DAB"/>
    <w:rsid w:val="004913B7"/>
    <w:rsid w:val="004A19BB"/>
    <w:rsid w:val="004B6726"/>
    <w:rsid w:val="004B73CC"/>
    <w:rsid w:val="004C6924"/>
    <w:rsid w:val="005130DA"/>
    <w:rsid w:val="00520735"/>
    <w:rsid w:val="00531EB1"/>
    <w:rsid w:val="00536D49"/>
    <w:rsid w:val="0057282C"/>
    <w:rsid w:val="00582F06"/>
    <w:rsid w:val="00595CB9"/>
    <w:rsid w:val="005B30D1"/>
    <w:rsid w:val="005B5AD5"/>
    <w:rsid w:val="005C7438"/>
    <w:rsid w:val="005F352B"/>
    <w:rsid w:val="006025E1"/>
    <w:rsid w:val="006324DC"/>
    <w:rsid w:val="00637721"/>
    <w:rsid w:val="0066342A"/>
    <w:rsid w:val="00686711"/>
    <w:rsid w:val="006A79A7"/>
    <w:rsid w:val="006B3736"/>
    <w:rsid w:val="006C2076"/>
    <w:rsid w:val="006E6489"/>
    <w:rsid w:val="006E7561"/>
    <w:rsid w:val="006F0F2C"/>
    <w:rsid w:val="006F2CC6"/>
    <w:rsid w:val="006F6C18"/>
    <w:rsid w:val="007104DF"/>
    <w:rsid w:val="00712C8D"/>
    <w:rsid w:val="00714799"/>
    <w:rsid w:val="00743F6D"/>
    <w:rsid w:val="00762287"/>
    <w:rsid w:val="00771148"/>
    <w:rsid w:val="00777527"/>
    <w:rsid w:val="00784946"/>
    <w:rsid w:val="00796A67"/>
    <w:rsid w:val="007A66AA"/>
    <w:rsid w:val="007C18FF"/>
    <w:rsid w:val="007D6609"/>
    <w:rsid w:val="007F0254"/>
    <w:rsid w:val="007F70F8"/>
    <w:rsid w:val="00801052"/>
    <w:rsid w:val="00820294"/>
    <w:rsid w:val="008202DE"/>
    <w:rsid w:val="00822D44"/>
    <w:rsid w:val="0083548A"/>
    <w:rsid w:val="00865766"/>
    <w:rsid w:val="00880A58"/>
    <w:rsid w:val="00885012"/>
    <w:rsid w:val="008B0802"/>
    <w:rsid w:val="008E57AA"/>
    <w:rsid w:val="00915EEF"/>
    <w:rsid w:val="009202EA"/>
    <w:rsid w:val="009212CB"/>
    <w:rsid w:val="00944EE1"/>
    <w:rsid w:val="00952EFE"/>
    <w:rsid w:val="00965D6E"/>
    <w:rsid w:val="009B0F3F"/>
    <w:rsid w:val="009E1F61"/>
    <w:rsid w:val="009F5DC9"/>
    <w:rsid w:val="00A27FD1"/>
    <w:rsid w:val="00A5397C"/>
    <w:rsid w:val="00A65CA6"/>
    <w:rsid w:val="00A75BC3"/>
    <w:rsid w:val="00A7611D"/>
    <w:rsid w:val="00AA32E2"/>
    <w:rsid w:val="00AB0B1A"/>
    <w:rsid w:val="00AB5CEA"/>
    <w:rsid w:val="00AD5CA0"/>
    <w:rsid w:val="00AD7CBF"/>
    <w:rsid w:val="00AE16F5"/>
    <w:rsid w:val="00AE23B3"/>
    <w:rsid w:val="00AE35AD"/>
    <w:rsid w:val="00B03D75"/>
    <w:rsid w:val="00B21CDD"/>
    <w:rsid w:val="00B473EA"/>
    <w:rsid w:val="00B477F7"/>
    <w:rsid w:val="00B51D4C"/>
    <w:rsid w:val="00B613E9"/>
    <w:rsid w:val="00B62928"/>
    <w:rsid w:val="00B70750"/>
    <w:rsid w:val="00BA5B05"/>
    <w:rsid w:val="00BA7E5B"/>
    <w:rsid w:val="00BB6CFD"/>
    <w:rsid w:val="00BC6166"/>
    <w:rsid w:val="00BE284E"/>
    <w:rsid w:val="00BF20DF"/>
    <w:rsid w:val="00C07374"/>
    <w:rsid w:val="00C10DD0"/>
    <w:rsid w:val="00C25614"/>
    <w:rsid w:val="00C44567"/>
    <w:rsid w:val="00C54CA2"/>
    <w:rsid w:val="00C75813"/>
    <w:rsid w:val="00C82CB8"/>
    <w:rsid w:val="00CB6197"/>
    <w:rsid w:val="00CC37DE"/>
    <w:rsid w:val="00CC54C3"/>
    <w:rsid w:val="00CD311D"/>
    <w:rsid w:val="00D16388"/>
    <w:rsid w:val="00D42E04"/>
    <w:rsid w:val="00D56023"/>
    <w:rsid w:val="00D65D9E"/>
    <w:rsid w:val="00D65E17"/>
    <w:rsid w:val="00D73D37"/>
    <w:rsid w:val="00D76CA6"/>
    <w:rsid w:val="00D77B3C"/>
    <w:rsid w:val="00D96CF7"/>
    <w:rsid w:val="00DA27CC"/>
    <w:rsid w:val="00DA415B"/>
    <w:rsid w:val="00DC7F35"/>
    <w:rsid w:val="00E22A53"/>
    <w:rsid w:val="00E3094F"/>
    <w:rsid w:val="00E538D5"/>
    <w:rsid w:val="00E55706"/>
    <w:rsid w:val="00E82EA9"/>
    <w:rsid w:val="00E86265"/>
    <w:rsid w:val="00E90166"/>
    <w:rsid w:val="00E96257"/>
    <w:rsid w:val="00ED33CD"/>
    <w:rsid w:val="00ED3C3C"/>
    <w:rsid w:val="00F05381"/>
    <w:rsid w:val="00F36C7E"/>
    <w:rsid w:val="00F37D03"/>
    <w:rsid w:val="00F413A6"/>
    <w:rsid w:val="00F63707"/>
    <w:rsid w:val="00F7030D"/>
    <w:rsid w:val="00F87430"/>
    <w:rsid w:val="00F916AF"/>
    <w:rsid w:val="00FA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table" w:styleId="Lentelstinklelis">
    <w:name w:val="Table Grid"/>
    <w:basedOn w:val="prastojilentel"/>
    <w:uiPriority w:val="39"/>
    <w:rsid w:val="007F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7</TotalTime>
  <Pages>1</Pages>
  <Words>63</Words>
  <Characters>432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494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Jūratė Šneideraitienė</cp:lastModifiedBy>
  <cp:revision>8</cp:revision>
  <cp:lastPrinted>2025-08-07T13:04:00Z</cp:lastPrinted>
  <dcterms:created xsi:type="dcterms:W3CDTF">2026-06-08T07:00:00Z</dcterms:created>
  <dcterms:modified xsi:type="dcterms:W3CDTF">2026-07-13T12:56:00Z</dcterms:modified>
</cp:coreProperties>
</file>