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6956CEB7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4792">
        <w:rPr>
          <w:rFonts w:ascii="Times New Roman" w:hAnsi="Times New Roman"/>
          <w:sz w:val="24"/>
          <w:szCs w:val="24"/>
          <w:lang w:val="lt-LT"/>
        </w:rPr>
        <w:t>liepos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13DECDE5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193A37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4792">
        <w:rPr>
          <w:rFonts w:ascii="Times New Roman" w:hAnsi="Times New Roman"/>
          <w:sz w:val="24"/>
          <w:szCs w:val="24"/>
          <w:lang w:val="lt-LT"/>
        </w:rPr>
        <w:t>liepos 24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193A3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20B596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59DB8B" w14:textId="1F4869EB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14311E" w14:textId="79AD1014" w:rsidR="00193A37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4EDAB4" w14:textId="77777777" w:rsidR="00193A37" w:rsidRPr="00CE484D" w:rsidRDefault="00193A3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2793DB72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193A37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204792">
        <w:rPr>
          <w:rFonts w:ascii="Times New Roman" w:hAnsi="Times New Roman"/>
          <w:sz w:val="24"/>
          <w:lang w:val="lt-LT"/>
        </w:rPr>
        <w:t>7</w:t>
      </w:r>
      <w:r w:rsidR="00EB11AC">
        <w:rPr>
          <w:rFonts w:ascii="Times New Roman" w:hAnsi="Times New Roman"/>
          <w:sz w:val="24"/>
          <w:lang w:val="lt-LT"/>
        </w:rPr>
        <w:t>-1</w:t>
      </w:r>
      <w:r w:rsidR="00204792">
        <w:rPr>
          <w:rFonts w:ascii="Times New Roman" w:hAnsi="Times New Roman"/>
          <w:sz w:val="24"/>
          <w:lang w:val="lt-LT"/>
        </w:rPr>
        <w:t>7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903AB" w14:textId="77777777" w:rsidR="00951B43" w:rsidRDefault="00951B43">
      <w:r>
        <w:separator/>
      </w:r>
    </w:p>
  </w:endnote>
  <w:endnote w:type="continuationSeparator" w:id="0">
    <w:p w14:paraId="58389E89" w14:textId="77777777" w:rsidR="00951B43" w:rsidRDefault="0095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69448" w14:textId="77777777" w:rsidR="00951B43" w:rsidRDefault="00951B43">
      <w:r>
        <w:separator/>
      </w:r>
    </w:p>
  </w:footnote>
  <w:footnote w:type="continuationSeparator" w:id="0">
    <w:p w14:paraId="0E939EC4" w14:textId="77777777" w:rsidR="00951B43" w:rsidRDefault="00951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6799D"/>
    <w:rsid w:val="001849ED"/>
    <w:rsid w:val="00193A37"/>
    <w:rsid w:val="00204792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B0FE3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51B43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2026-07-17T05:11:00Z</dcterms:created>
  <dcterms:modified xsi:type="dcterms:W3CDTF">2026-07-17T05:11:00Z</dcterms:modified>
</cp:coreProperties>
</file>