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CC45B4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A62D228" w14:textId="77777777" w:rsidR="00991CB4" w:rsidRDefault="00991CB4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0E9FEFD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BF3655">
        <w:rPr>
          <w:rFonts w:ascii="Times New Roman" w:hAnsi="Times New Roman"/>
          <w:b/>
        </w:rPr>
        <w:t>DARBO GRUPĖS SUDARYMO</w:t>
      </w:r>
    </w:p>
    <w:p w14:paraId="36CCBA6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B5AAA8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E48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E4816">
        <w:rPr>
          <w:rFonts w:ascii="Times New Roman" w:hAnsi="Times New Roman"/>
        </w:rPr>
        <w:t>rugpjūčio 20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C79DA3C" w14:textId="6A8D77E8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EB130D" w14:textId="4D65489D" w:rsidR="00DC5D59" w:rsidRPr="00DC5D59" w:rsidRDefault="00DC5D59" w:rsidP="00B14969">
      <w:pPr>
        <w:spacing w:line="360" w:lineRule="auto"/>
        <w:ind w:firstLine="709"/>
        <w:jc w:val="both"/>
        <w:rPr>
          <w:bCs/>
          <w:color w:val="FF0000"/>
          <w:szCs w:val="24"/>
        </w:rPr>
      </w:pPr>
      <w:r>
        <w:t>Vadovaudamasi</w:t>
      </w:r>
      <w:r w:rsidR="00244F16">
        <w:t>s</w:t>
      </w:r>
      <w:r>
        <w:t xml:space="preserve"> Lietuvos Respublikos vietos savivaldos įstatymo 33 straipsnio 3 dalies 1 punktu, 34 straipsnio 6 dalies 2 punktu, </w:t>
      </w:r>
      <w:r w:rsidR="00752733">
        <w:t>projekt</w:t>
      </w:r>
      <w:r w:rsidR="00503A19">
        <w:t>o</w:t>
      </w:r>
      <w:r w:rsidR="00752733">
        <w:t xml:space="preserve"> „</w:t>
      </w:r>
      <w:r w:rsidR="00B14969" w:rsidRPr="00B14969">
        <w:t>Švietimo pagalbos ir koordinuotai teikiamų paslaugų užtikrinimas Šakių rajono savivaldybėje</w:t>
      </w:r>
      <w:r w:rsidR="00752733">
        <w:t xml:space="preserve">“ </w:t>
      </w:r>
      <w:r w:rsidRPr="00456337">
        <w:t>202</w:t>
      </w:r>
      <w:r w:rsidR="00752733">
        <w:t>5</w:t>
      </w:r>
      <w:r w:rsidRPr="00456337">
        <w:t xml:space="preserve"> m. </w:t>
      </w:r>
      <w:r w:rsidR="00B14969">
        <w:t>gruodžio</w:t>
      </w:r>
      <w:r w:rsidR="00752733">
        <w:t xml:space="preserve"> </w:t>
      </w:r>
      <w:r w:rsidR="00B14969">
        <w:t>22</w:t>
      </w:r>
      <w:r w:rsidR="00456337" w:rsidRPr="00456337">
        <w:t xml:space="preserve"> d. sutartimi </w:t>
      </w:r>
      <w:r w:rsidR="00752733" w:rsidRPr="00456337">
        <w:t xml:space="preserve">Nr. </w:t>
      </w:r>
      <w:r w:rsidR="00B14969" w:rsidRPr="00B14969">
        <w:t>Nr. 10-091-K-0012</w:t>
      </w:r>
      <w:r w:rsidR="00B14969">
        <w:t xml:space="preserve"> </w:t>
      </w:r>
      <w:r w:rsidR="00456337" w:rsidRPr="00456337">
        <w:t xml:space="preserve">su </w:t>
      </w:r>
      <w:r w:rsidR="00752733">
        <w:t xml:space="preserve">Viešąja įstaiga </w:t>
      </w:r>
      <w:r w:rsidR="00456337" w:rsidRPr="00456337">
        <w:t>Centrine projektų valdymo agentūra</w:t>
      </w:r>
      <w:r w:rsidR="00503A19">
        <w:t>,</w:t>
      </w:r>
    </w:p>
    <w:p w14:paraId="0DB2C1C0" w14:textId="4D9A001A" w:rsidR="00737CAD" w:rsidRPr="00737CAD" w:rsidRDefault="00737CAD" w:rsidP="00B1496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37CAD">
        <w:rPr>
          <w:rFonts w:ascii="Times New Roman" w:hAnsi="Times New Roman"/>
          <w:szCs w:val="24"/>
        </w:rPr>
        <w:t>s u d a r a u darbo grup</w:t>
      </w:r>
      <w:r w:rsidRPr="00737CAD">
        <w:rPr>
          <w:rFonts w:ascii="Times New Roman" w:hAnsi="Times New Roman" w:hint="eastAsia"/>
          <w:szCs w:val="24"/>
        </w:rPr>
        <w:t>ę</w:t>
      </w:r>
      <w:r w:rsidRPr="00737CAD">
        <w:rPr>
          <w:rFonts w:ascii="Times New Roman" w:hAnsi="Times New Roman"/>
          <w:szCs w:val="24"/>
        </w:rPr>
        <w:t xml:space="preserve"> </w:t>
      </w:r>
      <w:r w:rsidR="007071A7">
        <w:rPr>
          <w:rFonts w:ascii="Times New Roman" w:hAnsi="Times New Roman"/>
          <w:szCs w:val="24"/>
        </w:rPr>
        <w:t>projekto „</w:t>
      </w:r>
      <w:r w:rsidR="00B14969" w:rsidRPr="00B14969">
        <w:rPr>
          <w:rFonts w:ascii="Times New Roman" w:hAnsi="Times New Roman"/>
          <w:szCs w:val="24"/>
        </w:rPr>
        <w:t>Švietimo pagalbos ir koordinuotai teikiamų paslaugų užtikrinimas Šakių rajono savivaldybėje</w:t>
      </w:r>
      <w:r w:rsidR="00752733">
        <w:rPr>
          <w:rFonts w:ascii="Times New Roman" w:hAnsi="Times New Roman"/>
          <w:szCs w:val="24"/>
        </w:rPr>
        <w:t>”</w:t>
      </w:r>
      <w:r w:rsidR="00F76C4F">
        <w:rPr>
          <w:rFonts w:ascii="Times New Roman" w:hAnsi="Times New Roman"/>
          <w:szCs w:val="24"/>
        </w:rPr>
        <w:t xml:space="preserve"> (toliau – Projektas),</w:t>
      </w:r>
      <w:r w:rsidR="00456337">
        <w:rPr>
          <w:rFonts w:ascii="Times New Roman" w:hAnsi="Times New Roman"/>
          <w:szCs w:val="24"/>
        </w:rPr>
        <w:t xml:space="preserve"> </w:t>
      </w:r>
      <w:r w:rsidR="00456337" w:rsidRPr="00E440AF">
        <w:rPr>
          <w:bCs/>
          <w:szCs w:val="24"/>
        </w:rPr>
        <w:t>finansuojamo</w:t>
      </w:r>
      <w:r w:rsidR="00456337" w:rsidRPr="00E440AF">
        <w:rPr>
          <w:szCs w:val="24"/>
          <w:lang w:eastAsia="zh-TW"/>
        </w:rPr>
        <w:t xml:space="preserve"> </w:t>
      </w:r>
      <w:r w:rsidR="00456337" w:rsidRPr="00E440AF">
        <w:rPr>
          <w:szCs w:val="24"/>
        </w:rPr>
        <w:t>202</w:t>
      </w:r>
      <w:r w:rsidR="00752733">
        <w:rPr>
          <w:szCs w:val="24"/>
        </w:rPr>
        <w:t>1</w:t>
      </w:r>
      <w:r w:rsidR="00456337" w:rsidRPr="00E440AF">
        <w:rPr>
          <w:szCs w:val="24"/>
        </w:rPr>
        <w:t>‒20</w:t>
      </w:r>
      <w:r w:rsidR="00752733">
        <w:rPr>
          <w:szCs w:val="24"/>
        </w:rPr>
        <w:t>27</w:t>
      </w:r>
      <w:r w:rsidR="00456337" w:rsidRPr="00E440AF">
        <w:rPr>
          <w:szCs w:val="24"/>
        </w:rPr>
        <w:t xml:space="preserve"> metų Europos Sąjungos fondų lėšomis, įgyvendinimui</w:t>
      </w:r>
      <w:r w:rsidRPr="00737CAD">
        <w:rPr>
          <w:rFonts w:ascii="Times New Roman" w:hAnsi="Times New Roman"/>
          <w:szCs w:val="24"/>
        </w:rPr>
        <w:t>:</w:t>
      </w:r>
    </w:p>
    <w:p w14:paraId="5A6E9B2E" w14:textId="3072CABF" w:rsidR="00737CAD" w:rsidRPr="00F76C4F" w:rsidRDefault="00752733" w:rsidP="00991CB4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Zubrickienė</w:t>
      </w:r>
      <w:r w:rsidR="00737CAD" w:rsidRPr="00F76C4F">
        <w:rPr>
          <w:rFonts w:ascii="Times New Roman" w:hAnsi="Times New Roman"/>
          <w:szCs w:val="24"/>
        </w:rPr>
        <w:t xml:space="preserve"> </w:t>
      </w:r>
      <w:r w:rsidR="004758C4">
        <w:rPr>
          <w:rFonts w:ascii="Times New Roman" w:hAnsi="Times New Roman"/>
          <w:szCs w:val="24"/>
        </w:rPr>
        <w:t>–</w:t>
      </w:r>
      <w:r w:rsidR="00737CAD" w:rsidRPr="00F76C4F">
        <w:rPr>
          <w:rFonts w:ascii="Times New Roman" w:hAnsi="Times New Roman"/>
          <w:szCs w:val="24"/>
        </w:rPr>
        <w:t xml:space="preserve"> rajono savivaldyb</w:t>
      </w:r>
      <w:r w:rsidR="00737CAD" w:rsidRPr="00F76C4F">
        <w:rPr>
          <w:rFonts w:ascii="Times New Roman" w:hAnsi="Times New Roman" w:hint="eastAsia"/>
          <w:szCs w:val="24"/>
        </w:rPr>
        <w:t>ė</w:t>
      </w:r>
      <w:r w:rsidR="00737CAD" w:rsidRPr="00F76C4F">
        <w:rPr>
          <w:rFonts w:ascii="Times New Roman" w:hAnsi="Times New Roman"/>
          <w:szCs w:val="24"/>
        </w:rPr>
        <w:t>s administracijos</w:t>
      </w:r>
      <w:r w:rsidR="00A40FB8">
        <w:rPr>
          <w:rFonts w:ascii="Times New Roman" w:hAnsi="Times New Roman"/>
          <w:szCs w:val="24"/>
        </w:rPr>
        <w:t xml:space="preserve"> </w:t>
      </w:r>
      <w:r w:rsidR="003009EA">
        <w:rPr>
          <w:rFonts w:ascii="Times New Roman" w:hAnsi="Times New Roman"/>
          <w:szCs w:val="24"/>
        </w:rPr>
        <w:t>sveikatos reikalų koordinatorė</w:t>
      </w:r>
      <w:r w:rsidR="00A40FB8">
        <w:rPr>
          <w:rFonts w:ascii="Times New Roman" w:hAnsi="Times New Roman"/>
          <w:szCs w:val="24"/>
        </w:rPr>
        <w:t xml:space="preserve"> (vyriausioji specialistė)</w:t>
      </w:r>
      <w:r w:rsidR="00F76C4F">
        <w:rPr>
          <w:rFonts w:ascii="Times New Roman" w:hAnsi="Times New Roman"/>
          <w:szCs w:val="24"/>
        </w:rPr>
        <w:t xml:space="preserve">, Projekto vadovė, atsakinga už Projekto eigos organizavimą ir kontrolę, </w:t>
      </w:r>
      <w:r w:rsidR="00991CB4" w:rsidRPr="00131FB8">
        <w:rPr>
          <w:szCs w:val="24"/>
        </w:rPr>
        <w:t>Projekto sutarties įgyvendinimą, Projekto veiklų vykdymo priežiūrą,</w:t>
      </w:r>
      <w:r w:rsidR="00991CB4">
        <w:rPr>
          <w:szCs w:val="24"/>
        </w:rPr>
        <w:t xml:space="preserve"> </w:t>
      </w:r>
      <w:r w:rsidR="00991CB4" w:rsidRPr="00131FB8">
        <w:rPr>
          <w:szCs w:val="24"/>
        </w:rPr>
        <w:t>viešinimo ir informavimo priemonių įgyvendinimą</w:t>
      </w:r>
      <w:r w:rsidR="00F76C4F">
        <w:rPr>
          <w:rFonts w:ascii="Times New Roman" w:hAnsi="Times New Roman"/>
          <w:szCs w:val="24"/>
        </w:rPr>
        <w:t>;</w:t>
      </w:r>
    </w:p>
    <w:p w14:paraId="4AD5B81C" w14:textId="3ED8C32D" w:rsidR="00C2571A" w:rsidRDefault="004E4816" w:rsidP="00C2571A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7"/>
        <w:jc w:val="both"/>
        <w:rPr>
          <w:rFonts w:ascii="Times New Roman" w:hAnsi="Times New Roman"/>
          <w:szCs w:val="24"/>
        </w:rPr>
      </w:pPr>
      <w:r w:rsidRPr="004E4816">
        <w:rPr>
          <w:rFonts w:ascii="Times New Roman" w:hAnsi="Times New Roman"/>
          <w:szCs w:val="24"/>
        </w:rPr>
        <w:t>Joaleta Bubilaitienė</w:t>
      </w:r>
      <w:r>
        <w:rPr>
          <w:rFonts w:ascii="Times New Roman" w:hAnsi="Times New Roman"/>
          <w:szCs w:val="24"/>
        </w:rPr>
        <w:t xml:space="preserve"> </w:t>
      </w:r>
      <w:r w:rsidR="004758C4" w:rsidRPr="004E4816">
        <w:rPr>
          <w:rFonts w:ascii="Times New Roman" w:hAnsi="Times New Roman"/>
          <w:szCs w:val="24"/>
        </w:rPr>
        <w:t>–</w:t>
      </w:r>
      <w:r w:rsidR="00737CAD" w:rsidRPr="004E4816">
        <w:rPr>
          <w:rFonts w:ascii="Times New Roman" w:hAnsi="Times New Roman"/>
          <w:szCs w:val="24"/>
        </w:rPr>
        <w:t xml:space="preserve"> rajono savivaldyb</w:t>
      </w:r>
      <w:r w:rsidR="00737CAD" w:rsidRPr="004E4816">
        <w:rPr>
          <w:rFonts w:ascii="Times New Roman" w:hAnsi="Times New Roman" w:hint="eastAsia"/>
          <w:szCs w:val="24"/>
        </w:rPr>
        <w:t>ė</w:t>
      </w:r>
      <w:r w:rsidR="00737CAD" w:rsidRPr="004E4816">
        <w:rPr>
          <w:rFonts w:ascii="Times New Roman" w:hAnsi="Times New Roman"/>
          <w:szCs w:val="24"/>
        </w:rPr>
        <w:t>s administracijos Apskaitos skyriaus</w:t>
      </w:r>
      <w:r w:rsidR="00AC5405">
        <w:rPr>
          <w:rFonts w:ascii="Times New Roman" w:hAnsi="Times New Roman"/>
          <w:szCs w:val="24"/>
        </w:rPr>
        <w:t xml:space="preserve"> vyriausioji specialistė</w:t>
      </w:r>
      <w:r w:rsidR="00991CB4" w:rsidRPr="004E4816">
        <w:rPr>
          <w:rFonts w:ascii="Times New Roman" w:hAnsi="Times New Roman"/>
          <w:szCs w:val="24"/>
        </w:rPr>
        <w:t>, P</w:t>
      </w:r>
      <w:r w:rsidR="00737CAD" w:rsidRPr="004E4816">
        <w:rPr>
          <w:rFonts w:ascii="Times New Roman" w:hAnsi="Times New Roman"/>
          <w:szCs w:val="24"/>
        </w:rPr>
        <w:t>rojekto finansininkė</w:t>
      </w:r>
      <w:r w:rsidR="00991CB4" w:rsidRPr="004E4816">
        <w:rPr>
          <w:rFonts w:ascii="Times New Roman" w:hAnsi="Times New Roman"/>
          <w:szCs w:val="24"/>
        </w:rPr>
        <w:t xml:space="preserve">, atsakinga už Projekto finansų valdymą: </w:t>
      </w:r>
      <w:r w:rsidR="00991CB4" w:rsidRPr="004E4816">
        <w:rPr>
          <w:szCs w:val="24"/>
        </w:rPr>
        <w:t xml:space="preserve">tinkamą </w:t>
      </w:r>
      <w:r w:rsidR="00D139E4" w:rsidRPr="004E4816">
        <w:rPr>
          <w:szCs w:val="24"/>
        </w:rPr>
        <w:t>finansinė</w:t>
      </w:r>
      <w:r w:rsidR="00991CB4" w:rsidRPr="004E4816">
        <w:rPr>
          <w:szCs w:val="24"/>
        </w:rPr>
        <w:t xml:space="preserve">s apskaitos </w:t>
      </w:r>
      <w:r w:rsidR="00D139E4" w:rsidRPr="004E4816">
        <w:rPr>
          <w:szCs w:val="24"/>
        </w:rPr>
        <w:t>tvarkym</w:t>
      </w:r>
      <w:r w:rsidR="00991CB4" w:rsidRPr="004E4816">
        <w:rPr>
          <w:szCs w:val="24"/>
        </w:rPr>
        <w:t>ą ir atskaitomybę, visas su Projektu susijusias finansines operacijas</w:t>
      </w:r>
      <w:r w:rsidRPr="004E4816">
        <w:rPr>
          <w:szCs w:val="24"/>
        </w:rPr>
        <w:t>, Projekto išlaidų apmokėjimą.</w:t>
      </w:r>
    </w:p>
    <w:p w14:paraId="57910467" w14:textId="3F1CB197" w:rsidR="00434111" w:rsidRPr="00C2571A" w:rsidRDefault="00C2571A" w:rsidP="00C2571A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7"/>
        <w:jc w:val="both"/>
        <w:rPr>
          <w:rFonts w:ascii="Times New Roman" w:hAnsi="Times New Roman"/>
          <w:szCs w:val="24"/>
        </w:rPr>
      </w:pPr>
      <w:r w:rsidRPr="00C2571A">
        <w:rPr>
          <w:rFonts w:ascii="Times New Roman" w:hAnsi="Times New Roman"/>
          <w:szCs w:val="24"/>
        </w:rPr>
        <w:t>Viktoras Lebedžinskas</w:t>
      </w:r>
      <w:r w:rsidR="00991CB4" w:rsidRPr="00C2571A">
        <w:rPr>
          <w:rFonts w:ascii="Times New Roman" w:hAnsi="Times New Roman"/>
          <w:szCs w:val="24"/>
        </w:rPr>
        <w:t xml:space="preserve"> </w:t>
      </w:r>
      <w:r w:rsidR="004758C4" w:rsidRPr="00C2571A">
        <w:rPr>
          <w:rFonts w:ascii="Times New Roman" w:hAnsi="Times New Roman"/>
          <w:szCs w:val="24"/>
        </w:rPr>
        <w:t>–</w:t>
      </w:r>
      <w:r w:rsidR="00737CAD" w:rsidRPr="00C2571A">
        <w:rPr>
          <w:rFonts w:ascii="Times New Roman" w:hAnsi="Times New Roman"/>
          <w:szCs w:val="24"/>
        </w:rPr>
        <w:t xml:space="preserve"> rajono savivaldyb</w:t>
      </w:r>
      <w:r w:rsidR="00737CAD" w:rsidRPr="00C2571A">
        <w:rPr>
          <w:rFonts w:ascii="Times New Roman" w:hAnsi="Times New Roman" w:hint="eastAsia"/>
          <w:szCs w:val="24"/>
        </w:rPr>
        <w:t>ė</w:t>
      </w:r>
      <w:r w:rsidR="00737CAD" w:rsidRPr="00C2571A">
        <w:rPr>
          <w:rFonts w:ascii="Times New Roman" w:hAnsi="Times New Roman"/>
          <w:szCs w:val="24"/>
        </w:rPr>
        <w:t>s</w:t>
      </w:r>
      <w:r w:rsidRPr="00C2571A">
        <w:rPr>
          <w:rFonts w:ascii="Times New Roman" w:hAnsi="Times New Roman"/>
          <w:szCs w:val="24"/>
        </w:rPr>
        <w:t xml:space="preserve"> visuomenės sveikatos biuro direktorius</w:t>
      </w:r>
      <w:r w:rsidR="00991CB4" w:rsidRPr="00C2571A">
        <w:rPr>
          <w:rFonts w:ascii="Times New Roman" w:hAnsi="Times New Roman"/>
          <w:szCs w:val="24"/>
        </w:rPr>
        <w:t>, atsakinga</w:t>
      </w:r>
      <w:r w:rsidRPr="00C2571A">
        <w:rPr>
          <w:rFonts w:ascii="Times New Roman" w:hAnsi="Times New Roman"/>
          <w:szCs w:val="24"/>
        </w:rPr>
        <w:t>s</w:t>
      </w:r>
      <w:r w:rsidR="00991CB4" w:rsidRPr="00C2571A">
        <w:rPr>
          <w:rFonts w:ascii="Times New Roman" w:hAnsi="Times New Roman"/>
          <w:szCs w:val="24"/>
        </w:rPr>
        <w:t xml:space="preserve"> už</w:t>
      </w:r>
      <w:r w:rsidRPr="00C2571A">
        <w:rPr>
          <w:rFonts w:ascii="Times New Roman" w:hAnsi="Times New Roman"/>
          <w:szCs w:val="24"/>
        </w:rPr>
        <w:t xml:space="preserve"> mobilios paramos ir intervencijos komandos specialistų įdarbinimą</w:t>
      </w:r>
      <w:r w:rsidR="003009EA" w:rsidRPr="00C2571A">
        <w:rPr>
          <w:rFonts w:ascii="Times New Roman" w:hAnsi="Times New Roman"/>
          <w:szCs w:val="24"/>
        </w:rPr>
        <w:t xml:space="preserve">. </w:t>
      </w:r>
    </w:p>
    <w:p w14:paraId="46F08C5D" w14:textId="77777777" w:rsidR="004758C4" w:rsidRDefault="004758C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41BA3D2" w:rsidR="00434111" w:rsidRPr="005D72B6" w:rsidRDefault="00434111" w:rsidP="00503A1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37CAD">
        <w:rPr>
          <w:rFonts w:ascii="Times New Roman" w:hAnsi="Times New Roman"/>
        </w:rPr>
        <w:t xml:space="preserve">                </w:t>
      </w:r>
      <w:r w:rsidR="00503A19">
        <w:rPr>
          <w:rFonts w:ascii="Times New Roman" w:hAnsi="Times New Roman"/>
        </w:rPr>
        <w:t xml:space="preserve">                </w:t>
      </w:r>
      <w:r w:rsidR="00737CAD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ab/>
      </w:r>
      <w:r w:rsidR="00503A19">
        <w:rPr>
          <w:rFonts w:ascii="Times New Roman" w:hAnsi="Times New Roman"/>
        </w:rPr>
        <w:t xml:space="preserve">         </w:t>
      </w:r>
      <w:r w:rsidR="00737CAD">
        <w:rPr>
          <w:rFonts w:ascii="Times New Roman" w:hAnsi="Times New Roman"/>
        </w:rPr>
        <w:t>Vytautas Ižganaitis</w:t>
      </w:r>
    </w:p>
    <w:p w14:paraId="1545A028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0B98EC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B9EBDF" w14:textId="77777777" w:rsidR="00991CB4" w:rsidRDefault="00434111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</w:t>
      </w:r>
      <w:r w:rsidR="00991CB4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ngė</w:t>
      </w:r>
    </w:p>
    <w:p w14:paraId="193972C1" w14:textId="77777777" w:rsidR="00DB2F30" w:rsidRDefault="00DB2F30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Sveikatos reikalų koordinatorė </w:t>
      </w:r>
    </w:p>
    <w:p w14:paraId="4DC7BBB1" w14:textId="4ADCF1EA" w:rsidR="00434111" w:rsidRDefault="00DB2F30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(v</w:t>
      </w:r>
      <w:r w:rsidR="00737CAD">
        <w:rPr>
          <w:rFonts w:ascii="Times New Roman" w:hAnsi="Times New Roman"/>
          <w:szCs w:val="24"/>
        </w:rPr>
        <w:t>yr</w:t>
      </w:r>
      <w:r w:rsidR="004758C4">
        <w:rPr>
          <w:rFonts w:ascii="Times New Roman" w:hAnsi="Times New Roman"/>
          <w:szCs w:val="24"/>
        </w:rPr>
        <w:t>iausioji</w:t>
      </w:r>
      <w:r w:rsidR="00737CAD">
        <w:rPr>
          <w:rFonts w:ascii="Times New Roman" w:hAnsi="Times New Roman"/>
          <w:szCs w:val="24"/>
        </w:rPr>
        <w:t xml:space="preserve"> specialistė</w:t>
      </w:r>
      <w:r>
        <w:rPr>
          <w:rFonts w:ascii="Times New Roman" w:hAnsi="Times New Roman"/>
          <w:szCs w:val="24"/>
        </w:rPr>
        <w:t>)</w:t>
      </w:r>
      <w:r w:rsidR="003009EA">
        <w:rPr>
          <w:rFonts w:ascii="Times New Roman" w:hAnsi="Times New Roman"/>
          <w:szCs w:val="24"/>
        </w:rPr>
        <w:t xml:space="preserve"> </w:t>
      </w:r>
    </w:p>
    <w:p w14:paraId="2B1DE63D" w14:textId="77777777" w:rsidR="004758C4" w:rsidRDefault="004758C4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8EFF28" w14:textId="2A131125" w:rsidR="00CE040F" w:rsidRDefault="003009EA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 </w:t>
      </w:r>
      <w:r w:rsidR="00503A19">
        <w:rPr>
          <w:rFonts w:ascii="Times New Roman" w:hAnsi="Times New Roman"/>
          <w:szCs w:val="24"/>
        </w:rPr>
        <w:t>Zubrickienė</w:t>
      </w:r>
    </w:p>
    <w:p w14:paraId="151E5C84" w14:textId="3956E9F3" w:rsidR="001D38EF" w:rsidRPr="00434111" w:rsidRDefault="00645F0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A2477">
        <w:rPr>
          <w:rFonts w:ascii="Times New Roman" w:hAnsi="Times New Roman"/>
          <w:szCs w:val="24"/>
        </w:rPr>
        <w:t>6</w:t>
      </w:r>
      <w:r w:rsidR="00737CA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C2571A">
        <w:rPr>
          <w:rFonts w:ascii="Times New Roman" w:hAnsi="Times New Roman"/>
          <w:szCs w:val="24"/>
        </w:rPr>
        <w:t>8</w:t>
      </w:r>
      <w:r w:rsidR="00737CAD">
        <w:rPr>
          <w:rFonts w:ascii="Times New Roman" w:hAnsi="Times New Roman"/>
          <w:szCs w:val="24"/>
        </w:rPr>
        <w:t>-</w:t>
      </w:r>
      <w:r w:rsidR="00C2571A">
        <w:rPr>
          <w:rFonts w:ascii="Times New Roman" w:hAnsi="Times New Roman"/>
          <w:szCs w:val="24"/>
        </w:rPr>
        <w:t>20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4C391" w14:textId="77777777" w:rsidR="00444A0D" w:rsidRDefault="00444A0D">
      <w:r>
        <w:separator/>
      </w:r>
    </w:p>
  </w:endnote>
  <w:endnote w:type="continuationSeparator" w:id="0">
    <w:p w14:paraId="7CD1C663" w14:textId="77777777" w:rsidR="00444A0D" w:rsidRDefault="0044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1984E" w14:textId="77777777" w:rsidR="00444A0D" w:rsidRDefault="00444A0D">
      <w:r>
        <w:separator/>
      </w:r>
    </w:p>
  </w:footnote>
  <w:footnote w:type="continuationSeparator" w:id="0">
    <w:p w14:paraId="7000A56F" w14:textId="77777777" w:rsidR="00444A0D" w:rsidRDefault="00444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CB6082"/>
    <w:multiLevelType w:val="hybridMultilevel"/>
    <w:tmpl w:val="7B0030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3514432"/>
    <w:multiLevelType w:val="hybridMultilevel"/>
    <w:tmpl w:val="7B0030B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B280A"/>
    <w:rsid w:val="00117206"/>
    <w:rsid w:val="00117499"/>
    <w:rsid w:val="00142CBA"/>
    <w:rsid w:val="00143052"/>
    <w:rsid w:val="001530AB"/>
    <w:rsid w:val="0016403C"/>
    <w:rsid w:val="0016619B"/>
    <w:rsid w:val="00175942"/>
    <w:rsid w:val="001B0156"/>
    <w:rsid w:val="001D38EF"/>
    <w:rsid w:val="001E7250"/>
    <w:rsid w:val="00201AC5"/>
    <w:rsid w:val="00244F16"/>
    <w:rsid w:val="002765E4"/>
    <w:rsid w:val="0028720A"/>
    <w:rsid w:val="002A2542"/>
    <w:rsid w:val="002D3ABC"/>
    <w:rsid w:val="003009EA"/>
    <w:rsid w:val="00313CF0"/>
    <w:rsid w:val="003230FA"/>
    <w:rsid w:val="00342E29"/>
    <w:rsid w:val="003A0C31"/>
    <w:rsid w:val="003E0110"/>
    <w:rsid w:val="003F491F"/>
    <w:rsid w:val="003F58DB"/>
    <w:rsid w:val="00434111"/>
    <w:rsid w:val="00435ADB"/>
    <w:rsid w:val="00444A0D"/>
    <w:rsid w:val="00456337"/>
    <w:rsid w:val="00474167"/>
    <w:rsid w:val="004758C4"/>
    <w:rsid w:val="004E4816"/>
    <w:rsid w:val="00503A19"/>
    <w:rsid w:val="00512678"/>
    <w:rsid w:val="00521D86"/>
    <w:rsid w:val="00523814"/>
    <w:rsid w:val="0055424A"/>
    <w:rsid w:val="00583E25"/>
    <w:rsid w:val="005C2019"/>
    <w:rsid w:val="00610881"/>
    <w:rsid w:val="00645F06"/>
    <w:rsid w:val="00653A9B"/>
    <w:rsid w:val="00666D57"/>
    <w:rsid w:val="006A1221"/>
    <w:rsid w:val="006B53EF"/>
    <w:rsid w:val="006E49D8"/>
    <w:rsid w:val="0070001E"/>
    <w:rsid w:val="007071A7"/>
    <w:rsid w:val="007321ED"/>
    <w:rsid w:val="00737CAD"/>
    <w:rsid w:val="00752733"/>
    <w:rsid w:val="00787375"/>
    <w:rsid w:val="007932E1"/>
    <w:rsid w:val="008610A5"/>
    <w:rsid w:val="008C1B78"/>
    <w:rsid w:val="008F22C4"/>
    <w:rsid w:val="008F2FA8"/>
    <w:rsid w:val="008F4809"/>
    <w:rsid w:val="00910578"/>
    <w:rsid w:val="0098205C"/>
    <w:rsid w:val="00991CB4"/>
    <w:rsid w:val="009A2A96"/>
    <w:rsid w:val="009B57C3"/>
    <w:rsid w:val="009C4EAB"/>
    <w:rsid w:val="009D7CD7"/>
    <w:rsid w:val="009F065C"/>
    <w:rsid w:val="00A40FB8"/>
    <w:rsid w:val="00A44F02"/>
    <w:rsid w:val="00AC5405"/>
    <w:rsid w:val="00AE4D86"/>
    <w:rsid w:val="00AE7378"/>
    <w:rsid w:val="00AF72BE"/>
    <w:rsid w:val="00B14969"/>
    <w:rsid w:val="00B4581A"/>
    <w:rsid w:val="00B648AB"/>
    <w:rsid w:val="00B75F85"/>
    <w:rsid w:val="00B918CA"/>
    <w:rsid w:val="00BA106C"/>
    <w:rsid w:val="00BE1E33"/>
    <w:rsid w:val="00BE4C6A"/>
    <w:rsid w:val="00BE6D25"/>
    <w:rsid w:val="00BF3655"/>
    <w:rsid w:val="00BF7CE0"/>
    <w:rsid w:val="00C2225A"/>
    <w:rsid w:val="00C2571A"/>
    <w:rsid w:val="00C838D9"/>
    <w:rsid w:val="00C84A75"/>
    <w:rsid w:val="00C921BD"/>
    <w:rsid w:val="00CA67DC"/>
    <w:rsid w:val="00CA6ECE"/>
    <w:rsid w:val="00CC171F"/>
    <w:rsid w:val="00CE040F"/>
    <w:rsid w:val="00D03174"/>
    <w:rsid w:val="00D139E4"/>
    <w:rsid w:val="00D41D28"/>
    <w:rsid w:val="00DA2477"/>
    <w:rsid w:val="00DA60D1"/>
    <w:rsid w:val="00DB2F30"/>
    <w:rsid w:val="00DC5D59"/>
    <w:rsid w:val="00DD47CE"/>
    <w:rsid w:val="00DF176D"/>
    <w:rsid w:val="00DF678B"/>
    <w:rsid w:val="00E32FC8"/>
    <w:rsid w:val="00E53AA7"/>
    <w:rsid w:val="00E918BB"/>
    <w:rsid w:val="00ED113F"/>
    <w:rsid w:val="00EE2CE3"/>
    <w:rsid w:val="00F01EF6"/>
    <w:rsid w:val="00F70899"/>
    <w:rsid w:val="00F76C4F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E48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76C4F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E4816"/>
    <w:rPr>
      <w:rFonts w:asciiTheme="majorHAnsi" w:eastAsiaTheme="majorEastAsia" w:hAnsiTheme="majorHAnsi" w:cstheme="majorBidi"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527666-6782-4387-AEBE-37BE694671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187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2026-08-20T12:04:00Z</dcterms:created>
  <dcterms:modified xsi:type="dcterms:W3CDTF">2026-08-21T06:08:00Z</dcterms:modified>
</cp:coreProperties>
</file>