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3619C94A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C0168C">
        <w:rPr>
          <w:rFonts w:ascii="Times New Roman" w:hAnsi="Times New Roman"/>
          <w:sz w:val="24"/>
          <w:szCs w:val="24"/>
          <w:lang w:val="lt-LT"/>
        </w:rPr>
        <w:t>6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C3BBB">
        <w:rPr>
          <w:rFonts w:ascii="Times New Roman" w:hAnsi="Times New Roman"/>
          <w:sz w:val="24"/>
          <w:szCs w:val="24"/>
          <w:lang w:val="lt-LT"/>
        </w:rPr>
        <w:t xml:space="preserve">rugsėjo  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050D5B95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193A37">
        <w:rPr>
          <w:rFonts w:ascii="Times New Roman" w:hAnsi="Times New Roman"/>
          <w:sz w:val="24"/>
          <w:szCs w:val="24"/>
          <w:lang w:val="lt-LT"/>
        </w:rPr>
        <w:t>6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C3BBB">
        <w:rPr>
          <w:rFonts w:ascii="Times New Roman" w:hAnsi="Times New Roman"/>
          <w:sz w:val="24"/>
          <w:szCs w:val="24"/>
          <w:lang w:val="lt-LT"/>
        </w:rPr>
        <w:t>rugsėjo 17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193A37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20B59675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59DB8B" w14:textId="1F4869EB" w:rsidR="00193A37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14311E" w14:textId="79AD1014" w:rsidR="00193A37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4EDAB4" w14:textId="77777777" w:rsidR="00193A37" w:rsidRPr="00CE484D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3022F2AD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193A37">
        <w:rPr>
          <w:rFonts w:ascii="Times New Roman" w:hAnsi="Times New Roman"/>
          <w:sz w:val="24"/>
          <w:lang w:val="lt-LT"/>
        </w:rPr>
        <w:t>6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3C3BBB">
        <w:rPr>
          <w:rFonts w:ascii="Times New Roman" w:hAnsi="Times New Roman"/>
          <w:sz w:val="24"/>
          <w:lang w:val="lt-LT"/>
        </w:rPr>
        <w:t>9</w:t>
      </w:r>
      <w:r w:rsidR="00EB11AC">
        <w:rPr>
          <w:rFonts w:ascii="Times New Roman" w:hAnsi="Times New Roman"/>
          <w:sz w:val="24"/>
          <w:lang w:val="lt-LT"/>
        </w:rPr>
        <w:t>-1</w:t>
      </w:r>
      <w:r w:rsidR="003C3BBB">
        <w:rPr>
          <w:rFonts w:ascii="Times New Roman" w:hAnsi="Times New Roman"/>
          <w:sz w:val="24"/>
          <w:lang w:val="lt-LT"/>
        </w:rPr>
        <w:t>0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37BE4" w14:textId="77777777" w:rsidR="00103DF6" w:rsidRDefault="00103DF6">
      <w:r>
        <w:separator/>
      </w:r>
    </w:p>
  </w:endnote>
  <w:endnote w:type="continuationSeparator" w:id="0">
    <w:p w14:paraId="1EF95FDA" w14:textId="77777777" w:rsidR="00103DF6" w:rsidRDefault="00103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B63AB" w14:textId="77777777" w:rsidR="00103DF6" w:rsidRDefault="00103DF6">
      <w:r>
        <w:separator/>
      </w:r>
    </w:p>
  </w:footnote>
  <w:footnote w:type="continuationSeparator" w:id="0">
    <w:p w14:paraId="6060E088" w14:textId="77777777" w:rsidR="00103DF6" w:rsidRDefault="00103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03DF6"/>
    <w:rsid w:val="00146E5A"/>
    <w:rsid w:val="00155142"/>
    <w:rsid w:val="0016799D"/>
    <w:rsid w:val="001849ED"/>
    <w:rsid w:val="00193A37"/>
    <w:rsid w:val="00204792"/>
    <w:rsid w:val="002501AB"/>
    <w:rsid w:val="00280577"/>
    <w:rsid w:val="002846F8"/>
    <w:rsid w:val="00333E03"/>
    <w:rsid w:val="003B4B30"/>
    <w:rsid w:val="003C3BBB"/>
    <w:rsid w:val="00434A6F"/>
    <w:rsid w:val="00483933"/>
    <w:rsid w:val="00486DAB"/>
    <w:rsid w:val="00495D81"/>
    <w:rsid w:val="004B3550"/>
    <w:rsid w:val="004B73CC"/>
    <w:rsid w:val="00595CB9"/>
    <w:rsid w:val="005B0FE3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51B43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0168C"/>
    <w:rsid w:val="00CD311D"/>
    <w:rsid w:val="00CE484D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2026-09-09T12:07:00Z</dcterms:created>
  <dcterms:modified xsi:type="dcterms:W3CDTF">2026-09-09T12:07:00Z</dcterms:modified>
</cp:coreProperties>
</file>