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DA03F9" w:rsidRDefault="002765E4">
      <w:pPr>
        <w:jc w:val="center"/>
        <w:rPr>
          <w:rFonts w:ascii="Times New Roman" w:hAnsi="Times New Roman"/>
          <w:b/>
          <w:sz w:val="8"/>
        </w:rPr>
      </w:pPr>
      <w:r w:rsidRPr="00DA03F9">
        <w:rPr>
          <w:rFonts w:ascii="Times New Roman" w:hAnsi="Times New Roman"/>
          <w:noProof/>
        </w:rPr>
        <w:drawing>
          <wp:inline distT="0" distB="0" distL="0" distR="0" wp14:anchorId="1ACDB100" wp14:editId="39C757B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DA03F9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DA03F9" w:rsidRDefault="00BE6D25">
      <w:pPr>
        <w:jc w:val="center"/>
        <w:rPr>
          <w:rFonts w:ascii="Times New Roman" w:hAnsi="Times New Roman"/>
          <w:b/>
        </w:rPr>
      </w:pPr>
      <w:r w:rsidRPr="00DA03F9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1D668B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1D668B" w:rsidRDefault="00BE6D25">
      <w:pPr>
        <w:jc w:val="center"/>
        <w:rPr>
          <w:rFonts w:ascii="Times New Roman" w:hAnsi="Times New Roman"/>
          <w:b/>
        </w:rPr>
      </w:pPr>
      <w:r w:rsidRPr="001D668B">
        <w:rPr>
          <w:rFonts w:ascii="Times New Roman" w:hAnsi="Times New Roman"/>
          <w:b/>
        </w:rPr>
        <w:t>ĮSAKYMAS</w:t>
      </w:r>
    </w:p>
    <w:p w14:paraId="1D57D697" w14:textId="77777777" w:rsidR="00DD47CE" w:rsidRPr="001D668B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668B">
        <w:rPr>
          <w:rFonts w:ascii="Times New Roman" w:hAnsi="Times New Roman"/>
          <w:b/>
          <w:szCs w:val="24"/>
        </w:rPr>
        <w:t>DĖL</w:t>
      </w:r>
      <w:r w:rsidR="003A0C31" w:rsidRPr="001D668B">
        <w:rPr>
          <w:rFonts w:ascii="Times New Roman" w:hAnsi="Times New Roman"/>
          <w:b/>
          <w:szCs w:val="24"/>
        </w:rPr>
        <w:t xml:space="preserve"> </w:t>
      </w:r>
      <w:r w:rsidR="0035744C" w:rsidRPr="001D668B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1D668B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443A0DE7" w:rsidR="00DD47CE" w:rsidRPr="001D668B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1D668B">
        <w:rPr>
          <w:rFonts w:ascii="Times New Roman" w:hAnsi="Times New Roman"/>
          <w:szCs w:val="24"/>
        </w:rPr>
        <w:t>20</w:t>
      </w:r>
      <w:r w:rsidR="00E26599" w:rsidRPr="001D668B">
        <w:rPr>
          <w:rFonts w:ascii="Times New Roman" w:hAnsi="Times New Roman"/>
          <w:szCs w:val="24"/>
        </w:rPr>
        <w:t>2</w:t>
      </w:r>
      <w:r w:rsidR="00DA03F9" w:rsidRPr="001D668B">
        <w:rPr>
          <w:rFonts w:ascii="Times New Roman" w:hAnsi="Times New Roman"/>
          <w:szCs w:val="24"/>
        </w:rPr>
        <w:t>6</w:t>
      </w:r>
      <w:r w:rsidRPr="001D668B">
        <w:rPr>
          <w:rFonts w:ascii="Times New Roman" w:hAnsi="Times New Roman"/>
          <w:szCs w:val="24"/>
        </w:rPr>
        <w:t xml:space="preserve"> m. </w:t>
      </w:r>
      <w:r w:rsidR="00346999" w:rsidRPr="001D668B">
        <w:rPr>
          <w:rFonts w:ascii="Times New Roman" w:hAnsi="Times New Roman"/>
          <w:szCs w:val="24"/>
        </w:rPr>
        <w:t>rug</w:t>
      </w:r>
      <w:r w:rsidR="00DE2FDA">
        <w:rPr>
          <w:rFonts w:ascii="Times New Roman" w:hAnsi="Times New Roman"/>
          <w:szCs w:val="24"/>
        </w:rPr>
        <w:t xml:space="preserve">sėjo      </w:t>
      </w:r>
      <w:r w:rsidR="00346999" w:rsidRPr="001D668B">
        <w:rPr>
          <w:rFonts w:ascii="Times New Roman" w:hAnsi="Times New Roman"/>
          <w:szCs w:val="24"/>
        </w:rPr>
        <w:t xml:space="preserve"> </w:t>
      </w:r>
      <w:r w:rsidRPr="001D668B">
        <w:rPr>
          <w:rFonts w:ascii="Times New Roman" w:hAnsi="Times New Roman"/>
          <w:szCs w:val="24"/>
        </w:rPr>
        <w:t xml:space="preserve">d. </w:t>
      </w:r>
      <w:r w:rsidR="00BE6D25" w:rsidRPr="001D668B">
        <w:rPr>
          <w:rFonts w:ascii="Times New Roman" w:hAnsi="Times New Roman"/>
          <w:szCs w:val="24"/>
        </w:rPr>
        <w:t xml:space="preserve"> Nr.</w:t>
      </w:r>
      <w:r w:rsidR="003E13CC" w:rsidRPr="001D668B">
        <w:rPr>
          <w:rFonts w:ascii="Times New Roman" w:hAnsi="Times New Roman"/>
          <w:szCs w:val="24"/>
        </w:rPr>
        <w:t xml:space="preserve"> AG</w:t>
      </w:r>
      <w:r w:rsidR="00DE2FDA">
        <w:rPr>
          <w:rFonts w:ascii="Times New Roman" w:hAnsi="Times New Roman"/>
          <w:szCs w:val="24"/>
        </w:rPr>
        <w:t>-</w:t>
      </w:r>
    </w:p>
    <w:p w14:paraId="41E5BCFD" w14:textId="77777777" w:rsidR="00DD47CE" w:rsidRPr="001D668B" w:rsidRDefault="00BE6D25">
      <w:pPr>
        <w:pStyle w:val="Antrat1"/>
        <w:ind w:left="0" w:firstLine="0"/>
        <w:jc w:val="center"/>
        <w:rPr>
          <w:szCs w:val="24"/>
        </w:rPr>
      </w:pPr>
      <w:r w:rsidRPr="001D668B">
        <w:rPr>
          <w:szCs w:val="24"/>
        </w:rPr>
        <w:t>Šakiai</w:t>
      </w:r>
    </w:p>
    <w:p w14:paraId="2590002B" w14:textId="5902F57E" w:rsidR="00434111" w:rsidRPr="001D668B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15A16D16" w:rsidR="0035744C" w:rsidRPr="001D668B" w:rsidRDefault="003E13CC" w:rsidP="00DA03F9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1D668B">
        <w:rPr>
          <w:rFonts w:ascii="Times New Roman" w:hAnsi="Times New Roman"/>
          <w:szCs w:val="24"/>
        </w:rPr>
        <w:tab/>
        <w:t>Vadovaudamasi</w:t>
      </w:r>
      <w:r w:rsidR="006D3689" w:rsidRPr="001D668B">
        <w:rPr>
          <w:rFonts w:ascii="Times New Roman" w:hAnsi="Times New Roman"/>
          <w:szCs w:val="24"/>
        </w:rPr>
        <w:t>s</w:t>
      </w:r>
      <w:r w:rsidR="008023C4" w:rsidRPr="001D668B">
        <w:rPr>
          <w:rFonts w:ascii="Times New Roman" w:hAnsi="Times New Roman"/>
          <w:szCs w:val="24"/>
        </w:rPr>
        <w:t xml:space="preserve"> Lietuvos Respublikos valstybės ir savivaldybių turto valdymo, naudojimo ir disponavimo juo įstatymo 20 straipsniu,</w:t>
      </w:r>
      <w:r w:rsidRPr="001D668B">
        <w:rPr>
          <w:rFonts w:ascii="Times New Roman" w:hAnsi="Times New Roman"/>
          <w:szCs w:val="24"/>
        </w:rPr>
        <w:t xml:space="preserve"> </w:t>
      </w:r>
      <w:r w:rsidR="0035744C" w:rsidRPr="001D668B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1D668B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1D668B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1D668B">
        <w:rPr>
          <w:rFonts w:ascii="Times New Roman" w:hAnsi="Times New Roman"/>
          <w:color w:val="000000"/>
          <w:szCs w:val="24"/>
        </w:rPr>
        <w:t>apunkčiu</w:t>
      </w:r>
      <w:r w:rsidR="0035744C" w:rsidRPr="001D668B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1D668B">
        <w:rPr>
          <w:rFonts w:ascii="Times New Roman" w:hAnsi="Times New Roman"/>
          <w:szCs w:val="24"/>
        </w:rPr>
        <w:t xml:space="preserve">rajono savivaldybės tarybos </w:t>
      </w:r>
      <w:r w:rsidR="004C6317" w:rsidRPr="001D668B">
        <w:rPr>
          <w:rFonts w:ascii="Times New Roman" w:hAnsi="Times New Roman"/>
          <w:szCs w:val="24"/>
        </w:rPr>
        <w:t>2024 m. kovo 15</w:t>
      </w:r>
      <w:r w:rsidR="004C6317" w:rsidRPr="001D668B">
        <w:rPr>
          <w:rFonts w:ascii="Times New Roman" w:hAnsi="Times New Roman"/>
          <w:color w:val="000000"/>
          <w:szCs w:val="24"/>
        </w:rPr>
        <w:t xml:space="preserve"> d. sprendimu Nr. T-58 </w:t>
      </w:r>
      <w:r w:rsidR="0035744C" w:rsidRPr="001D668B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1D668B">
        <w:rPr>
          <w:rFonts w:ascii="Times New Roman" w:hAnsi="Times New Roman"/>
          <w:szCs w:val="24"/>
        </w:rPr>
        <w:t>2</w:t>
      </w:r>
      <w:r w:rsidR="00363CEE" w:rsidRPr="001D668B">
        <w:rPr>
          <w:rFonts w:ascii="Times New Roman" w:hAnsi="Times New Roman"/>
          <w:szCs w:val="24"/>
        </w:rPr>
        <w:t>2</w:t>
      </w:r>
      <w:r w:rsidR="0035744C" w:rsidRPr="001D668B">
        <w:rPr>
          <w:rFonts w:ascii="Times New Roman" w:hAnsi="Times New Roman"/>
          <w:szCs w:val="24"/>
        </w:rPr>
        <w:t>.</w:t>
      </w:r>
      <w:r w:rsidR="0015406F" w:rsidRPr="001D668B">
        <w:rPr>
          <w:rFonts w:ascii="Times New Roman" w:hAnsi="Times New Roman"/>
          <w:szCs w:val="24"/>
        </w:rPr>
        <w:t>1</w:t>
      </w:r>
      <w:r w:rsidR="0035744C" w:rsidRPr="001D668B">
        <w:rPr>
          <w:rFonts w:ascii="Times New Roman" w:hAnsi="Times New Roman"/>
          <w:szCs w:val="24"/>
        </w:rPr>
        <w:t>2 p</w:t>
      </w:r>
      <w:r w:rsidR="001B1E4E" w:rsidRPr="001D668B">
        <w:rPr>
          <w:rFonts w:ascii="Times New Roman" w:hAnsi="Times New Roman"/>
          <w:szCs w:val="24"/>
        </w:rPr>
        <w:t>apunkčiu</w:t>
      </w:r>
      <w:r w:rsidR="00537581" w:rsidRPr="001D668B">
        <w:rPr>
          <w:rFonts w:ascii="Times New Roman" w:hAnsi="Times New Roman"/>
          <w:szCs w:val="24"/>
        </w:rPr>
        <w:t>,</w:t>
      </w:r>
      <w:r w:rsidR="00D919E3" w:rsidRPr="001D668B">
        <w:rPr>
          <w:rFonts w:ascii="Times New Roman" w:hAnsi="Times New Roman"/>
          <w:szCs w:val="24"/>
        </w:rPr>
        <w:t xml:space="preserve"> </w:t>
      </w:r>
      <w:r w:rsidR="0035744C" w:rsidRPr="001D668B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1D668B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1D668B">
        <w:rPr>
          <w:rFonts w:ascii="Times New Roman" w:hAnsi="Times New Roman"/>
          <w:color w:val="000000"/>
          <w:szCs w:val="24"/>
        </w:rPr>
        <w:t>punkt</w:t>
      </w:r>
      <w:r w:rsidR="00A112A8" w:rsidRPr="001D668B">
        <w:rPr>
          <w:rFonts w:ascii="Times New Roman" w:hAnsi="Times New Roman"/>
          <w:color w:val="000000"/>
          <w:szCs w:val="24"/>
        </w:rPr>
        <w:t>ais</w:t>
      </w:r>
      <w:r w:rsidR="00085667" w:rsidRPr="001D668B">
        <w:rPr>
          <w:rFonts w:ascii="Times New Roman" w:hAnsi="Times New Roman"/>
          <w:szCs w:val="24"/>
        </w:rPr>
        <w:t>,</w:t>
      </w:r>
    </w:p>
    <w:p w14:paraId="169BA15E" w14:textId="51E65237" w:rsidR="0035744C" w:rsidRPr="001D668B" w:rsidRDefault="0035744C" w:rsidP="00DA03F9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1D668B">
        <w:rPr>
          <w:color w:val="000000"/>
        </w:rPr>
        <w:tab/>
      </w:r>
      <w:r w:rsidRPr="001D668B">
        <w:rPr>
          <w:color w:val="000000"/>
          <w:spacing w:val="60"/>
        </w:rPr>
        <w:t>tvirtinu</w:t>
      </w:r>
      <w:r w:rsidRPr="001D668B">
        <w:rPr>
          <w:color w:val="000000"/>
        </w:rPr>
        <w:t xml:space="preserve"> pridedamas Šakių rajono savivaldybės nekilnojamųjų daiktų pardavimo viešame aukcione sąlygas:</w:t>
      </w:r>
    </w:p>
    <w:p w14:paraId="23FFC52A" w14:textId="720A9C93" w:rsidR="00DE2FDA" w:rsidRPr="00DB55E7" w:rsidRDefault="00DE2FDA" w:rsidP="00DE2FDA">
      <w:pPr>
        <w:tabs>
          <w:tab w:val="left" w:pos="720"/>
          <w:tab w:val="left" w:pos="1191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DB55E7">
        <w:rPr>
          <w:rFonts w:ascii="Times New Roman" w:hAnsi="Times New Roman"/>
          <w:szCs w:val="24"/>
        </w:rPr>
        <w:t xml:space="preserve">1. </w:t>
      </w:r>
      <w:r w:rsidRPr="00DB55E7">
        <w:rPr>
          <w:rFonts w:ascii="Times New Roman" w:eastAsiaTheme="minorHAnsi" w:hAnsi="Times New Roman"/>
          <w:szCs w:val="24"/>
        </w:rPr>
        <w:t>But</w:t>
      </w:r>
      <w:r w:rsidR="003D4397">
        <w:rPr>
          <w:rFonts w:ascii="Times New Roman" w:eastAsiaTheme="minorHAnsi" w:hAnsi="Times New Roman"/>
          <w:szCs w:val="24"/>
        </w:rPr>
        <w:t>o</w:t>
      </w:r>
      <w:r w:rsidRPr="00DB55E7">
        <w:rPr>
          <w:rFonts w:ascii="Times New Roman" w:eastAsiaTheme="minorHAnsi" w:hAnsi="Times New Roman"/>
          <w:szCs w:val="24"/>
        </w:rPr>
        <w:t xml:space="preserve"> su bendro naudojimo patalpomis, pažymėtomis a-1 (16/100 iš 3,38 kv. m), a-2 (22/100 iš 8,41 kv. m) (unikalus numeris 8492-6002-2018:0006, bendras plotas 19,40 kv. m), adresu: </w:t>
      </w:r>
      <w:r w:rsidRPr="004005AE">
        <w:rPr>
          <w:rFonts w:ascii="Times New Roman" w:eastAsiaTheme="minorHAnsi" w:hAnsi="Times New Roman"/>
          <w:szCs w:val="24"/>
        </w:rPr>
        <w:t>Šakiai, Kęstučio g. 104-5</w:t>
      </w:r>
      <w:r w:rsidR="003D4397">
        <w:rPr>
          <w:rFonts w:ascii="Times New Roman" w:eastAsiaTheme="minorHAnsi" w:hAnsi="Times New Roman"/>
          <w:szCs w:val="24"/>
        </w:rPr>
        <w:t>, su</w:t>
      </w:r>
      <w:r w:rsidRPr="00DB55E7">
        <w:rPr>
          <w:rFonts w:ascii="Times New Roman" w:eastAsiaTheme="minorHAnsi" w:hAnsi="Times New Roman"/>
          <w:szCs w:val="24"/>
        </w:rPr>
        <w:t xml:space="preserve"> </w:t>
      </w:r>
      <w:r w:rsidR="003D4397">
        <w:rPr>
          <w:rFonts w:ascii="Times New Roman" w:eastAsiaTheme="minorHAnsi" w:hAnsi="Times New Roman"/>
          <w:szCs w:val="24"/>
        </w:rPr>
        <w:t>ū</w:t>
      </w:r>
      <w:r w:rsidRPr="004005AE">
        <w:rPr>
          <w:rFonts w:ascii="Times New Roman" w:eastAsiaTheme="minorHAnsi" w:hAnsi="Times New Roman"/>
          <w:szCs w:val="24"/>
        </w:rPr>
        <w:t>kio patalpa (unikalus numeris 4400-0892-7297:8384, bendras plotas 6,14 kv. m)</w:t>
      </w:r>
      <w:r w:rsidRPr="00DB55E7">
        <w:rPr>
          <w:rFonts w:ascii="Times New Roman" w:eastAsiaTheme="minorHAnsi" w:hAnsi="Times New Roman"/>
          <w:szCs w:val="24"/>
        </w:rPr>
        <w:t>, adresu: Šakiai, Kęstučio g. 104A-5.</w:t>
      </w:r>
    </w:p>
    <w:p w14:paraId="263BB281" w14:textId="571FE27F" w:rsidR="00DE2FDA" w:rsidRPr="00DB55E7" w:rsidRDefault="00DE2FDA" w:rsidP="00DE2FDA">
      <w:pPr>
        <w:tabs>
          <w:tab w:val="left" w:pos="720"/>
          <w:tab w:val="left" w:pos="1191"/>
        </w:tabs>
        <w:jc w:val="both"/>
        <w:rPr>
          <w:rFonts w:ascii="Times New Roman" w:eastAsiaTheme="minorHAnsi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DB55E7">
        <w:rPr>
          <w:rFonts w:ascii="Times New Roman" w:hAnsi="Times New Roman"/>
          <w:szCs w:val="24"/>
        </w:rPr>
        <w:t xml:space="preserve">2. </w:t>
      </w:r>
      <w:r w:rsidRPr="00DB55E7">
        <w:rPr>
          <w:rFonts w:ascii="Times New Roman" w:eastAsiaTheme="minorHAnsi" w:hAnsi="Times New Roman"/>
          <w:szCs w:val="24"/>
        </w:rPr>
        <w:t>But</w:t>
      </w:r>
      <w:r w:rsidR="003D4397">
        <w:rPr>
          <w:rFonts w:ascii="Times New Roman" w:eastAsiaTheme="minorHAnsi" w:hAnsi="Times New Roman"/>
          <w:szCs w:val="24"/>
        </w:rPr>
        <w:t>o</w:t>
      </w:r>
      <w:r w:rsidRPr="00DB55E7">
        <w:rPr>
          <w:rFonts w:ascii="Times New Roman" w:eastAsiaTheme="minorHAnsi" w:hAnsi="Times New Roman"/>
          <w:szCs w:val="24"/>
        </w:rPr>
        <w:t xml:space="preserve"> su bendro naudojimo patalpomis, pažymėtomis a-1 (20/100 iš 3,38 kv. m), a-2 (29/100 iš 8,41 kv. m) (unikalus numeris 8492-6002-2018:0008, bendras plotas 25,40 kv. m), adresu: </w:t>
      </w:r>
      <w:r w:rsidRPr="00B42C6F">
        <w:rPr>
          <w:rFonts w:ascii="Times New Roman" w:eastAsiaTheme="minorHAnsi" w:hAnsi="Times New Roman"/>
          <w:szCs w:val="24"/>
        </w:rPr>
        <w:t>Šakiai, Kęstučio g. 104-8</w:t>
      </w:r>
      <w:r w:rsidR="003D4397">
        <w:rPr>
          <w:rFonts w:ascii="Times New Roman" w:eastAsiaTheme="minorHAnsi" w:hAnsi="Times New Roman"/>
          <w:szCs w:val="24"/>
        </w:rPr>
        <w:t>, su</w:t>
      </w:r>
      <w:r w:rsidRPr="00DB55E7">
        <w:rPr>
          <w:rFonts w:ascii="Times New Roman" w:eastAsiaTheme="minorHAnsi" w:hAnsi="Times New Roman"/>
          <w:szCs w:val="24"/>
        </w:rPr>
        <w:t xml:space="preserve"> </w:t>
      </w:r>
      <w:r w:rsidR="003D4397">
        <w:rPr>
          <w:rFonts w:ascii="Times New Roman" w:eastAsiaTheme="minorHAnsi" w:hAnsi="Times New Roman"/>
          <w:szCs w:val="24"/>
        </w:rPr>
        <w:t>ū</w:t>
      </w:r>
      <w:r w:rsidRPr="00DB55E7">
        <w:rPr>
          <w:rFonts w:ascii="Times New Roman" w:eastAsiaTheme="minorHAnsi" w:hAnsi="Times New Roman"/>
          <w:szCs w:val="24"/>
        </w:rPr>
        <w:t>kio patalpa (unikalus numeris 4400-0990-1193:8757, bendras plotas 6,08 kv. m), adresu: Šakiai, Kęstučio g. 104A-8.</w:t>
      </w:r>
    </w:p>
    <w:p w14:paraId="5B3BB4F6" w14:textId="4328FF4F" w:rsidR="00DE2FDA" w:rsidRDefault="00DE2FDA" w:rsidP="00DE2FDA">
      <w:pPr>
        <w:tabs>
          <w:tab w:val="left" w:pos="720"/>
          <w:tab w:val="left" w:pos="1191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eastAsiaTheme="minorHAnsi" w:hAnsi="Times New Roman"/>
          <w:szCs w:val="24"/>
        </w:rPr>
        <w:tab/>
      </w:r>
      <w:r w:rsidRPr="00DB55E7">
        <w:rPr>
          <w:rFonts w:ascii="Times New Roman" w:eastAsiaTheme="minorHAnsi" w:hAnsi="Times New Roman"/>
          <w:szCs w:val="24"/>
        </w:rPr>
        <w:t>3. But</w:t>
      </w:r>
      <w:r w:rsidR="003D4397">
        <w:rPr>
          <w:rFonts w:ascii="Times New Roman" w:eastAsiaTheme="minorHAnsi" w:hAnsi="Times New Roman"/>
          <w:szCs w:val="24"/>
        </w:rPr>
        <w:t>o</w:t>
      </w:r>
      <w:r w:rsidRPr="00DB55E7">
        <w:rPr>
          <w:rFonts w:ascii="Times New Roman" w:eastAsiaTheme="minorHAnsi" w:hAnsi="Times New Roman"/>
          <w:szCs w:val="24"/>
        </w:rPr>
        <w:t xml:space="preserve"> su bendro naudojimo patalpa a-1 (50/100 iš 1,10 kv. m) (unikalus numeris 8494-7006-1018:0005, bendras plotas 20,00 kv. m), adresu: Šakiai, Kęstučio g. 106-3, </w:t>
      </w:r>
      <w:r w:rsidRPr="00DB55E7">
        <w:rPr>
          <w:rFonts w:ascii="Times New Roman" w:hAnsi="Times New Roman"/>
          <w:color w:val="000000"/>
          <w:szCs w:val="24"/>
        </w:rPr>
        <w:t>su priklausiniu – ūkio patalpa (unikalus numeris 4400-0979-3318:7949, bendras plotas 5,54 kv. m), adresu: Šakiai, Kęstučio g. 106A-</w:t>
      </w:r>
      <w:r>
        <w:rPr>
          <w:rFonts w:ascii="Times New Roman" w:hAnsi="Times New Roman"/>
          <w:color w:val="000000"/>
          <w:szCs w:val="24"/>
        </w:rPr>
        <w:t>3.</w:t>
      </w:r>
    </w:p>
    <w:p w14:paraId="1C9A20C1" w14:textId="5D1CED45" w:rsidR="00DE2FDA" w:rsidRPr="00DB55E7" w:rsidRDefault="00DE2FDA" w:rsidP="00DE2FDA">
      <w:pPr>
        <w:tabs>
          <w:tab w:val="left" w:pos="720"/>
          <w:tab w:val="left" w:pos="1191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  <w:szCs w:val="24"/>
        </w:rPr>
        <w:tab/>
      </w:r>
      <w:r w:rsidRPr="00DB55E7">
        <w:rPr>
          <w:rFonts w:ascii="Times New Roman" w:hAnsi="Times New Roman"/>
          <w:color w:val="000000"/>
          <w:szCs w:val="24"/>
        </w:rPr>
        <w:t xml:space="preserve">4. </w:t>
      </w:r>
      <w:r w:rsidRPr="00DB55E7">
        <w:rPr>
          <w:rFonts w:ascii="Times New Roman" w:eastAsiaTheme="minorHAnsi" w:hAnsi="Times New Roman"/>
          <w:szCs w:val="24"/>
        </w:rPr>
        <w:t>But</w:t>
      </w:r>
      <w:r w:rsidR="003D4397">
        <w:rPr>
          <w:rFonts w:ascii="Times New Roman" w:eastAsiaTheme="minorHAnsi" w:hAnsi="Times New Roman"/>
          <w:szCs w:val="24"/>
        </w:rPr>
        <w:t>o</w:t>
      </w:r>
      <w:r w:rsidRPr="00DB55E7">
        <w:rPr>
          <w:rFonts w:ascii="Times New Roman" w:eastAsiaTheme="minorHAnsi" w:hAnsi="Times New Roman"/>
          <w:szCs w:val="24"/>
        </w:rPr>
        <w:t xml:space="preserve"> su bendro naudojimo patalpomis, pažymėtomis a-2 (1/4 iš 3,26 kv. m) – 0,82 kv. m, a-3 (1/2 iš 8,47 kv. m) – 4,23 kv. m (unikalus numeris 8494-7006-1018:0006, bendras plotas 27,89 kv. m), adresu: Šakiai, Kęstučio g. 106-6</w:t>
      </w:r>
      <w:r w:rsidR="003D4397">
        <w:rPr>
          <w:rFonts w:ascii="Times New Roman" w:eastAsiaTheme="minorHAnsi" w:hAnsi="Times New Roman"/>
          <w:szCs w:val="24"/>
        </w:rPr>
        <w:t>, su</w:t>
      </w:r>
      <w:r w:rsidRPr="00DB55E7">
        <w:rPr>
          <w:rFonts w:ascii="Times New Roman" w:eastAsiaTheme="minorHAnsi" w:hAnsi="Times New Roman"/>
          <w:szCs w:val="24"/>
        </w:rPr>
        <w:t xml:space="preserve"> </w:t>
      </w:r>
      <w:r w:rsidR="003D4397">
        <w:rPr>
          <w:rFonts w:ascii="Times New Roman" w:eastAsiaTheme="minorHAnsi" w:hAnsi="Times New Roman"/>
          <w:szCs w:val="24"/>
        </w:rPr>
        <w:t>ū</w:t>
      </w:r>
      <w:r w:rsidRPr="00DB55E7">
        <w:rPr>
          <w:rFonts w:ascii="Times New Roman" w:hAnsi="Times New Roman"/>
          <w:szCs w:val="24"/>
        </w:rPr>
        <w:t>kio patalpa (unikalus numeris 4400-2676-0700:2463, bendras plotas 5,30 kv. m), adresu: Šakiai, Kęstučio g. 106A-6.</w:t>
      </w:r>
    </w:p>
    <w:p w14:paraId="27DD6D0A" w14:textId="77777777" w:rsidR="00DE2FDA" w:rsidRDefault="00DE2FDA" w:rsidP="003F1E0A">
      <w:pPr>
        <w:jc w:val="both"/>
        <w:rPr>
          <w:rFonts w:ascii="Times New Roman" w:hAnsi="Times New Roman"/>
          <w:szCs w:val="24"/>
        </w:rPr>
      </w:pPr>
    </w:p>
    <w:p w14:paraId="2495118C" w14:textId="77777777" w:rsidR="00DE2FDA" w:rsidRDefault="00DE2FDA" w:rsidP="003F1E0A">
      <w:pPr>
        <w:jc w:val="both"/>
        <w:rPr>
          <w:rFonts w:ascii="Times New Roman" w:hAnsi="Times New Roman"/>
          <w:szCs w:val="24"/>
        </w:rPr>
      </w:pPr>
    </w:p>
    <w:p w14:paraId="5826975A" w14:textId="2E40B7D2" w:rsidR="00364805" w:rsidRPr="001D668B" w:rsidRDefault="00346999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1D668B">
        <w:rPr>
          <w:rFonts w:ascii="Times New Roman" w:hAnsi="Times New Roman"/>
        </w:rPr>
        <w:t>Administracijos direktorius</w:t>
      </w:r>
      <w:r w:rsidRPr="001D668B">
        <w:rPr>
          <w:rFonts w:ascii="Times New Roman" w:hAnsi="Times New Roman"/>
        </w:rPr>
        <w:tab/>
      </w:r>
      <w:r w:rsidRPr="001D668B">
        <w:rPr>
          <w:rFonts w:ascii="Times New Roman" w:hAnsi="Times New Roman"/>
        </w:rPr>
        <w:tab/>
      </w:r>
      <w:r w:rsidRPr="001D668B">
        <w:rPr>
          <w:rFonts w:ascii="Times New Roman" w:hAnsi="Times New Roman"/>
        </w:rPr>
        <w:tab/>
      </w:r>
      <w:r w:rsidRPr="001D668B">
        <w:rPr>
          <w:rFonts w:ascii="Times New Roman" w:hAnsi="Times New Roman"/>
        </w:rPr>
        <w:tab/>
      </w:r>
      <w:r w:rsidRPr="001D668B">
        <w:rPr>
          <w:rFonts w:ascii="Times New Roman" w:hAnsi="Times New Roman"/>
        </w:rPr>
        <w:tab/>
      </w:r>
      <w:r w:rsidRPr="001D668B">
        <w:rPr>
          <w:rFonts w:ascii="Times New Roman" w:hAnsi="Times New Roman"/>
        </w:rPr>
        <w:tab/>
      </w:r>
      <w:r w:rsidRPr="001D668B">
        <w:rPr>
          <w:rFonts w:ascii="Times New Roman" w:hAnsi="Times New Roman"/>
        </w:rPr>
        <w:tab/>
        <w:t>Vytautas Ižganaitis</w:t>
      </w:r>
    </w:p>
    <w:p w14:paraId="08F26EA0" w14:textId="77777777" w:rsidR="00304CEC" w:rsidRPr="001D668B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25B0E2D" w14:textId="77777777" w:rsidR="00DA03F9" w:rsidRPr="001D668B" w:rsidRDefault="00DA03F9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B2E11AB" w14:textId="77777777" w:rsidR="006D3689" w:rsidRDefault="006D3689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3AAD088E" w:rsidR="00364805" w:rsidRPr="00DA03F9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DA03F9">
        <w:rPr>
          <w:rFonts w:ascii="Times New Roman" w:hAnsi="Times New Roman"/>
          <w:szCs w:val="24"/>
        </w:rPr>
        <w:t>Parengė</w:t>
      </w:r>
      <w:r w:rsidRPr="00DA03F9">
        <w:rPr>
          <w:rFonts w:ascii="Times New Roman" w:hAnsi="Times New Roman"/>
          <w:szCs w:val="24"/>
        </w:rPr>
        <w:tab/>
      </w:r>
    </w:p>
    <w:p w14:paraId="033182FE" w14:textId="77777777" w:rsidR="00364805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DA03F9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ab/>
      </w:r>
    </w:p>
    <w:p w14:paraId="122F6321" w14:textId="77777777" w:rsidR="00364805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>Irmunda Čepulionienė</w:t>
      </w:r>
    </w:p>
    <w:p w14:paraId="5FB5633D" w14:textId="545D86E7" w:rsidR="00D66FAA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>20</w:t>
      </w:r>
      <w:r w:rsidR="00E26599" w:rsidRPr="00DA03F9">
        <w:rPr>
          <w:rFonts w:ascii="Times New Roman" w:hAnsi="Times New Roman"/>
          <w:szCs w:val="24"/>
        </w:rPr>
        <w:t>2</w:t>
      </w:r>
      <w:r w:rsidR="00DA03F9" w:rsidRPr="00DA03F9">
        <w:rPr>
          <w:rFonts w:ascii="Times New Roman" w:hAnsi="Times New Roman"/>
          <w:szCs w:val="24"/>
        </w:rPr>
        <w:t>6</w:t>
      </w:r>
      <w:r w:rsidRPr="00DA03F9">
        <w:rPr>
          <w:rFonts w:ascii="Times New Roman" w:hAnsi="Times New Roman"/>
          <w:szCs w:val="24"/>
        </w:rPr>
        <w:t>-</w:t>
      </w:r>
      <w:r w:rsidR="00DA03F9" w:rsidRPr="00DA03F9">
        <w:rPr>
          <w:rFonts w:ascii="Times New Roman" w:hAnsi="Times New Roman"/>
          <w:szCs w:val="24"/>
        </w:rPr>
        <w:t>0</w:t>
      </w:r>
      <w:r w:rsidR="003F1E0A">
        <w:rPr>
          <w:rFonts w:ascii="Times New Roman" w:hAnsi="Times New Roman"/>
          <w:szCs w:val="24"/>
        </w:rPr>
        <w:t>9-</w:t>
      </w:r>
      <w:r w:rsidR="00184BD7">
        <w:rPr>
          <w:rFonts w:ascii="Times New Roman" w:hAnsi="Times New Roman"/>
          <w:szCs w:val="24"/>
        </w:rPr>
        <w:t>07</w:t>
      </w:r>
    </w:p>
    <w:sectPr w:rsidR="00D66FAA" w:rsidRPr="00DA03F9" w:rsidSect="004928E6">
      <w:headerReference w:type="even" r:id="rId8"/>
      <w:head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544E6" w14:textId="77777777" w:rsidR="006A49DA" w:rsidRDefault="006A49DA">
      <w:r>
        <w:separator/>
      </w:r>
    </w:p>
  </w:endnote>
  <w:endnote w:type="continuationSeparator" w:id="0">
    <w:p w14:paraId="675C5DAD" w14:textId="77777777" w:rsidR="006A49DA" w:rsidRDefault="006A4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CBDC9" w14:textId="77777777" w:rsidR="006A49DA" w:rsidRDefault="006A49DA">
      <w:r>
        <w:separator/>
      </w:r>
    </w:p>
  </w:footnote>
  <w:footnote w:type="continuationSeparator" w:id="0">
    <w:p w14:paraId="0C434699" w14:textId="77777777" w:rsidR="006A49DA" w:rsidRDefault="006A4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4D52"/>
    <w:rsid w:val="00013548"/>
    <w:rsid w:val="0001695D"/>
    <w:rsid w:val="0003031D"/>
    <w:rsid w:val="00033F73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4B56"/>
    <w:rsid w:val="000C6D5B"/>
    <w:rsid w:val="000D6110"/>
    <w:rsid w:val="000E18D0"/>
    <w:rsid w:val="000E508A"/>
    <w:rsid w:val="000F07A5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386B"/>
    <w:rsid w:val="0015406F"/>
    <w:rsid w:val="001605B3"/>
    <w:rsid w:val="00162CFF"/>
    <w:rsid w:val="00182F30"/>
    <w:rsid w:val="00184BD7"/>
    <w:rsid w:val="001875F8"/>
    <w:rsid w:val="00194AC3"/>
    <w:rsid w:val="001A09BA"/>
    <w:rsid w:val="001A1D9F"/>
    <w:rsid w:val="001A4536"/>
    <w:rsid w:val="001A4A41"/>
    <w:rsid w:val="001B1E4E"/>
    <w:rsid w:val="001B5445"/>
    <w:rsid w:val="001C0EE5"/>
    <w:rsid w:val="001D38EF"/>
    <w:rsid w:val="001D5DFD"/>
    <w:rsid w:val="001D668B"/>
    <w:rsid w:val="001E6D1C"/>
    <w:rsid w:val="001E7250"/>
    <w:rsid w:val="001F03C7"/>
    <w:rsid w:val="001F256F"/>
    <w:rsid w:val="001F4BDF"/>
    <w:rsid w:val="001F61C9"/>
    <w:rsid w:val="00200812"/>
    <w:rsid w:val="00206935"/>
    <w:rsid w:val="00224050"/>
    <w:rsid w:val="00234B20"/>
    <w:rsid w:val="00243496"/>
    <w:rsid w:val="00262601"/>
    <w:rsid w:val="0026339F"/>
    <w:rsid w:val="00271EC3"/>
    <w:rsid w:val="00274ADB"/>
    <w:rsid w:val="002765E4"/>
    <w:rsid w:val="002775CD"/>
    <w:rsid w:val="002839DB"/>
    <w:rsid w:val="00283CBA"/>
    <w:rsid w:val="00285382"/>
    <w:rsid w:val="0028720A"/>
    <w:rsid w:val="0028741D"/>
    <w:rsid w:val="002877F0"/>
    <w:rsid w:val="00295D3D"/>
    <w:rsid w:val="0029752C"/>
    <w:rsid w:val="002A45DA"/>
    <w:rsid w:val="002A7646"/>
    <w:rsid w:val="002A7B86"/>
    <w:rsid w:val="002B2036"/>
    <w:rsid w:val="002C030E"/>
    <w:rsid w:val="002C0DA1"/>
    <w:rsid w:val="002C5EC6"/>
    <w:rsid w:val="002D3ABC"/>
    <w:rsid w:val="002D3DA5"/>
    <w:rsid w:val="002D4AA8"/>
    <w:rsid w:val="002E04E6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36D3D"/>
    <w:rsid w:val="0033730B"/>
    <w:rsid w:val="00342E29"/>
    <w:rsid w:val="00344709"/>
    <w:rsid w:val="00346591"/>
    <w:rsid w:val="0034696A"/>
    <w:rsid w:val="00346999"/>
    <w:rsid w:val="00346D02"/>
    <w:rsid w:val="00354629"/>
    <w:rsid w:val="00355F3C"/>
    <w:rsid w:val="0035744C"/>
    <w:rsid w:val="00363CEE"/>
    <w:rsid w:val="00364805"/>
    <w:rsid w:val="00372188"/>
    <w:rsid w:val="0037561C"/>
    <w:rsid w:val="00377111"/>
    <w:rsid w:val="00391B9A"/>
    <w:rsid w:val="0039256D"/>
    <w:rsid w:val="00392AA7"/>
    <w:rsid w:val="003A0C31"/>
    <w:rsid w:val="003A459C"/>
    <w:rsid w:val="003B1CE0"/>
    <w:rsid w:val="003B6C36"/>
    <w:rsid w:val="003C30D7"/>
    <w:rsid w:val="003C75EA"/>
    <w:rsid w:val="003D226A"/>
    <w:rsid w:val="003D4397"/>
    <w:rsid w:val="003D5022"/>
    <w:rsid w:val="003D601C"/>
    <w:rsid w:val="003E13CC"/>
    <w:rsid w:val="003E1861"/>
    <w:rsid w:val="003E73C5"/>
    <w:rsid w:val="003F1E0A"/>
    <w:rsid w:val="003F491F"/>
    <w:rsid w:val="003F5800"/>
    <w:rsid w:val="00401CBB"/>
    <w:rsid w:val="00407DA5"/>
    <w:rsid w:val="00413F5B"/>
    <w:rsid w:val="004211C1"/>
    <w:rsid w:val="00421B47"/>
    <w:rsid w:val="00423FC4"/>
    <w:rsid w:val="00424FAC"/>
    <w:rsid w:val="00424FBA"/>
    <w:rsid w:val="004262BA"/>
    <w:rsid w:val="00426B5E"/>
    <w:rsid w:val="00434111"/>
    <w:rsid w:val="00435ADB"/>
    <w:rsid w:val="00442F86"/>
    <w:rsid w:val="004500E5"/>
    <w:rsid w:val="00454C91"/>
    <w:rsid w:val="00470285"/>
    <w:rsid w:val="00471806"/>
    <w:rsid w:val="004771E0"/>
    <w:rsid w:val="00483823"/>
    <w:rsid w:val="00484758"/>
    <w:rsid w:val="00490B3F"/>
    <w:rsid w:val="004928E6"/>
    <w:rsid w:val="00494529"/>
    <w:rsid w:val="00494FB5"/>
    <w:rsid w:val="004959F9"/>
    <w:rsid w:val="004B545C"/>
    <w:rsid w:val="004B5EBF"/>
    <w:rsid w:val="004B6824"/>
    <w:rsid w:val="004C0E96"/>
    <w:rsid w:val="004C6317"/>
    <w:rsid w:val="004D0039"/>
    <w:rsid w:val="004D2ACB"/>
    <w:rsid w:val="004E5C0F"/>
    <w:rsid w:val="004F7E16"/>
    <w:rsid w:val="0050175D"/>
    <w:rsid w:val="00504B93"/>
    <w:rsid w:val="00504E4F"/>
    <w:rsid w:val="00510241"/>
    <w:rsid w:val="0051633F"/>
    <w:rsid w:val="00517718"/>
    <w:rsid w:val="00520A5A"/>
    <w:rsid w:val="00521D86"/>
    <w:rsid w:val="00534E47"/>
    <w:rsid w:val="00537581"/>
    <w:rsid w:val="005623A3"/>
    <w:rsid w:val="00563CEA"/>
    <w:rsid w:val="00570F4D"/>
    <w:rsid w:val="005770E3"/>
    <w:rsid w:val="00583E25"/>
    <w:rsid w:val="0058643A"/>
    <w:rsid w:val="005966B9"/>
    <w:rsid w:val="005A0031"/>
    <w:rsid w:val="005A3D1C"/>
    <w:rsid w:val="005A4799"/>
    <w:rsid w:val="005A5BDC"/>
    <w:rsid w:val="005B3498"/>
    <w:rsid w:val="005C13FB"/>
    <w:rsid w:val="005C28D7"/>
    <w:rsid w:val="005C7F5C"/>
    <w:rsid w:val="005E6E9D"/>
    <w:rsid w:val="005F0930"/>
    <w:rsid w:val="005F1457"/>
    <w:rsid w:val="00600DB6"/>
    <w:rsid w:val="00601B91"/>
    <w:rsid w:val="00602415"/>
    <w:rsid w:val="00604B0C"/>
    <w:rsid w:val="00606A60"/>
    <w:rsid w:val="00610881"/>
    <w:rsid w:val="00613D86"/>
    <w:rsid w:val="00621BA4"/>
    <w:rsid w:val="006306B1"/>
    <w:rsid w:val="0063390F"/>
    <w:rsid w:val="00635856"/>
    <w:rsid w:val="006417F9"/>
    <w:rsid w:val="00646928"/>
    <w:rsid w:val="00650D2E"/>
    <w:rsid w:val="006530AA"/>
    <w:rsid w:val="006606BB"/>
    <w:rsid w:val="00665551"/>
    <w:rsid w:val="00677460"/>
    <w:rsid w:val="00685E47"/>
    <w:rsid w:val="00686786"/>
    <w:rsid w:val="00686A2D"/>
    <w:rsid w:val="00695BA2"/>
    <w:rsid w:val="006A49DA"/>
    <w:rsid w:val="006A6E6F"/>
    <w:rsid w:val="006B500E"/>
    <w:rsid w:val="006B68F9"/>
    <w:rsid w:val="006C67B2"/>
    <w:rsid w:val="006D3689"/>
    <w:rsid w:val="006D6A42"/>
    <w:rsid w:val="006E18A6"/>
    <w:rsid w:val="006E27AB"/>
    <w:rsid w:val="006E2ED2"/>
    <w:rsid w:val="006E3504"/>
    <w:rsid w:val="006F3818"/>
    <w:rsid w:val="0070001E"/>
    <w:rsid w:val="00701C93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654EB"/>
    <w:rsid w:val="007729E0"/>
    <w:rsid w:val="0077534E"/>
    <w:rsid w:val="0077572B"/>
    <w:rsid w:val="007768B4"/>
    <w:rsid w:val="00781A81"/>
    <w:rsid w:val="007920E9"/>
    <w:rsid w:val="007A1B4A"/>
    <w:rsid w:val="007B1537"/>
    <w:rsid w:val="007C097A"/>
    <w:rsid w:val="007C4708"/>
    <w:rsid w:val="007C5BE6"/>
    <w:rsid w:val="007D2CC7"/>
    <w:rsid w:val="007D3708"/>
    <w:rsid w:val="007D454C"/>
    <w:rsid w:val="008023C4"/>
    <w:rsid w:val="00804D7D"/>
    <w:rsid w:val="00810DDF"/>
    <w:rsid w:val="00812196"/>
    <w:rsid w:val="00817358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182D"/>
    <w:rsid w:val="00862161"/>
    <w:rsid w:val="00864109"/>
    <w:rsid w:val="00865BFE"/>
    <w:rsid w:val="00871904"/>
    <w:rsid w:val="0088033D"/>
    <w:rsid w:val="0088449E"/>
    <w:rsid w:val="008903E0"/>
    <w:rsid w:val="00893E51"/>
    <w:rsid w:val="00895A48"/>
    <w:rsid w:val="008A2211"/>
    <w:rsid w:val="008B70E7"/>
    <w:rsid w:val="008B7DDF"/>
    <w:rsid w:val="008C1B78"/>
    <w:rsid w:val="008C35D7"/>
    <w:rsid w:val="008D1625"/>
    <w:rsid w:val="008D7A2A"/>
    <w:rsid w:val="008E587F"/>
    <w:rsid w:val="008F349F"/>
    <w:rsid w:val="008F4809"/>
    <w:rsid w:val="008F4954"/>
    <w:rsid w:val="008F7807"/>
    <w:rsid w:val="00900770"/>
    <w:rsid w:val="00903864"/>
    <w:rsid w:val="0092086C"/>
    <w:rsid w:val="00922C91"/>
    <w:rsid w:val="00927D47"/>
    <w:rsid w:val="00936755"/>
    <w:rsid w:val="009440A9"/>
    <w:rsid w:val="009465D6"/>
    <w:rsid w:val="0096016F"/>
    <w:rsid w:val="009618E7"/>
    <w:rsid w:val="00961A00"/>
    <w:rsid w:val="0096706B"/>
    <w:rsid w:val="0096743E"/>
    <w:rsid w:val="00967B23"/>
    <w:rsid w:val="00971089"/>
    <w:rsid w:val="00973FEF"/>
    <w:rsid w:val="00975844"/>
    <w:rsid w:val="0098156C"/>
    <w:rsid w:val="0098205C"/>
    <w:rsid w:val="0098425D"/>
    <w:rsid w:val="00986B4D"/>
    <w:rsid w:val="00997869"/>
    <w:rsid w:val="009A10B0"/>
    <w:rsid w:val="009A13B0"/>
    <w:rsid w:val="009B63E9"/>
    <w:rsid w:val="009C4EAB"/>
    <w:rsid w:val="009C5BB0"/>
    <w:rsid w:val="009C6827"/>
    <w:rsid w:val="009E0103"/>
    <w:rsid w:val="009F065C"/>
    <w:rsid w:val="009F6634"/>
    <w:rsid w:val="00A02346"/>
    <w:rsid w:val="00A10224"/>
    <w:rsid w:val="00A112A8"/>
    <w:rsid w:val="00A20643"/>
    <w:rsid w:val="00A55CD9"/>
    <w:rsid w:val="00A60DCC"/>
    <w:rsid w:val="00A64040"/>
    <w:rsid w:val="00A65BC4"/>
    <w:rsid w:val="00A70021"/>
    <w:rsid w:val="00A742D1"/>
    <w:rsid w:val="00A80D25"/>
    <w:rsid w:val="00A84F37"/>
    <w:rsid w:val="00A9098B"/>
    <w:rsid w:val="00A91B5C"/>
    <w:rsid w:val="00A9681A"/>
    <w:rsid w:val="00A97891"/>
    <w:rsid w:val="00AA0B03"/>
    <w:rsid w:val="00AA1550"/>
    <w:rsid w:val="00AA20FD"/>
    <w:rsid w:val="00AA36C4"/>
    <w:rsid w:val="00AA6523"/>
    <w:rsid w:val="00AB03E6"/>
    <w:rsid w:val="00AB3C9C"/>
    <w:rsid w:val="00AB7999"/>
    <w:rsid w:val="00AC19CE"/>
    <w:rsid w:val="00AC2278"/>
    <w:rsid w:val="00AD0062"/>
    <w:rsid w:val="00AD6ED0"/>
    <w:rsid w:val="00AD7994"/>
    <w:rsid w:val="00AE2550"/>
    <w:rsid w:val="00AE405C"/>
    <w:rsid w:val="00AE6AD4"/>
    <w:rsid w:val="00AE7378"/>
    <w:rsid w:val="00AF3954"/>
    <w:rsid w:val="00AF4CC0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43809"/>
    <w:rsid w:val="00B45152"/>
    <w:rsid w:val="00B4632F"/>
    <w:rsid w:val="00B47628"/>
    <w:rsid w:val="00B521F6"/>
    <w:rsid w:val="00B545DE"/>
    <w:rsid w:val="00B65869"/>
    <w:rsid w:val="00B75F85"/>
    <w:rsid w:val="00B80F03"/>
    <w:rsid w:val="00BA0E42"/>
    <w:rsid w:val="00BA42AF"/>
    <w:rsid w:val="00BC6F74"/>
    <w:rsid w:val="00BE0C0F"/>
    <w:rsid w:val="00BE1090"/>
    <w:rsid w:val="00BE17C6"/>
    <w:rsid w:val="00BE1E33"/>
    <w:rsid w:val="00BE4C6A"/>
    <w:rsid w:val="00BE6D25"/>
    <w:rsid w:val="00BE7423"/>
    <w:rsid w:val="00BF045A"/>
    <w:rsid w:val="00BF3FB2"/>
    <w:rsid w:val="00BF4357"/>
    <w:rsid w:val="00BF7FB4"/>
    <w:rsid w:val="00C0023F"/>
    <w:rsid w:val="00C0539E"/>
    <w:rsid w:val="00C0555E"/>
    <w:rsid w:val="00C06667"/>
    <w:rsid w:val="00C06E1C"/>
    <w:rsid w:val="00C12797"/>
    <w:rsid w:val="00C15BD6"/>
    <w:rsid w:val="00C2225A"/>
    <w:rsid w:val="00C321FC"/>
    <w:rsid w:val="00C34C22"/>
    <w:rsid w:val="00C431E6"/>
    <w:rsid w:val="00C57299"/>
    <w:rsid w:val="00C61F04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B49D4"/>
    <w:rsid w:val="00CD091B"/>
    <w:rsid w:val="00CD6221"/>
    <w:rsid w:val="00CD66E6"/>
    <w:rsid w:val="00CE0894"/>
    <w:rsid w:val="00CE36E9"/>
    <w:rsid w:val="00CF179B"/>
    <w:rsid w:val="00CF1968"/>
    <w:rsid w:val="00D06C2D"/>
    <w:rsid w:val="00D1135D"/>
    <w:rsid w:val="00D2409A"/>
    <w:rsid w:val="00D24314"/>
    <w:rsid w:val="00D3403E"/>
    <w:rsid w:val="00D36EF6"/>
    <w:rsid w:val="00D40BEC"/>
    <w:rsid w:val="00D42C7F"/>
    <w:rsid w:val="00D6212B"/>
    <w:rsid w:val="00D639C1"/>
    <w:rsid w:val="00D64E08"/>
    <w:rsid w:val="00D66FAA"/>
    <w:rsid w:val="00D70E96"/>
    <w:rsid w:val="00D7273D"/>
    <w:rsid w:val="00D878C0"/>
    <w:rsid w:val="00D91818"/>
    <w:rsid w:val="00D919E3"/>
    <w:rsid w:val="00DA03F9"/>
    <w:rsid w:val="00DB6167"/>
    <w:rsid w:val="00DB7B32"/>
    <w:rsid w:val="00DC6BA1"/>
    <w:rsid w:val="00DC6EB3"/>
    <w:rsid w:val="00DD32F1"/>
    <w:rsid w:val="00DD47CE"/>
    <w:rsid w:val="00DD5EA3"/>
    <w:rsid w:val="00DD7548"/>
    <w:rsid w:val="00DD78D0"/>
    <w:rsid w:val="00DE2FDA"/>
    <w:rsid w:val="00DF3298"/>
    <w:rsid w:val="00E07253"/>
    <w:rsid w:val="00E155F1"/>
    <w:rsid w:val="00E223BD"/>
    <w:rsid w:val="00E26599"/>
    <w:rsid w:val="00E26E54"/>
    <w:rsid w:val="00E30B9B"/>
    <w:rsid w:val="00E36491"/>
    <w:rsid w:val="00E432CF"/>
    <w:rsid w:val="00E446AB"/>
    <w:rsid w:val="00E54ADA"/>
    <w:rsid w:val="00E60C7A"/>
    <w:rsid w:val="00E6344F"/>
    <w:rsid w:val="00E7035A"/>
    <w:rsid w:val="00E72EC2"/>
    <w:rsid w:val="00E7496B"/>
    <w:rsid w:val="00E80537"/>
    <w:rsid w:val="00E80891"/>
    <w:rsid w:val="00E80946"/>
    <w:rsid w:val="00E83393"/>
    <w:rsid w:val="00E853E4"/>
    <w:rsid w:val="00E9172A"/>
    <w:rsid w:val="00E918BB"/>
    <w:rsid w:val="00E92BFC"/>
    <w:rsid w:val="00E93B25"/>
    <w:rsid w:val="00E958F2"/>
    <w:rsid w:val="00EA0BD5"/>
    <w:rsid w:val="00EA270D"/>
    <w:rsid w:val="00EA363E"/>
    <w:rsid w:val="00EA5E45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5C40"/>
    <w:rsid w:val="00EF6AAE"/>
    <w:rsid w:val="00EF79C6"/>
    <w:rsid w:val="00F01EF6"/>
    <w:rsid w:val="00F02BB6"/>
    <w:rsid w:val="00F06FFB"/>
    <w:rsid w:val="00F11B1C"/>
    <w:rsid w:val="00F17E38"/>
    <w:rsid w:val="00F24BE9"/>
    <w:rsid w:val="00F36D75"/>
    <w:rsid w:val="00F411FF"/>
    <w:rsid w:val="00F44CDE"/>
    <w:rsid w:val="00F54422"/>
    <w:rsid w:val="00F63C54"/>
    <w:rsid w:val="00F758C7"/>
    <w:rsid w:val="00F8160A"/>
    <w:rsid w:val="00F83E50"/>
    <w:rsid w:val="00F92FCA"/>
    <w:rsid w:val="00F946B1"/>
    <w:rsid w:val="00F96490"/>
    <w:rsid w:val="00FA6F4E"/>
    <w:rsid w:val="00FB10ED"/>
    <w:rsid w:val="00FC1E95"/>
    <w:rsid w:val="00FC1FDF"/>
    <w:rsid w:val="00FC76D1"/>
    <w:rsid w:val="00FC77D5"/>
    <w:rsid w:val="00FD04A1"/>
    <w:rsid w:val="00FD3B4F"/>
    <w:rsid w:val="00FD7487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</TotalTime>
  <Pages>1</Pages>
  <Words>1772</Words>
  <Characters>1011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2778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10</cp:revision>
  <cp:lastPrinted>2025-11-03T13:52:00Z</cp:lastPrinted>
  <dcterms:created xsi:type="dcterms:W3CDTF">2026-08-31T06:15:00Z</dcterms:created>
  <dcterms:modified xsi:type="dcterms:W3CDTF">2026-09-07T08:49:00Z</dcterms:modified>
</cp:coreProperties>
</file>