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3D2D07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 w:rsidP="003D2D07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 w:rsidP="003D2D07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0A38704A" w:rsidR="00097933" w:rsidRDefault="00434A6F" w:rsidP="003D2D07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1D433E">
        <w:rPr>
          <w:b/>
          <w:lang w:val="lt-LT"/>
        </w:rPr>
        <w:t>TEIKIMO</w:t>
      </w:r>
    </w:p>
    <w:p w14:paraId="782D4D9C" w14:textId="77777777" w:rsidR="00BB6CFD" w:rsidRPr="00BB6CFD" w:rsidRDefault="00BB6CFD" w:rsidP="003D2D07">
      <w:pPr>
        <w:jc w:val="center"/>
        <w:rPr>
          <w:lang w:val="lt-LT"/>
        </w:rPr>
      </w:pPr>
    </w:p>
    <w:p w14:paraId="39BD145F" w14:textId="4943EC53" w:rsidR="00097933" w:rsidRPr="00453B64" w:rsidRDefault="00A7611D" w:rsidP="003D2D0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42717B">
        <w:rPr>
          <w:rFonts w:ascii="Times New Roman" w:hAnsi="Times New Roman"/>
          <w:sz w:val="24"/>
          <w:szCs w:val="24"/>
          <w:lang w:val="lt-LT"/>
        </w:rPr>
        <w:t>6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3F4CC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5402A">
        <w:rPr>
          <w:rFonts w:ascii="Times New Roman" w:hAnsi="Times New Roman"/>
          <w:sz w:val="24"/>
          <w:szCs w:val="24"/>
          <w:lang w:val="lt-LT"/>
        </w:rPr>
        <w:t xml:space="preserve">rugpjūčio </w:t>
      </w:r>
      <w:r w:rsidR="00BC6166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53B64">
        <w:rPr>
          <w:rFonts w:ascii="Times New Roman" w:hAnsi="Times New Roman"/>
          <w:sz w:val="24"/>
          <w:szCs w:val="24"/>
          <w:lang w:val="lt-LT"/>
        </w:rPr>
        <w:t>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</w:p>
    <w:p w14:paraId="25C36657" w14:textId="77777777" w:rsidR="00D76CA6" w:rsidRDefault="00434A6F" w:rsidP="003D2D0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2579E7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14:paraId="68A0B839" w14:textId="0EBD4FF2" w:rsidR="00BC6166" w:rsidRDefault="00000C8B" w:rsidP="002579E7">
      <w:pPr>
        <w:tabs>
          <w:tab w:val="left" w:pos="851"/>
          <w:tab w:val="left" w:pos="6804"/>
        </w:tabs>
        <w:ind w:firstLine="851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</w:t>
      </w:r>
      <w:r w:rsidR="00714799">
        <w:rPr>
          <w:rFonts w:ascii="Times New Roman" w:hAnsi="Times New Roman"/>
          <w:sz w:val="24"/>
          <w:lang w:val="lt-LT"/>
        </w:rPr>
        <w:t xml:space="preserve">27 straipsnio 1 dalies 1 punktu, </w:t>
      </w:r>
      <w:r w:rsidR="00BC6166">
        <w:rPr>
          <w:rFonts w:ascii="Times New Roman" w:hAnsi="Times New Roman"/>
          <w:sz w:val="24"/>
          <w:lang w:val="lt-LT"/>
        </w:rPr>
        <w:t>66</w:t>
      </w:r>
      <w:r w:rsidR="001A3C73">
        <w:rPr>
          <w:rFonts w:ascii="Times New Roman" w:hAnsi="Times New Roman"/>
          <w:sz w:val="24"/>
          <w:lang w:val="lt-LT"/>
        </w:rPr>
        <w:t xml:space="preserve"> straipsnio 2 </w:t>
      </w:r>
      <w:r w:rsidR="00BC6166">
        <w:rPr>
          <w:rFonts w:ascii="Times New Roman" w:hAnsi="Times New Roman"/>
          <w:sz w:val="24"/>
          <w:lang w:val="lt-LT"/>
        </w:rPr>
        <w:t>dalimi,</w:t>
      </w:r>
    </w:p>
    <w:p w14:paraId="5FA9F140" w14:textId="7DC9BA8C" w:rsidR="00000C8B" w:rsidRPr="001E4FB8" w:rsidRDefault="00BC6166" w:rsidP="002579E7">
      <w:pPr>
        <w:tabs>
          <w:tab w:val="left" w:pos="851"/>
          <w:tab w:val="left" w:pos="6804"/>
        </w:tabs>
        <w:ind w:firstLine="851"/>
        <w:jc w:val="both"/>
        <w:rPr>
          <w:rFonts w:ascii="Times New Roman" w:hAnsi="Times New Roman"/>
          <w:color w:val="FF0000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t e i k i u savivaldybės tarybai </w:t>
      </w:r>
      <w:r w:rsidR="006F6C18">
        <w:rPr>
          <w:rFonts w:ascii="Times New Roman" w:hAnsi="Times New Roman"/>
          <w:sz w:val="24"/>
          <w:lang w:val="lt-LT"/>
        </w:rPr>
        <w:t>tvirtin</w:t>
      </w:r>
      <w:r w:rsidR="005C7438">
        <w:rPr>
          <w:rFonts w:ascii="Times New Roman" w:hAnsi="Times New Roman"/>
          <w:sz w:val="24"/>
          <w:lang w:val="lt-LT"/>
        </w:rPr>
        <w:t>ti</w:t>
      </w:r>
      <w:r w:rsidR="006F6C18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 xml:space="preserve">patikslintą </w:t>
      </w:r>
      <w:r w:rsidR="00714799">
        <w:rPr>
          <w:rFonts w:ascii="Times New Roman" w:hAnsi="Times New Roman"/>
          <w:sz w:val="24"/>
          <w:lang w:val="lt-LT"/>
        </w:rPr>
        <w:t xml:space="preserve">2026 metų </w:t>
      </w:r>
      <w:r>
        <w:rPr>
          <w:rFonts w:ascii="Times New Roman" w:hAnsi="Times New Roman"/>
          <w:sz w:val="24"/>
          <w:lang w:val="lt-LT"/>
        </w:rPr>
        <w:t>Šakių rajono savival</w:t>
      </w:r>
      <w:r w:rsidR="00714799">
        <w:rPr>
          <w:rFonts w:ascii="Times New Roman" w:hAnsi="Times New Roman"/>
          <w:sz w:val="24"/>
          <w:lang w:val="lt-LT"/>
        </w:rPr>
        <w:t>dybės</w:t>
      </w:r>
      <w:r>
        <w:rPr>
          <w:rFonts w:ascii="Times New Roman" w:hAnsi="Times New Roman"/>
          <w:sz w:val="24"/>
          <w:lang w:val="lt-LT"/>
        </w:rPr>
        <w:t xml:space="preserve"> biudžeto projektą</w:t>
      </w:r>
      <w:r w:rsidR="003D2D07">
        <w:rPr>
          <w:rFonts w:ascii="Times New Roman" w:hAnsi="Times New Roman"/>
          <w:sz w:val="24"/>
          <w:lang w:val="lt-LT"/>
        </w:rPr>
        <w:t xml:space="preserve"> (</w:t>
      </w:r>
      <w:r w:rsidR="001A3C73">
        <w:rPr>
          <w:rFonts w:ascii="Times New Roman" w:hAnsi="Times New Roman"/>
          <w:sz w:val="24"/>
          <w:lang w:val="lt-LT"/>
        </w:rPr>
        <w:t>pridedama)</w:t>
      </w:r>
      <w:r w:rsidR="005B5AD5">
        <w:rPr>
          <w:rFonts w:ascii="Times New Roman" w:hAnsi="Times New Roman"/>
          <w:sz w:val="24"/>
          <w:lang w:val="lt-LT"/>
        </w:rPr>
        <w:t>.</w:t>
      </w:r>
    </w:p>
    <w:p w14:paraId="2CE8B6EF" w14:textId="08A6C579" w:rsidR="007F70F8" w:rsidRDefault="007F70F8" w:rsidP="002579E7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14:paraId="024E7595" w14:textId="4858919F" w:rsidR="00D65E17" w:rsidRDefault="00E82EA9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</w:p>
    <w:p w14:paraId="34E5A849" w14:textId="65A1E1B0" w:rsidR="00531EB1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                                                                                           Raimondas Januševičius</w:t>
      </w:r>
    </w:p>
    <w:p w14:paraId="4A53C54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A6CCD66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AA90A5E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088770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9BB44BF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5BA14D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278BAC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FCF67D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EE6D51D" w14:textId="77777777" w:rsidR="005B5AD5" w:rsidRPr="00D76CA6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1DAB1E7" w14:textId="7810EBB3" w:rsidR="00D76CA6" w:rsidRPr="00D76CA6" w:rsidRDefault="00D76CA6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03E18552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65DF19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4EC3342" w14:textId="7DC44A5D" w:rsidR="003535C3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1064251D" w14:textId="00FFC4BB" w:rsidR="000269B0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0269B0">
        <w:rPr>
          <w:rFonts w:ascii="Times New Roman" w:hAnsi="Times New Roman"/>
          <w:sz w:val="24"/>
          <w:lang w:val="lt-LT"/>
        </w:rPr>
        <w:t xml:space="preserve"> </w:t>
      </w:r>
      <w:r w:rsidR="005B5AD5">
        <w:rPr>
          <w:rFonts w:ascii="Times New Roman" w:hAnsi="Times New Roman"/>
          <w:sz w:val="24"/>
          <w:lang w:val="lt-LT"/>
        </w:rPr>
        <w:t>vedėja</w:t>
      </w:r>
    </w:p>
    <w:p w14:paraId="6F2AE5FD" w14:textId="77777777" w:rsidR="00762287" w:rsidRDefault="00762287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A15705" w14:textId="20AA8AEF" w:rsidR="00D56023" w:rsidRDefault="005B5AD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Egidija Grigaitienė</w:t>
      </w:r>
    </w:p>
    <w:p w14:paraId="01D1A16A" w14:textId="4AEDC1A5" w:rsidR="00D56023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42717B">
        <w:rPr>
          <w:rFonts w:ascii="Times New Roman" w:hAnsi="Times New Roman"/>
          <w:sz w:val="24"/>
          <w:lang w:val="lt-LT"/>
        </w:rPr>
        <w:t>6</w:t>
      </w:r>
      <w:r>
        <w:rPr>
          <w:rFonts w:ascii="Times New Roman" w:hAnsi="Times New Roman"/>
          <w:sz w:val="24"/>
          <w:lang w:val="lt-LT"/>
        </w:rPr>
        <w:t>-</w:t>
      </w:r>
      <w:r w:rsidR="00B62928">
        <w:rPr>
          <w:rFonts w:ascii="Times New Roman" w:hAnsi="Times New Roman"/>
          <w:sz w:val="24"/>
          <w:lang w:val="lt-LT"/>
        </w:rPr>
        <w:t>0</w:t>
      </w:r>
      <w:r w:rsidR="00E5402A">
        <w:rPr>
          <w:rFonts w:ascii="Times New Roman" w:hAnsi="Times New Roman"/>
          <w:sz w:val="24"/>
          <w:lang w:val="lt-LT"/>
        </w:rPr>
        <w:t>8</w:t>
      </w:r>
      <w:r>
        <w:rPr>
          <w:rFonts w:ascii="Times New Roman" w:hAnsi="Times New Roman"/>
          <w:sz w:val="24"/>
          <w:lang w:val="lt-LT"/>
        </w:rPr>
        <w:t>-</w:t>
      </w:r>
      <w:r w:rsidR="006263CF">
        <w:rPr>
          <w:rFonts w:ascii="Times New Roman" w:hAnsi="Times New Roman"/>
          <w:sz w:val="24"/>
          <w:lang w:val="lt-LT"/>
        </w:rPr>
        <w:t>28</w:t>
      </w:r>
    </w:p>
    <w:p w14:paraId="40C3BC06" w14:textId="77777777" w:rsidR="00F05381" w:rsidRPr="00D76CA6" w:rsidRDefault="00F0538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24E11A2" w14:textId="77777777" w:rsidR="00E5402A" w:rsidRPr="00D76CA6" w:rsidRDefault="00E5402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E5402A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61D7B" w14:textId="77777777" w:rsidR="00F3784E" w:rsidRDefault="00F3784E">
      <w:r>
        <w:separator/>
      </w:r>
    </w:p>
  </w:endnote>
  <w:endnote w:type="continuationSeparator" w:id="0">
    <w:p w14:paraId="7805C4DD" w14:textId="77777777" w:rsidR="00F3784E" w:rsidRDefault="00F37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448E2" w14:textId="77777777" w:rsidR="00F3784E" w:rsidRDefault="00F3784E">
      <w:r>
        <w:separator/>
      </w:r>
    </w:p>
  </w:footnote>
  <w:footnote w:type="continuationSeparator" w:id="0">
    <w:p w14:paraId="12AEC795" w14:textId="77777777" w:rsidR="00F3784E" w:rsidRDefault="00F37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3ED"/>
    <w:rsid w:val="000269B0"/>
    <w:rsid w:val="00034BC1"/>
    <w:rsid w:val="00035A3D"/>
    <w:rsid w:val="000421D9"/>
    <w:rsid w:val="00050D4B"/>
    <w:rsid w:val="00070CDF"/>
    <w:rsid w:val="00070E6A"/>
    <w:rsid w:val="00074D79"/>
    <w:rsid w:val="00084591"/>
    <w:rsid w:val="00093E2D"/>
    <w:rsid w:val="00097933"/>
    <w:rsid w:val="000B24DC"/>
    <w:rsid w:val="000B5CB0"/>
    <w:rsid w:val="000B6FC7"/>
    <w:rsid w:val="000D4DD1"/>
    <w:rsid w:val="000E2D8F"/>
    <w:rsid w:val="000E4D28"/>
    <w:rsid w:val="00101F8F"/>
    <w:rsid w:val="001033E5"/>
    <w:rsid w:val="00115C38"/>
    <w:rsid w:val="00146E5A"/>
    <w:rsid w:val="00155142"/>
    <w:rsid w:val="0015765E"/>
    <w:rsid w:val="0016725F"/>
    <w:rsid w:val="00181DD5"/>
    <w:rsid w:val="001828D4"/>
    <w:rsid w:val="001849ED"/>
    <w:rsid w:val="001A2087"/>
    <w:rsid w:val="001A3C73"/>
    <w:rsid w:val="001A6D19"/>
    <w:rsid w:val="001D433E"/>
    <w:rsid w:val="001E4FB8"/>
    <w:rsid w:val="002466FB"/>
    <w:rsid w:val="002501AB"/>
    <w:rsid w:val="002579E7"/>
    <w:rsid w:val="002846F8"/>
    <w:rsid w:val="00296F54"/>
    <w:rsid w:val="002A6440"/>
    <w:rsid w:val="002D752A"/>
    <w:rsid w:val="00327968"/>
    <w:rsid w:val="003535C3"/>
    <w:rsid w:val="00374F0A"/>
    <w:rsid w:val="00384C1A"/>
    <w:rsid w:val="003A7236"/>
    <w:rsid w:val="003B4B30"/>
    <w:rsid w:val="003D2D07"/>
    <w:rsid w:val="003D3505"/>
    <w:rsid w:val="003E34FB"/>
    <w:rsid w:val="003F1902"/>
    <w:rsid w:val="003F4CC8"/>
    <w:rsid w:val="00400D99"/>
    <w:rsid w:val="00417F3A"/>
    <w:rsid w:val="00423AA7"/>
    <w:rsid w:val="0042717B"/>
    <w:rsid w:val="00434A6F"/>
    <w:rsid w:val="0045278D"/>
    <w:rsid w:val="00453B64"/>
    <w:rsid w:val="00486DAB"/>
    <w:rsid w:val="004913B7"/>
    <w:rsid w:val="004A19BB"/>
    <w:rsid w:val="004B6726"/>
    <w:rsid w:val="004B73CC"/>
    <w:rsid w:val="004C6924"/>
    <w:rsid w:val="005130DA"/>
    <w:rsid w:val="00520735"/>
    <w:rsid w:val="00531EB1"/>
    <w:rsid w:val="00536D49"/>
    <w:rsid w:val="0057282C"/>
    <w:rsid w:val="00582F06"/>
    <w:rsid w:val="00595CB9"/>
    <w:rsid w:val="005B30D1"/>
    <w:rsid w:val="005B5AD5"/>
    <w:rsid w:val="005C7438"/>
    <w:rsid w:val="005F352B"/>
    <w:rsid w:val="006025E1"/>
    <w:rsid w:val="006263CF"/>
    <w:rsid w:val="006324DC"/>
    <w:rsid w:val="00637721"/>
    <w:rsid w:val="0066342A"/>
    <w:rsid w:val="00686711"/>
    <w:rsid w:val="006A79A7"/>
    <w:rsid w:val="006B3736"/>
    <w:rsid w:val="006C2076"/>
    <w:rsid w:val="006E6489"/>
    <w:rsid w:val="006E7561"/>
    <w:rsid w:val="006F0F2C"/>
    <w:rsid w:val="006F2CC6"/>
    <w:rsid w:val="006F6C18"/>
    <w:rsid w:val="007104DF"/>
    <w:rsid w:val="00712C8D"/>
    <w:rsid w:val="00714799"/>
    <w:rsid w:val="00743F6D"/>
    <w:rsid w:val="00762287"/>
    <w:rsid w:val="00771148"/>
    <w:rsid w:val="00777527"/>
    <w:rsid w:val="00784946"/>
    <w:rsid w:val="00796A67"/>
    <w:rsid w:val="007A66AA"/>
    <w:rsid w:val="007C18FF"/>
    <w:rsid w:val="007D6609"/>
    <w:rsid w:val="007F0254"/>
    <w:rsid w:val="007F70F8"/>
    <w:rsid w:val="00801052"/>
    <w:rsid w:val="00820294"/>
    <w:rsid w:val="00822D44"/>
    <w:rsid w:val="0083548A"/>
    <w:rsid w:val="00865766"/>
    <w:rsid w:val="00880A58"/>
    <w:rsid w:val="00885012"/>
    <w:rsid w:val="008E57AA"/>
    <w:rsid w:val="00915EEF"/>
    <w:rsid w:val="009202EA"/>
    <w:rsid w:val="009212CB"/>
    <w:rsid w:val="00944EE1"/>
    <w:rsid w:val="00965D6E"/>
    <w:rsid w:val="009B0F3F"/>
    <w:rsid w:val="009E1F61"/>
    <w:rsid w:val="009F5DC9"/>
    <w:rsid w:val="00A27FD1"/>
    <w:rsid w:val="00A5397C"/>
    <w:rsid w:val="00A65CA6"/>
    <w:rsid w:val="00A75BC3"/>
    <w:rsid w:val="00A7611D"/>
    <w:rsid w:val="00AA32E2"/>
    <w:rsid w:val="00AB0B1A"/>
    <w:rsid w:val="00AB5CEA"/>
    <w:rsid w:val="00AD5CA0"/>
    <w:rsid w:val="00AD7CBF"/>
    <w:rsid w:val="00AE16F5"/>
    <w:rsid w:val="00AE23B3"/>
    <w:rsid w:val="00AE35AD"/>
    <w:rsid w:val="00B03D75"/>
    <w:rsid w:val="00B21CDD"/>
    <w:rsid w:val="00B473EA"/>
    <w:rsid w:val="00B477F7"/>
    <w:rsid w:val="00B51D4C"/>
    <w:rsid w:val="00B613E9"/>
    <w:rsid w:val="00B62928"/>
    <w:rsid w:val="00B70750"/>
    <w:rsid w:val="00BA5B05"/>
    <w:rsid w:val="00BA7E5B"/>
    <w:rsid w:val="00BB6CFD"/>
    <w:rsid w:val="00BC6166"/>
    <w:rsid w:val="00BE284E"/>
    <w:rsid w:val="00BF20DF"/>
    <w:rsid w:val="00C10DD0"/>
    <w:rsid w:val="00C25614"/>
    <w:rsid w:val="00C44567"/>
    <w:rsid w:val="00C54CA2"/>
    <w:rsid w:val="00C631B9"/>
    <w:rsid w:val="00C75813"/>
    <w:rsid w:val="00C82CB8"/>
    <w:rsid w:val="00CB6197"/>
    <w:rsid w:val="00CC37DE"/>
    <w:rsid w:val="00CC54C3"/>
    <w:rsid w:val="00CD311D"/>
    <w:rsid w:val="00D42E04"/>
    <w:rsid w:val="00D56023"/>
    <w:rsid w:val="00D65D9E"/>
    <w:rsid w:val="00D65E17"/>
    <w:rsid w:val="00D73D37"/>
    <w:rsid w:val="00D76CA6"/>
    <w:rsid w:val="00D77B3C"/>
    <w:rsid w:val="00D96CF7"/>
    <w:rsid w:val="00DA27CC"/>
    <w:rsid w:val="00DA415B"/>
    <w:rsid w:val="00DB5B83"/>
    <w:rsid w:val="00DC7F35"/>
    <w:rsid w:val="00E3094F"/>
    <w:rsid w:val="00E538D5"/>
    <w:rsid w:val="00E5402A"/>
    <w:rsid w:val="00E55706"/>
    <w:rsid w:val="00E82EA9"/>
    <w:rsid w:val="00E86265"/>
    <w:rsid w:val="00E90166"/>
    <w:rsid w:val="00E96257"/>
    <w:rsid w:val="00ED33CD"/>
    <w:rsid w:val="00ED3C3C"/>
    <w:rsid w:val="00F05381"/>
    <w:rsid w:val="00F36C7E"/>
    <w:rsid w:val="00F3784E"/>
    <w:rsid w:val="00F37D03"/>
    <w:rsid w:val="00F413A6"/>
    <w:rsid w:val="00F63707"/>
    <w:rsid w:val="00F7030D"/>
    <w:rsid w:val="00F87430"/>
    <w:rsid w:val="00F916AF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47E0E5-E380-4E0E-AF92-6154270835A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380</Words>
  <Characters>218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597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Egidija Grigaitienė</cp:lastModifiedBy>
  <cp:revision>10</cp:revision>
  <cp:lastPrinted>2025-08-07T13:04:00Z</cp:lastPrinted>
  <dcterms:created xsi:type="dcterms:W3CDTF">2026-06-08T07:00:00Z</dcterms:created>
  <dcterms:modified xsi:type="dcterms:W3CDTF">2026-08-28T05:08:00Z</dcterms:modified>
</cp:coreProperties>
</file>