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BD0AB7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Pr="009A1B8C" w:rsidRDefault="00AE7378" w:rsidP="008369E9">
      <w:pPr>
        <w:rPr>
          <w:rFonts w:ascii="Times New Roman" w:hAnsi="Times New Roman"/>
          <w:b/>
          <w:sz w:val="16"/>
          <w:szCs w:val="16"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34BAD578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8A52A4">
        <w:rPr>
          <w:rFonts w:ascii="Times New Roman" w:hAnsi="Times New Roman"/>
          <w:b/>
        </w:rPr>
        <w:t xml:space="preserve">PRIVAČIŲ INTERESŲ VALDYMO </w:t>
      </w:r>
      <w:r w:rsidR="00DC2BB9">
        <w:rPr>
          <w:rFonts w:ascii="Times New Roman" w:hAnsi="Times New Roman"/>
          <w:b/>
        </w:rPr>
        <w:t>ŠAKIŲ R</w:t>
      </w:r>
      <w:r w:rsidR="008E789A">
        <w:rPr>
          <w:rFonts w:ascii="Times New Roman" w:hAnsi="Times New Roman"/>
          <w:b/>
        </w:rPr>
        <w:t>AJONO SAVIVALDYBĖS ADMINISTRAC</w:t>
      </w:r>
      <w:r w:rsidR="008A52A4">
        <w:rPr>
          <w:rFonts w:ascii="Times New Roman" w:hAnsi="Times New Roman"/>
          <w:b/>
        </w:rPr>
        <w:t>IJOJE TOBULINIMO</w:t>
      </w:r>
    </w:p>
    <w:p w14:paraId="36CCBA6D" w14:textId="77777777" w:rsidR="00DD47CE" w:rsidRPr="009A1B8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6718B273" w14:textId="071D364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8A52A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8A52A4">
        <w:rPr>
          <w:rFonts w:ascii="Times New Roman" w:hAnsi="Times New Roman"/>
        </w:rPr>
        <w:t xml:space="preserve">rugsėjo 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79B60955" w14:textId="77777777" w:rsidR="00434111" w:rsidRPr="009A1B8C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 w:val="16"/>
          <w:szCs w:val="16"/>
        </w:rPr>
      </w:pPr>
    </w:p>
    <w:p w14:paraId="57910467" w14:textId="4AB64187" w:rsidR="00434111" w:rsidRDefault="00DC2BB9" w:rsidP="0026634B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622507">
        <w:rPr>
          <w:rFonts w:ascii="Times New Roman" w:hAnsi="Times New Roman"/>
          <w:szCs w:val="24"/>
        </w:rPr>
        <w:t>Vadovaudamasis</w:t>
      </w:r>
      <w:r w:rsidR="00687602" w:rsidRPr="00622507">
        <w:rPr>
          <w:rFonts w:ascii="Times New Roman" w:hAnsi="Times New Roman"/>
          <w:szCs w:val="24"/>
        </w:rPr>
        <w:t xml:space="preserve"> </w:t>
      </w:r>
      <w:r w:rsidR="00687602" w:rsidRPr="007F16B6">
        <w:rPr>
          <w:rFonts w:ascii="Times New Roman" w:hAnsi="Times New Roman"/>
          <w:szCs w:val="24"/>
        </w:rPr>
        <w:t xml:space="preserve">Lietuvos Respublikos vietos savivaldos įstatymo </w:t>
      </w:r>
      <w:r w:rsidR="00622507" w:rsidRPr="007F16B6">
        <w:rPr>
          <w:rFonts w:ascii="Times New Roman" w:hAnsi="Times New Roman"/>
          <w:szCs w:val="24"/>
        </w:rPr>
        <w:t>34</w:t>
      </w:r>
      <w:r w:rsidR="00687602" w:rsidRPr="007F16B6">
        <w:rPr>
          <w:rFonts w:ascii="Times New Roman" w:hAnsi="Times New Roman"/>
          <w:szCs w:val="24"/>
        </w:rPr>
        <w:t xml:space="preserve"> straipsnio </w:t>
      </w:r>
      <w:r w:rsidR="00622507" w:rsidRPr="007F16B6">
        <w:rPr>
          <w:rFonts w:ascii="Times New Roman" w:hAnsi="Times New Roman"/>
          <w:szCs w:val="24"/>
        </w:rPr>
        <w:t>6</w:t>
      </w:r>
      <w:r w:rsidR="00687602" w:rsidRPr="007F16B6">
        <w:rPr>
          <w:rFonts w:ascii="Times New Roman" w:hAnsi="Times New Roman"/>
          <w:szCs w:val="24"/>
        </w:rPr>
        <w:t xml:space="preserve"> dalies 2 punktu</w:t>
      </w:r>
      <w:r w:rsidR="008E789A" w:rsidRPr="007F16B6">
        <w:rPr>
          <w:rFonts w:ascii="Times New Roman" w:hAnsi="Times New Roman"/>
          <w:szCs w:val="24"/>
        </w:rPr>
        <w:t>,</w:t>
      </w:r>
      <w:r w:rsidR="008E789A" w:rsidRPr="008A52A4">
        <w:rPr>
          <w:rFonts w:ascii="Times New Roman" w:hAnsi="Times New Roman"/>
          <w:color w:val="EE0000"/>
          <w:szCs w:val="24"/>
        </w:rPr>
        <w:t xml:space="preserve"> </w:t>
      </w:r>
      <w:r w:rsidR="007F16B6">
        <w:rPr>
          <w:rFonts w:ascii="Times New Roman" w:hAnsi="Times New Roman"/>
          <w:szCs w:val="24"/>
        </w:rPr>
        <w:t xml:space="preserve"> Rekomendacijomis dėl Lietuvos Respublikos viešųjų ir privačių interesų derinimo įstatymo laikymosi kontrolės ir priežiūros, patvirtintomis </w:t>
      </w:r>
      <w:r w:rsidR="00594C5E">
        <w:rPr>
          <w:rFonts w:ascii="Times New Roman" w:hAnsi="Times New Roman"/>
          <w:szCs w:val="24"/>
        </w:rPr>
        <w:t xml:space="preserve">Vyriausiosios tarnybinės etikos komisijos </w:t>
      </w:r>
      <w:r w:rsidR="007F16B6">
        <w:rPr>
          <w:rFonts w:ascii="Times New Roman" w:hAnsi="Times New Roman"/>
          <w:szCs w:val="24"/>
        </w:rPr>
        <w:t xml:space="preserve">2021 m. lapkričio 24 d. sprendimu Nr. KS-332 „Dėl rekomendacijų dėl Lietuvos Respublikos viešųjų ir privačių interesų derinimo įstatymo laikymosi kontrolės ir priežiūros patvirtinimo“, </w:t>
      </w:r>
      <w:r w:rsidR="008A52A4">
        <w:rPr>
          <w:rFonts w:ascii="Times New Roman" w:hAnsi="Times New Roman"/>
          <w:szCs w:val="24"/>
        </w:rPr>
        <w:t>atsižvelgdamas į 2026-07-09 Administracijos darbuotojų viešųjų ir privačių interesų deklaravimo per privačių interesų registrą (</w:t>
      </w:r>
      <w:r w:rsidR="00B677C9">
        <w:rPr>
          <w:rFonts w:ascii="Times New Roman" w:hAnsi="Times New Roman"/>
          <w:szCs w:val="24"/>
        </w:rPr>
        <w:t xml:space="preserve">toliau </w:t>
      </w:r>
      <w:r w:rsidR="0026634B">
        <w:rPr>
          <w:rFonts w:ascii="Times New Roman" w:hAnsi="Times New Roman"/>
          <w:szCs w:val="24"/>
        </w:rPr>
        <w:t>–</w:t>
      </w:r>
      <w:r w:rsidR="00B677C9">
        <w:rPr>
          <w:rFonts w:ascii="Times New Roman" w:hAnsi="Times New Roman"/>
          <w:szCs w:val="24"/>
        </w:rPr>
        <w:t xml:space="preserve"> </w:t>
      </w:r>
      <w:r w:rsidR="008A52A4">
        <w:rPr>
          <w:rFonts w:ascii="Times New Roman" w:hAnsi="Times New Roman"/>
          <w:szCs w:val="24"/>
        </w:rPr>
        <w:t>PINREG) patikros ataskaitoje Nr. VLE -528</w:t>
      </w:r>
      <w:r w:rsidR="001311B3">
        <w:rPr>
          <w:rFonts w:ascii="Times New Roman" w:hAnsi="Times New Roman"/>
          <w:szCs w:val="24"/>
        </w:rPr>
        <w:t xml:space="preserve"> </w:t>
      </w:r>
      <w:r w:rsidR="008A52A4">
        <w:rPr>
          <w:rFonts w:ascii="Times New Roman" w:hAnsi="Times New Roman"/>
          <w:szCs w:val="24"/>
        </w:rPr>
        <w:t>pateiktus pasiūlymus veiklai tobulinti:</w:t>
      </w:r>
    </w:p>
    <w:p w14:paraId="4F3D2831" w14:textId="77777777" w:rsidR="008A2F0B" w:rsidRDefault="008A52A4" w:rsidP="0026634B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8A2F0B">
        <w:rPr>
          <w:rFonts w:ascii="Times New Roman" w:hAnsi="Times New Roman"/>
          <w:szCs w:val="24"/>
          <w:lang w:eastAsia="en-US"/>
        </w:rPr>
        <w:t>Į p a r e i g o j u :</w:t>
      </w:r>
    </w:p>
    <w:p w14:paraId="70E446E8" w14:textId="17619F3D" w:rsidR="008A2F0B" w:rsidRPr="0026634B" w:rsidRDefault="0026634B" w:rsidP="0026634B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1.</w:t>
      </w:r>
      <w:r w:rsidR="00B677C9" w:rsidRPr="0026634B">
        <w:rPr>
          <w:rFonts w:ascii="Times New Roman" w:hAnsi="Times New Roman"/>
          <w:szCs w:val="24"/>
          <w:lang w:eastAsia="en-US"/>
        </w:rPr>
        <w:t>Visus savivaldybės administracijos darbuotojus, kurie privalo deklaruoti privačius interesus, iki 2026-12-31 pabaigti PINREG priskirtus e-mokymus „Interesų konfliktų identifikavimas ir valdymas“;</w:t>
      </w:r>
    </w:p>
    <w:p w14:paraId="1B987969" w14:textId="4B99B077" w:rsidR="008A2F0B" w:rsidRPr="0026634B" w:rsidRDefault="0026634B" w:rsidP="0026634B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2.</w:t>
      </w:r>
      <w:r w:rsidR="006D6ECF" w:rsidRPr="0026634B">
        <w:rPr>
          <w:rFonts w:ascii="Times New Roman" w:hAnsi="Times New Roman"/>
          <w:szCs w:val="24"/>
          <w:lang w:eastAsia="en-US"/>
        </w:rPr>
        <w:t xml:space="preserve">Savivaldybės administracijos padalinių vadovus </w:t>
      </w:r>
      <w:r w:rsidR="00472D53" w:rsidRPr="0026634B">
        <w:rPr>
          <w:rFonts w:ascii="Times New Roman" w:hAnsi="Times New Roman"/>
          <w:szCs w:val="24"/>
          <w:lang w:eastAsia="en-US"/>
        </w:rPr>
        <w:t xml:space="preserve">laiku </w:t>
      </w:r>
      <w:r w:rsidR="006D6ECF" w:rsidRPr="0026634B">
        <w:rPr>
          <w:rFonts w:ascii="Times New Roman" w:hAnsi="Times New Roman"/>
          <w:szCs w:val="24"/>
          <w:lang w:eastAsia="en-US"/>
        </w:rPr>
        <w:t xml:space="preserve">užtikrinti tinkamą </w:t>
      </w:r>
      <w:r w:rsidR="00472D53" w:rsidRPr="0026634B">
        <w:rPr>
          <w:rFonts w:ascii="Times New Roman" w:hAnsi="Times New Roman"/>
          <w:szCs w:val="24"/>
          <w:lang w:eastAsia="en-US"/>
        </w:rPr>
        <w:t xml:space="preserve">viešųjų ir privačių </w:t>
      </w:r>
      <w:r w:rsidR="006D6ECF" w:rsidRPr="0026634B">
        <w:rPr>
          <w:rFonts w:ascii="Times New Roman" w:hAnsi="Times New Roman"/>
          <w:szCs w:val="24"/>
          <w:lang w:eastAsia="en-US"/>
        </w:rPr>
        <w:t xml:space="preserve">interesų </w:t>
      </w:r>
      <w:r w:rsidR="00472D53" w:rsidRPr="0026634B">
        <w:rPr>
          <w:rFonts w:ascii="Times New Roman" w:hAnsi="Times New Roman"/>
          <w:szCs w:val="24"/>
          <w:lang w:eastAsia="en-US"/>
        </w:rPr>
        <w:t xml:space="preserve">konfliktų </w:t>
      </w:r>
      <w:r w:rsidR="006D6ECF" w:rsidRPr="0026634B">
        <w:rPr>
          <w:rFonts w:ascii="Times New Roman" w:hAnsi="Times New Roman"/>
          <w:szCs w:val="24"/>
          <w:lang w:eastAsia="en-US"/>
        </w:rPr>
        <w:t>valdymo priemonių taikymą padalinyje (</w:t>
      </w:r>
      <w:r w:rsidR="00472D53" w:rsidRPr="0026634B">
        <w:rPr>
          <w:rFonts w:ascii="Times New Roman" w:hAnsi="Times New Roman"/>
          <w:szCs w:val="24"/>
          <w:lang w:eastAsia="en-US"/>
        </w:rPr>
        <w:t xml:space="preserve">nepavesti užduočių, galinčių sukelti interesų konfliktą, rekomenduoti nusišalinti ir jokia forma toliau nedalyvauti atliekant tarnybines pareigas, </w:t>
      </w:r>
      <w:r w:rsidR="009646A0" w:rsidRPr="0026634B">
        <w:rPr>
          <w:rFonts w:ascii="Times New Roman" w:hAnsi="Times New Roman"/>
          <w:szCs w:val="24"/>
          <w:lang w:eastAsia="en-US"/>
        </w:rPr>
        <w:t>užtikrinti</w:t>
      </w:r>
      <w:r w:rsidR="00472D53" w:rsidRPr="0026634B">
        <w:rPr>
          <w:rFonts w:ascii="Times New Roman" w:hAnsi="Times New Roman"/>
          <w:szCs w:val="24"/>
          <w:lang w:eastAsia="en-US"/>
        </w:rPr>
        <w:t>, kad būtų tinkamai laikomasi atstovavimo apribojim</w:t>
      </w:r>
      <w:r w:rsidR="0039759D" w:rsidRPr="0026634B">
        <w:rPr>
          <w:rFonts w:ascii="Times New Roman" w:hAnsi="Times New Roman"/>
          <w:szCs w:val="24"/>
          <w:lang w:eastAsia="en-US"/>
        </w:rPr>
        <w:t>ų</w:t>
      </w:r>
      <w:r w:rsidR="00472D53" w:rsidRPr="0026634B">
        <w:rPr>
          <w:rFonts w:ascii="Times New Roman" w:hAnsi="Times New Roman"/>
          <w:szCs w:val="24"/>
          <w:lang w:eastAsia="en-US"/>
        </w:rPr>
        <w:t xml:space="preserve"> reikalavimų</w:t>
      </w:r>
      <w:r w:rsidR="00E358A2" w:rsidRPr="0026634B">
        <w:rPr>
          <w:rFonts w:ascii="Times New Roman" w:hAnsi="Times New Roman"/>
          <w:szCs w:val="24"/>
          <w:lang w:eastAsia="en-US"/>
        </w:rPr>
        <w:t xml:space="preserve">, </w:t>
      </w:r>
      <w:r w:rsidR="00A5219A" w:rsidRPr="0026634B">
        <w:rPr>
          <w:rFonts w:ascii="Times New Roman" w:hAnsi="Times New Roman"/>
          <w:szCs w:val="24"/>
          <w:lang w:eastAsia="en-US"/>
        </w:rPr>
        <w:t>spręsti klausimus dėl</w:t>
      </w:r>
      <w:r w:rsidR="00E358A2" w:rsidRPr="0026634B">
        <w:rPr>
          <w:rFonts w:ascii="Times New Roman" w:hAnsi="Times New Roman"/>
          <w:szCs w:val="24"/>
          <w:lang w:eastAsia="en-US"/>
        </w:rPr>
        <w:t xml:space="preserve"> darbo laiko savivaldybės administracijoje ir kitose darbovietėse dubliavimo ir kt.);</w:t>
      </w:r>
    </w:p>
    <w:p w14:paraId="19EA0389" w14:textId="51E2D44B" w:rsidR="00E358A2" w:rsidRPr="0026634B" w:rsidRDefault="0026634B" w:rsidP="0026634B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3.</w:t>
      </w:r>
      <w:r w:rsidR="00D84E93" w:rsidRPr="0026634B">
        <w:rPr>
          <w:rFonts w:ascii="Times New Roman" w:hAnsi="Times New Roman"/>
          <w:szCs w:val="24"/>
          <w:lang w:eastAsia="en-US"/>
        </w:rPr>
        <w:t>Savivaldybės administracijos viešųjų pirkimų procedūrose dalyvaujančius asmenis užtikrinti tinkamą privačių interesų deklaracijų pateikimą, nurodant tikslias pareigas viešuosiuose pirkimuose.</w:t>
      </w:r>
    </w:p>
    <w:p w14:paraId="5F9BB43C" w14:textId="5C705D61" w:rsidR="00755A51" w:rsidRPr="0049701F" w:rsidRDefault="00755A51" w:rsidP="0049701F">
      <w:pPr>
        <w:tabs>
          <w:tab w:val="left" w:pos="1560"/>
          <w:tab w:val="left" w:pos="1843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B7069A6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69E9">
        <w:rPr>
          <w:rFonts w:ascii="Times New Roman" w:hAnsi="Times New Roman"/>
          <w:szCs w:val="24"/>
        </w:rPr>
        <w:t xml:space="preserve">           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2C412A">
        <w:rPr>
          <w:rFonts w:ascii="Times New Roman" w:hAnsi="Times New Roman"/>
          <w:szCs w:val="24"/>
        </w:rPr>
        <w:t xml:space="preserve">       </w:t>
      </w:r>
      <w:r w:rsidR="00B701ED">
        <w:rPr>
          <w:rFonts w:ascii="Times New Roman" w:hAnsi="Times New Roman"/>
          <w:szCs w:val="24"/>
        </w:rPr>
        <w:t xml:space="preserve">Vytautas </w:t>
      </w:r>
      <w:proofErr w:type="spellStart"/>
      <w:r w:rsidR="00B701ED">
        <w:rPr>
          <w:rFonts w:ascii="Times New Roman" w:hAnsi="Times New Roman"/>
          <w:szCs w:val="24"/>
        </w:rPr>
        <w:t>Ižganaitis</w:t>
      </w:r>
      <w:proofErr w:type="spellEnd"/>
    </w:p>
    <w:p w14:paraId="2EFD338A" w14:textId="6D0E6FA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DDF5734" w14:textId="77777777" w:rsidR="008369E9" w:rsidRDefault="008369E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4669CC30"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DC7BBB1" w14:textId="0D5E0187" w:rsidR="00434111" w:rsidRDefault="00755A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administracijos</w:t>
      </w:r>
    </w:p>
    <w:p w14:paraId="6A6D551B" w14:textId="37082F56" w:rsidR="00755A51" w:rsidRDefault="00755A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2786373" w14:textId="32761655" w:rsidR="00434111" w:rsidRPr="009A1B8C" w:rsidRDefault="00434111" w:rsidP="00434111">
      <w:pPr>
        <w:overflowPunct w:val="0"/>
        <w:rPr>
          <w:rFonts w:ascii="Times New Roman" w:hAnsi="Times New Roman"/>
          <w:sz w:val="16"/>
          <w:szCs w:val="16"/>
        </w:rPr>
      </w:pPr>
    </w:p>
    <w:p w14:paraId="5F8BE6B3" w14:textId="1D8A0493" w:rsidR="00434111" w:rsidRDefault="00755A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Jolita Matusevičienė</w:t>
      </w:r>
    </w:p>
    <w:p w14:paraId="151E5C84" w14:textId="30680B86" w:rsidR="001D38EF" w:rsidRPr="00434111" w:rsidRDefault="00755A5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8A52A4">
        <w:rPr>
          <w:rFonts w:ascii="Times New Roman" w:hAnsi="Times New Roman"/>
          <w:szCs w:val="24"/>
        </w:rPr>
        <w:t>6-09-1</w:t>
      </w:r>
      <w:r w:rsidR="00BF27C5">
        <w:rPr>
          <w:rFonts w:ascii="Times New Roman" w:hAnsi="Times New Roman"/>
          <w:szCs w:val="24"/>
        </w:rPr>
        <w:t>7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EDF18" w14:textId="77777777" w:rsidR="007A5130" w:rsidRDefault="007A5130">
      <w:r>
        <w:separator/>
      </w:r>
    </w:p>
  </w:endnote>
  <w:endnote w:type="continuationSeparator" w:id="0">
    <w:p w14:paraId="1BBBAE0F" w14:textId="77777777" w:rsidR="007A5130" w:rsidRDefault="007A5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3008" w14:textId="77777777" w:rsidR="007A5130" w:rsidRDefault="007A5130">
      <w:r>
        <w:separator/>
      </w:r>
    </w:p>
  </w:footnote>
  <w:footnote w:type="continuationSeparator" w:id="0">
    <w:p w14:paraId="780C50C6" w14:textId="77777777" w:rsidR="007A5130" w:rsidRDefault="007A5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23D"/>
    <w:multiLevelType w:val="hybridMultilevel"/>
    <w:tmpl w:val="638E9BD2"/>
    <w:lvl w:ilvl="0" w:tplc="479229C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B0160A5"/>
    <w:multiLevelType w:val="hybridMultilevel"/>
    <w:tmpl w:val="6B84038E"/>
    <w:lvl w:ilvl="0" w:tplc="023C089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8750D4"/>
    <w:multiLevelType w:val="hybridMultilevel"/>
    <w:tmpl w:val="B2783EF4"/>
    <w:lvl w:ilvl="0" w:tplc="07FEDD62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6E302CE"/>
    <w:multiLevelType w:val="multilevel"/>
    <w:tmpl w:val="E618EC4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14" w:hanging="1800"/>
      </w:pPr>
      <w:rPr>
        <w:rFonts w:hint="default"/>
      </w:rPr>
    </w:lvl>
  </w:abstractNum>
  <w:abstractNum w:abstractNumId="4" w15:restartNumberingAfterBreak="0">
    <w:nsid w:val="58131A39"/>
    <w:multiLevelType w:val="hybridMultilevel"/>
    <w:tmpl w:val="4A4A904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F196D"/>
    <w:multiLevelType w:val="multilevel"/>
    <w:tmpl w:val="8FAAEBE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D04E4"/>
    <w:rsid w:val="00117499"/>
    <w:rsid w:val="001311B3"/>
    <w:rsid w:val="00132160"/>
    <w:rsid w:val="0016098F"/>
    <w:rsid w:val="001D38EF"/>
    <w:rsid w:val="001E52D3"/>
    <w:rsid w:val="001E7250"/>
    <w:rsid w:val="00235166"/>
    <w:rsid w:val="00245B24"/>
    <w:rsid w:val="0026634B"/>
    <w:rsid w:val="00266E2D"/>
    <w:rsid w:val="002765E4"/>
    <w:rsid w:val="0028720A"/>
    <w:rsid w:val="002C412A"/>
    <w:rsid w:val="002D3ABC"/>
    <w:rsid w:val="00313CF0"/>
    <w:rsid w:val="00342E29"/>
    <w:rsid w:val="0039759D"/>
    <w:rsid w:val="003A0C31"/>
    <w:rsid w:val="003F491F"/>
    <w:rsid w:val="00434111"/>
    <w:rsid w:val="00435ADB"/>
    <w:rsid w:val="00472D53"/>
    <w:rsid w:val="0049701F"/>
    <w:rsid w:val="0050525A"/>
    <w:rsid w:val="00512678"/>
    <w:rsid w:val="00521D86"/>
    <w:rsid w:val="0053622F"/>
    <w:rsid w:val="00577B29"/>
    <w:rsid w:val="00583E25"/>
    <w:rsid w:val="00594C5E"/>
    <w:rsid w:val="005B2ED3"/>
    <w:rsid w:val="005D0DE4"/>
    <w:rsid w:val="006028F3"/>
    <w:rsid w:val="00610881"/>
    <w:rsid w:val="00622507"/>
    <w:rsid w:val="00630147"/>
    <w:rsid w:val="006602C3"/>
    <w:rsid w:val="00687602"/>
    <w:rsid w:val="006946FE"/>
    <w:rsid w:val="006A5AF6"/>
    <w:rsid w:val="006B57D5"/>
    <w:rsid w:val="006C0FF0"/>
    <w:rsid w:val="006C3C97"/>
    <w:rsid w:val="006D6ECF"/>
    <w:rsid w:val="006E49D8"/>
    <w:rsid w:val="0070001E"/>
    <w:rsid w:val="00713CCD"/>
    <w:rsid w:val="00755A51"/>
    <w:rsid w:val="007A5130"/>
    <w:rsid w:val="007F16B6"/>
    <w:rsid w:val="00827F42"/>
    <w:rsid w:val="00834D8A"/>
    <w:rsid w:val="008369E9"/>
    <w:rsid w:val="008610A5"/>
    <w:rsid w:val="008A270A"/>
    <w:rsid w:val="008A2F0B"/>
    <w:rsid w:val="008A52A4"/>
    <w:rsid w:val="008C1B78"/>
    <w:rsid w:val="008E789A"/>
    <w:rsid w:val="008F4809"/>
    <w:rsid w:val="008F7C05"/>
    <w:rsid w:val="00926E28"/>
    <w:rsid w:val="009646A0"/>
    <w:rsid w:val="0098205C"/>
    <w:rsid w:val="009A1B8C"/>
    <w:rsid w:val="009B57C3"/>
    <w:rsid w:val="009C4EAB"/>
    <w:rsid w:val="009F065C"/>
    <w:rsid w:val="00A5219A"/>
    <w:rsid w:val="00A52E15"/>
    <w:rsid w:val="00A66027"/>
    <w:rsid w:val="00AA1822"/>
    <w:rsid w:val="00AC463D"/>
    <w:rsid w:val="00AD208D"/>
    <w:rsid w:val="00AE7378"/>
    <w:rsid w:val="00B677C9"/>
    <w:rsid w:val="00B701ED"/>
    <w:rsid w:val="00B75F85"/>
    <w:rsid w:val="00BC1FDF"/>
    <w:rsid w:val="00BE1E33"/>
    <w:rsid w:val="00BE4C6A"/>
    <w:rsid w:val="00BE6D25"/>
    <w:rsid w:val="00BF27C5"/>
    <w:rsid w:val="00BF4E7A"/>
    <w:rsid w:val="00C2225A"/>
    <w:rsid w:val="00C838D9"/>
    <w:rsid w:val="00C84A75"/>
    <w:rsid w:val="00C921BD"/>
    <w:rsid w:val="00CA67DC"/>
    <w:rsid w:val="00CA6ECE"/>
    <w:rsid w:val="00CF3546"/>
    <w:rsid w:val="00D41D28"/>
    <w:rsid w:val="00D62E22"/>
    <w:rsid w:val="00D84E93"/>
    <w:rsid w:val="00DC2BB9"/>
    <w:rsid w:val="00DC2E37"/>
    <w:rsid w:val="00DC46ED"/>
    <w:rsid w:val="00DD47CE"/>
    <w:rsid w:val="00E358A2"/>
    <w:rsid w:val="00E918BB"/>
    <w:rsid w:val="00ED113F"/>
    <w:rsid w:val="00EE2CE3"/>
    <w:rsid w:val="00F01EF6"/>
    <w:rsid w:val="00F5566F"/>
    <w:rsid w:val="00F65099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4F66BE-4D47-462A-A4B8-DFE79DC6F4C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2341</TotalTime>
  <Pages>1</Pages>
  <Words>217</Words>
  <Characters>1731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43</cp:revision>
  <cp:lastPrinted>2024-08-01T05:56:00Z</cp:lastPrinted>
  <dcterms:created xsi:type="dcterms:W3CDTF">2021-09-03T07:33:00Z</dcterms:created>
  <dcterms:modified xsi:type="dcterms:W3CDTF">2026-09-21T06:18:00Z</dcterms:modified>
</cp:coreProperties>
</file>