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3889C4E4" w14:textId="71B6EE11" w:rsidR="004D58AC" w:rsidRPr="002D350C" w:rsidRDefault="00540B0B" w:rsidP="00644E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A3EFB">
        <w:rPr>
          <w:rFonts w:ascii="Times New Roman" w:hAnsi="Times New Roman"/>
          <w:b/>
          <w:szCs w:val="24"/>
        </w:rPr>
        <w:t>DĖL ĖMINIŲ LABORATORINIAMS TYRIMAMS COVID-19 LIGAI (KORONAVIRUSO INFEKCIJAI) NUSTATYTI PAĖMIMO</w:t>
      </w:r>
      <w:r w:rsidR="00BE0521">
        <w:rPr>
          <w:rFonts w:ascii="Times New Roman" w:hAnsi="Times New Roman"/>
          <w:b/>
          <w:szCs w:val="24"/>
        </w:rPr>
        <w:t xml:space="preserve"> ŠAKIŲ RAJONO SAVIVALDYBĖS TERITORIJOJE</w:t>
      </w:r>
    </w:p>
    <w:p w14:paraId="6512E00D" w14:textId="77777777" w:rsidR="00574BDA" w:rsidRDefault="00574BDA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</w:p>
    <w:p w14:paraId="30608049" w14:textId="5C06DB45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540B0B">
        <w:rPr>
          <w:rFonts w:ascii="Times New Roman" w:hAnsi="Times New Roman"/>
          <w:szCs w:val="24"/>
        </w:rPr>
        <w:t>gegužės 2</w:t>
      </w:r>
      <w:r w:rsidR="007D5D76">
        <w:rPr>
          <w:rFonts w:ascii="Times New Roman" w:hAnsi="Times New Roman"/>
          <w:szCs w:val="24"/>
        </w:rPr>
        <w:t>8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>Nr.</w:t>
      </w:r>
      <w:r w:rsidR="00892BCD">
        <w:rPr>
          <w:rFonts w:ascii="Times New Roman" w:hAnsi="Times New Roman"/>
          <w:szCs w:val="24"/>
        </w:rPr>
        <w:t xml:space="preserve"> AT</w:t>
      </w:r>
      <w:r w:rsidR="00744F03">
        <w:rPr>
          <w:rFonts w:ascii="Times New Roman" w:hAnsi="Times New Roman"/>
          <w:szCs w:val="24"/>
        </w:rPr>
        <w:t xml:space="preserve"> -</w:t>
      </w:r>
    </w:p>
    <w:p w14:paraId="5D4ABA1B" w14:textId="2AC9AB89" w:rsidR="000F7DFF" w:rsidRDefault="00A3026E" w:rsidP="00BE0521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15C66929" w14:textId="77777777" w:rsidR="00AD0EC1" w:rsidRPr="00AD0EC1" w:rsidRDefault="00AD0EC1" w:rsidP="00AD0EC1"/>
    <w:p w14:paraId="07C1A197" w14:textId="23537D0E" w:rsidR="00870383" w:rsidRDefault="007D5D76" w:rsidP="007D5D76">
      <w:pPr>
        <w:tabs>
          <w:tab w:val="left" w:pos="720"/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>
        <w:tab/>
      </w:r>
      <w:r w:rsidR="00BE0521" w:rsidRPr="00BE0521">
        <w:rPr>
          <w:rFonts w:ascii="Times New Roman" w:hAnsi="Times New Roman"/>
          <w:szCs w:val="24"/>
        </w:rPr>
        <w:t>Vadovaudamasis Lietuvos Respublikos vietos savivaldos įstatymo 18 straipsnio 1 dalimi, 29 straipsnio 8 dalies 2 punktu ir vykdydamas Lietuvos Respublikos sveikatos apsaugos ministro-valstybės lygio ekstremalios situacijos valstybės operacijų vadovo 2020 m. gegužės 15 d. sprendimą Nr. V-1184 „Dėl ėminių laboratoriniams tyrimams COVID-19 ligai (koronaviruso infekcijai) nustatyti paėmimo savivaldybių mobiliuose punktuose“</w:t>
      </w:r>
      <w:r w:rsidR="00870383">
        <w:rPr>
          <w:rFonts w:ascii="Times New Roman" w:hAnsi="Times New Roman"/>
          <w:szCs w:val="24"/>
        </w:rPr>
        <w:t>:</w:t>
      </w:r>
      <w:r w:rsidR="00FA76F0">
        <w:rPr>
          <w:rFonts w:ascii="Times New Roman" w:hAnsi="Times New Roman"/>
          <w:szCs w:val="24"/>
        </w:rPr>
        <w:t xml:space="preserve"> </w:t>
      </w:r>
    </w:p>
    <w:p w14:paraId="6D19E8FD" w14:textId="103D3BFF" w:rsidR="007D5D76" w:rsidRPr="00870383" w:rsidRDefault="00870383" w:rsidP="00870383">
      <w:pPr>
        <w:pStyle w:val="Sraopastraipa"/>
        <w:numPr>
          <w:ilvl w:val="0"/>
          <w:numId w:val="5"/>
        </w:numPr>
        <w:tabs>
          <w:tab w:val="left" w:pos="720"/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N</w:t>
      </w:r>
      <w:r w:rsidR="00BE0521" w:rsidRPr="00870383">
        <w:rPr>
          <w:rFonts w:ascii="Times New Roman" w:hAnsi="Times New Roman"/>
          <w:szCs w:val="24"/>
          <w:lang w:eastAsia="en-US"/>
        </w:rPr>
        <w:t xml:space="preserve"> u r o d a u</w:t>
      </w:r>
      <w:r w:rsidR="00AD0EC1">
        <w:rPr>
          <w:rFonts w:ascii="Times New Roman" w:hAnsi="Times New Roman"/>
          <w:szCs w:val="24"/>
          <w:lang w:eastAsia="en-US"/>
        </w:rPr>
        <w:t>, kad</w:t>
      </w:r>
      <w:r>
        <w:rPr>
          <w:rFonts w:ascii="Times New Roman" w:hAnsi="Times New Roman"/>
          <w:szCs w:val="24"/>
          <w:lang w:eastAsia="en-US"/>
        </w:rPr>
        <w:t xml:space="preserve"> </w:t>
      </w:r>
      <w:r w:rsidR="00F32C02" w:rsidRPr="00870383">
        <w:rPr>
          <w:rFonts w:ascii="Times New Roman" w:hAnsi="Times New Roman"/>
          <w:szCs w:val="24"/>
        </w:rPr>
        <w:t xml:space="preserve">Marijampolės </w:t>
      </w:r>
      <w:r w:rsidR="00BF4FCC" w:rsidRPr="00870383">
        <w:rPr>
          <w:rFonts w:ascii="Times New Roman" w:hAnsi="Times New Roman"/>
          <w:szCs w:val="24"/>
        </w:rPr>
        <w:t xml:space="preserve">savivaldybės </w:t>
      </w:r>
      <w:r w:rsidR="00F32C02" w:rsidRPr="00870383">
        <w:rPr>
          <w:rFonts w:ascii="Times New Roman" w:hAnsi="Times New Roman"/>
          <w:szCs w:val="24"/>
        </w:rPr>
        <w:t xml:space="preserve">mobiliajame punkte ėminiai </w:t>
      </w:r>
      <w:r w:rsidR="00F32C02" w:rsidRPr="00870383">
        <w:rPr>
          <w:rFonts w:ascii="Times New Roman" w:hAnsi="Times New Roman"/>
          <w:iCs/>
          <w:color w:val="000000"/>
          <w:szCs w:val="24"/>
        </w:rPr>
        <w:t xml:space="preserve">laboratoriniams tyrimams </w:t>
      </w:r>
      <w:r w:rsidR="00F32C02" w:rsidRPr="00870383">
        <w:rPr>
          <w:rFonts w:ascii="Times New Roman" w:hAnsi="Times New Roman"/>
          <w:szCs w:val="24"/>
        </w:rPr>
        <w:t>COVID-19 ligai (koronaviruso infekcijai) nustatyti</w:t>
      </w:r>
      <w:r w:rsidR="005E5DFF">
        <w:rPr>
          <w:rFonts w:ascii="Times New Roman" w:hAnsi="Times New Roman"/>
          <w:szCs w:val="24"/>
        </w:rPr>
        <w:t xml:space="preserve"> gali būti</w:t>
      </w:r>
      <w:r w:rsidR="00F32C02" w:rsidRPr="00870383">
        <w:rPr>
          <w:rFonts w:ascii="Times New Roman" w:hAnsi="Times New Roman"/>
          <w:szCs w:val="24"/>
        </w:rPr>
        <w:t xml:space="preserve"> imami</w:t>
      </w:r>
      <w:r w:rsidR="00BF4FCC" w:rsidRPr="00870383">
        <w:rPr>
          <w:rFonts w:ascii="Times New Roman" w:hAnsi="Times New Roman"/>
          <w:szCs w:val="24"/>
        </w:rPr>
        <w:t xml:space="preserve"> iš šių asmenų grupių:</w:t>
      </w:r>
      <w:r w:rsidR="00F32C02" w:rsidRPr="00870383">
        <w:rPr>
          <w:rFonts w:ascii="Times New Roman" w:hAnsi="Times New Roman"/>
          <w:szCs w:val="24"/>
        </w:rPr>
        <w:t xml:space="preserve"> </w:t>
      </w:r>
    </w:p>
    <w:p w14:paraId="10340381" w14:textId="77777777" w:rsidR="007D5D76" w:rsidRDefault="00FA76F0" w:rsidP="007D5D76">
      <w:pPr>
        <w:pStyle w:val="Sraopastraipa"/>
        <w:numPr>
          <w:ilvl w:val="1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szCs w:val="24"/>
        </w:rPr>
        <w:t>asmenys, kuriems pasireiškia bent vienas ūmios kvėpavimo takų infekcijos simptomas;</w:t>
      </w:r>
    </w:p>
    <w:p w14:paraId="7E248063" w14:textId="6A131E19" w:rsidR="007D5D76" w:rsidRDefault="00FA76F0" w:rsidP="007D5D76">
      <w:pPr>
        <w:pStyle w:val="Sraopastraipa"/>
        <w:numPr>
          <w:ilvl w:val="1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szCs w:val="24"/>
        </w:rPr>
        <w:t>asmenys,</w:t>
      </w:r>
      <w:r w:rsidR="00870383">
        <w:rPr>
          <w:rFonts w:ascii="Times New Roman" w:hAnsi="Times New Roman"/>
          <w:szCs w:val="24"/>
        </w:rPr>
        <w:t xml:space="preserve"> </w:t>
      </w:r>
      <w:r w:rsidRPr="007D5D76">
        <w:rPr>
          <w:rFonts w:ascii="Times New Roman" w:hAnsi="Times New Roman"/>
          <w:szCs w:val="24"/>
        </w:rPr>
        <w:t>kurie dėl lengvos COVID-19 ligos (koronaviruso infekcijos) formos ambulatoriškai gydėsi namuose – jų pasveikimui patvirtinti, kai turi gydytojo siuntimą;</w:t>
      </w:r>
    </w:p>
    <w:p w14:paraId="7338CBC0" w14:textId="058F77F8" w:rsidR="007D5D76" w:rsidRDefault="00FA76F0" w:rsidP="007D5D76">
      <w:pPr>
        <w:pStyle w:val="Sraopastraipa"/>
        <w:numPr>
          <w:ilvl w:val="1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szCs w:val="24"/>
        </w:rPr>
        <w:t>asmenys</w:t>
      </w:r>
      <w:r w:rsidR="007C41AB" w:rsidRPr="007D5D76">
        <w:rPr>
          <w:rFonts w:ascii="Times New Roman" w:hAnsi="Times New Roman"/>
          <w:szCs w:val="24"/>
        </w:rPr>
        <w:t>,</w:t>
      </w:r>
      <w:r w:rsidRPr="007D5D76">
        <w:rPr>
          <w:rFonts w:ascii="Times New Roman" w:hAnsi="Times New Roman"/>
          <w:szCs w:val="24"/>
        </w:rPr>
        <w:t xml:space="preserve"> </w:t>
      </w:r>
      <w:r w:rsidR="007C41AB" w:rsidRPr="007D5D76">
        <w:rPr>
          <w:rFonts w:ascii="Times New Roman" w:hAnsi="Times New Roman"/>
          <w:szCs w:val="24"/>
        </w:rPr>
        <w:t xml:space="preserve">išskyrus </w:t>
      </w:r>
      <w:r w:rsidR="00870383">
        <w:rPr>
          <w:rFonts w:ascii="Times New Roman" w:hAnsi="Times New Roman"/>
          <w:szCs w:val="24"/>
        </w:rPr>
        <w:t xml:space="preserve">tuos kuriems </w:t>
      </w:r>
      <w:r w:rsidR="007C41AB" w:rsidRPr="007D5D76">
        <w:rPr>
          <w:rFonts w:ascii="Times New Roman" w:hAnsi="Times New Roman"/>
          <w:szCs w:val="24"/>
        </w:rPr>
        <w:t xml:space="preserve">VšĮ </w:t>
      </w:r>
      <w:r w:rsidR="005E5DFF">
        <w:rPr>
          <w:rFonts w:ascii="Times New Roman" w:hAnsi="Times New Roman"/>
          <w:szCs w:val="24"/>
        </w:rPr>
        <w:t>Š</w:t>
      </w:r>
      <w:r w:rsidR="007C41AB" w:rsidRPr="007D5D76">
        <w:rPr>
          <w:rFonts w:ascii="Times New Roman" w:hAnsi="Times New Roman"/>
          <w:szCs w:val="24"/>
        </w:rPr>
        <w:t>akių ligoninėje</w:t>
      </w:r>
      <w:r w:rsidR="00870383">
        <w:rPr>
          <w:rFonts w:ascii="Times New Roman" w:hAnsi="Times New Roman"/>
          <w:szCs w:val="24"/>
        </w:rPr>
        <w:t xml:space="preserve"> </w:t>
      </w:r>
      <w:r w:rsidRPr="007D5D76">
        <w:rPr>
          <w:rFonts w:ascii="Times New Roman" w:hAnsi="Times New Roman"/>
          <w:szCs w:val="24"/>
        </w:rPr>
        <w:t>bus teikiamos planinės invazinės ir (ar) intervencinės asmens sveikatos priežiūros paslaugos, išskyrus odontologijos ir burnos priežiūros paslaugas, į stacionarines asmens sveikatos priežiūros paslaugas teikiančią asmens sveikatos priežiūros įstaigą stacionarizuojamiems pacientams, kai turi gydytojo siuntimą, o jeigu stacionarinėje asmens sveikatos priežiūros įstaigoje kartu su pacientu lieka ir kitas asmuo (paciento slaugai, priežiūrai ar kt.), ir tam asmeniui – ne anksčiau nei 48 valandos iki asmens sveikatos priežiūros paslaugos teikimo pradžios</w:t>
      </w:r>
      <w:r w:rsidR="007D5D76">
        <w:rPr>
          <w:rFonts w:ascii="Times New Roman" w:hAnsi="Times New Roman"/>
          <w:szCs w:val="24"/>
        </w:rPr>
        <w:t>;</w:t>
      </w:r>
    </w:p>
    <w:p w14:paraId="2151543B" w14:textId="5AF0FD11" w:rsidR="007D5D76" w:rsidRDefault="00FA76F0" w:rsidP="007D5D76">
      <w:pPr>
        <w:pStyle w:val="Sraopastraipa"/>
        <w:numPr>
          <w:ilvl w:val="1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szCs w:val="24"/>
        </w:rPr>
        <w:t>asmenys, priimami į socialinės globos įstaigas stacionarioms ilgalaikės arba trumpalaikės socialinės globos paslaugoms gauti – ne anksčiau nei 24 valandos iki jų priėmimo į socialinės globos įstaigą</w:t>
      </w:r>
      <w:r w:rsidR="007D5D76">
        <w:rPr>
          <w:rFonts w:ascii="Times New Roman" w:hAnsi="Times New Roman"/>
          <w:szCs w:val="24"/>
        </w:rPr>
        <w:t>;</w:t>
      </w:r>
    </w:p>
    <w:p w14:paraId="4C9C41E7" w14:textId="069EE098" w:rsidR="007D5D76" w:rsidRDefault="00FA76F0" w:rsidP="00003562">
      <w:pPr>
        <w:pStyle w:val="Sraopastraipa"/>
        <w:numPr>
          <w:ilvl w:val="1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szCs w:val="24"/>
        </w:rPr>
        <w:t>iš užsienio šalių grįžę asmenys</w:t>
      </w:r>
      <w:r w:rsidR="005B316A" w:rsidRPr="007D5D76">
        <w:rPr>
          <w:rFonts w:ascii="Times New Roman" w:hAnsi="Times New Roman"/>
          <w:szCs w:val="24"/>
        </w:rPr>
        <w:t xml:space="preserve"> per 48 val. nuo Lietuvos sienos kirtimo</w:t>
      </w:r>
      <w:r w:rsidR="007D5D76">
        <w:rPr>
          <w:rFonts w:ascii="Times New Roman" w:hAnsi="Times New Roman"/>
          <w:szCs w:val="24"/>
        </w:rPr>
        <w:t>;</w:t>
      </w:r>
    </w:p>
    <w:p w14:paraId="09C835CB" w14:textId="77777777" w:rsidR="007D5D76" w:rsidRPr="007D5D76" w:rsidRDefault="0078113B" w:rsidP="00003562">
      <w:pPr>
        <w:pStyle w:val="Sraopastraipa"/>
        <w:numPr>
          <w:ilvl w:val="1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bCs/>
          <w:szCs w:val="24"/>
        </w:rPr>
        <w:t xml:space="preserve">kitų asmenų </w:t>
      </w:r>
      <w:r w:rsidR="002271EB" w:rsidRPr="007D5D76">
        <w:rPr>
          <w:rFonts w:ascii="Times New Roman" w:hAnsi="Times New Roman"/>
          <w:bCs/>
          <w:szCs w:val="24"/>
        </w:rPr>
        <w:t>prevenciniams laboratoriniams tyrimams COVID-19 ligai (koronaviruso infekcijai) nustatyti.</w:t>
      </w:r>
    </w:p>
    <w:p w14:paraId="36059D98" w14:textId="77777777" w:rsidR="007D5D76" w:rsidRPr="007D5D76" w:rsidRDefault="002271EB" w:rsidP="00003562">
      <w:pPr>
        <w:pStyle w:val="Sraopastraipa"/>
        <w:numPr>
          <w:ilvl w:val="0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bCs/>
          <w:szCs w:val="24"/>
        </w:rPr>
        <w:t>Registracija į mobilų punktą vykdoma Karštosios koronaviruso linijos telefono numeriu 1808.</w:t>
      </w:r>
    </w:p>
    <w:p w14:paraId="5838C8CE" w14:textId="1DE58B70" w:rsidR="00140757" w:rsidRPr="00140757" w:rsidRDefault="002271EB" w:rsidP="00140757">
      <w:pPr>
        <w:pStyle w:val="Sraopastraipa"/>
        <w:numPr>
          <w:ilvl w:val="0"/>
          <w:numId w:val="5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7D5D76">
        <w:rPr>
          <w:rFonts w:ascii="Times New Roman" w:hAnsi="Times New Roman"/>
          <w:bCs/>
          <w:szCs w:val="24"/>
        </w:rPr>
        <w:t>Prevencini</w:t>
      </w:r>
      <w:r w:rsidR="00C84DCE" w:rsidRPr="007D5D76">
        <w:rPr>
          <w:rFonts w:ascii="Times New Roman" w:hAnsi="Times New Roman"/>
          <w:bCs/>
          <w:szCs w:val="24"/>
        </w:rPr>
        <w:t>ams</w:t>
      </w:r>
      <w:r w:rsidRPr="007D5D76">
        <w:rPr>
          <w:rFonts w:ascii="Times New Roman" w:hAnsi="Times New Roman"/>
          <w:bCs/>
          <w:szCs w:val="24"/>
        </w:rPr>
        <w:t xml:space="preserve"> laboratoriniams tyrimams COVID-19 ligai (koronaviruso infekcijai) nustatyti</w:t>
      </w:r>
      <w:r w:rsidR="005D6D4A" w:rsidRPr="007D5D76">
        <w:rPr>
          <w:rFonts w:ascii="Times New Roman" w:hAnsi="Times New Roman"/>
          <w:bCs/>
          <w:szCs w:val="24"/>
        </w:rPr>
        <w:t xml:space="preserve"> asmenų sąrašus</w:t>
      </w:r>
      <w:r w:rsidR="005E5DFF">
        <w:rPr>
          <w:rFonts w:ascii="Times New Roman" w:hAnsi="Times New Roman"/>
          <w:bCs/>
          <w:szCs w:val="24"/>
        </w:rPr>
        <w:t xml:space="preserve"> </w:t>
      </w:r>
      <w:r w:rsidR="005E5DFF" w:rsidRPr="007D5D76">
        <w:rPr>
          <w:rFonts w:ascii="Times New Roman" w:hAnsi="Times New Roman"/>
          <w:bCs/>
          <w:szCs w:val="24"/>
        </w:rPr>
        <w:t>pateikia</w:t>
      </w:r>
      <w:r w:rsidR="005E5DFF">
        <w:rPr>
          <w:rFonts w:ascii="Times New Roman" w:hAnsi="Times New Roman"/>
          <w:bCs/>
          <w:szCs w:val="24"/>
        </w:rPr>
        <w:t xml:space="preserve"> </w:t>
      </w:r>
      <w:r w:rsidR="005E5DFF" w:rsidRPr="007D5D76">
        <w:rPr>
          <w:rFonts w:ascii="Times New Roman" w:hAnsi="Times New Roman"/>
          <w:bCs/>
          <w:szCs w:val="24"/>
        </w:rPr>
        <w:t>administracijos savivaldybės vyriausioji specialistė (savivaldybės gydytoja)</w:t>
      </w:r>
      <w:r w:rsidR="005E5DFF">
        <w:rPr>
          <w:rFonts w:ascii="Times New Roman" w:hAnsi="Times New Roman"/>
          <w:bCs/>
          <w:szCs w:val="24"/>
        </w:rPr>
        <w:t xml:space="preserve"> </w:t>
      </w:r>
      <w:r w:rsidR="005E5DFF" w:rsidRPr="007D5D76">
        <w:rPr>
          <w:rFonts w:ascii="Times New Roman" w:hAnsi="Times New Roman"/>
          <w:bCs/>
          <w:szCs w:val="24"/>
        </w:rPr>
        <w:t>elektroniniu paštu</w:t>
      </w:r>
      <w:r w:rsidR="005D6D4A" w:rsidRPr="007D5D76">
        <w:rPr>
          <w:rFonts w:ascii="Times New Roman" w:hAnsi="Times New Roman"/>
          <w:bCs/>
          <w:szCs w:val="24"/>
        </w:rPr>
        <w:t xml:space="preserve"> 1808</w:t>
      </w:r>
      <w:r w:rsidR="005D6D4A" w:rsidRPr="007D5D76">
        <w:rPr>
          <w:rFonts w:ascii="Times New Roman" w:hAnsi="Times New Roman"/>
          <w:bCs/>
          <w:szCs w:val="24"/>
          <w:lang w:val="en-US"/>
        </w:rPr>
        <w:t>@greitojipagalba.lt</w:t>
      </w:r>
      <w:r w:rsidR="005E5DFF">
        <w:rPr>
          <w:rFonts w:ascii="Times New Roman" w:hAnsi="Times New Roman"/>
          <w:bCs/>
          <w:szCs w:val="24"/>
        </w:rPr>
        <w:t>.</w:t>
      </w:r>
    </w:p>
    <w:p w14:paraId="01491827" w14:textId="10BB44F8" w:rsidR="00140757" w:rsidRPr="005028A5" w:rsidRDefault="000F7DFF" w:rsidP="005028A5">
      <w:pPr>
        <w:pStyle w:val="Sraopastraipa"/>
        <w:numPr>
          <w:ilvl w:val="0"/>
          <w:numId w:val="6"/>
        </w:numPr>
        <w:suppressAutoHyphens/>
        <w:spacing w:line="276" w:lineRule="auto"/>
        <w:ind w:left="0" w:firstLine="709"/>
        <w:jc w:val="both"/>
        <w:textAlignment w:val="baseline"/>
        <w:rPr>
          <w:rFonts w:ascii="Times New Roman" w:hAnsi="Times New Roman"/>
          <w:szCs w:val="24"/>
        </w:rPr>
      </w:pPr>
      <w:r w:rsidRPr="005028A5">
        <w:rPr>
          <w:rFonts w:ascii="Times New Roman" w:hAnsi="Times New Roman"/>
          <w:szCs w:val="24"/>
        </w:rPr>
        <w:t xml:space="preserve">P a v e d u </w:t>
      </w:r>
      <w:r w:rsidR="004E7CD9" w:rsidRPr="005028A5">
        <w:rPr>
          <w:rFonts w:ascii="Times New Roman" w:hAnsi="Times New Roman"/>
          <w:szCs w:val="24"/>
        </w:rPr>
        <w:t>Šakių rajono savivaldybės administracijos Bendrųjų reikalų skyriau</w:t>
      </w:r>
      <w:r w:rsidR="00140757" w:rsidRPr="005028A5">
        <w:rPr>
          <w:rFonts w:ascii="Times New Roman" w:hAnsi="Times New Roman"/>
          <w:szCs w:val="24"/>
        </w:rPr>
        <w:t xml:space="preserve">s  </w:t>
      </w:r>
      <w:r w:rsidR="004E7CD9" w:rsidRPr="005028A5">
        <w:rPr>
          <w:rFonts w:ascii="Times New Roman" w:hAnsi="Times New Roman"/>
          <w:szCs w:val="24"/>
        </w:rPr>
        <w:t>vyriausi</w:t>
      </w:r>
      <w:r w:rsidR="00047E32" w:rsidRPr="005028A5">
        <w:rPr>
          <w:rFonts w:ascii="Times New Roman" w:hAnsi="Times New Roman"/>
          <w:szCs w:val="24"/>
        </w:rPr>
        <w:t>a</w:t>
      </w:r>
      <w:r w:rsidR="004E7CD9" w:rsidRPr="005028A5">
        <w:rPr>
          <w:rFonts w:ascii="Times New Roman" w:hAnsi="Times New Roman"/>
          <w:szCs w:val="24"/>
        </w:rPr>
        <w:t>j</w:t>
      </w:r>
      <w:r w:rsidR="00047E32" w:rsidRPr="005028A5">
        <w:rPr>
          <w:rFonts w:ascii="Times New Roman" w:hAnsi="Times New Roman"/>
          <w:szCs w:val="24"/>
        </w:rPr>
        <w:t>ai</w:t>
      </w:r>
      <w:r w:rsidR="004E7CD9" w:rsidRPr="005028A5">
        <w:rPr>
          <w:rFonts w:ascii="Times New Roman" w:hAnsi="Times New Roman"/>
          <w:szCs w:val="24"/>
        </w:rPr>
        <w:t xml:space="preserve"> specialist</w:t>
      </w:r>
      <w:r w:rsidR="00047E32" w:rsidRPr="005028A5">
        <w:rPr>
          <w:rFonts w:ascii="Times New Roman" w:hAnsi="Times New Roman"/>
          <w:szCs w:val="24"/>
        </w:rPr>
        <w:t>ei</w:t>
      </w:r>
      <w:r w:rsidR="004E7CD9" w:rsidRPr="005028A5">
        <w:rPr>
          <w:rFonts w:ascii="Times New Roman" w:hAnsi="Times New Roman"/>
          <w:szCs w:val="24"/>
        </w:rPr>
        <w:t xml:space="preserve"> Rimut</w:t>
      </w:r>
      <w:r w:rsidR="00047E32" w:rsidRPr="005028A5">
        <w:rPr>
          <w:rFonts w:ascii="Times New Roman" w:hAnsi="Times New Roman"/>
          <w:szCs w:val="24"/>
        </w:rPr>
        <w:t>ei</w:t>
      </w:r>
      <w:r w:rsidR="004E7CD9" w:rsidRPr="005028A5">
        <w:rPr>
          <w:rFonts w:ascii="Times New Roman" w:hAnsi="Times New Roman"/>
          <w:szCs w:val="24"/>
        </w:rPr>
        <w:t xml:space="preserve"> Grušien</w:t>
      </w:r>
      <w:r w:rsidR="002161EF" w:rsidRPr="005028A5">
        <w:rPr>
          <w:rFonts w:ascii="Times New Roman" w:hAnsi="Times New Roman"/>
          <w:szCs w:val="24"/>
        </w:rPr>
        <w:t>ei</w:t>
      </w:r>
      <w:r w:rsidR="004E7CD9" w:rsidRPr="005028A5">
        <w:rPr>
          <w:rFonts w:ascii="Times New Roman" w:hAnsi="Times New Roman"/>
          <w:szCs w:val="24"/>
        </w:rPr>
        <w:t xml:space="preserve"> šį įsakymą paskelbti savivaldybės interneto svetainėje</w:t>
      </w:r>
      <w:r w:rsidR="009B6B99" w:rsidRPr="005028A5">
        <w:rPr>
          <w:rFonts w:ascii="Times New Roman" w:hAnsi="Times New Roman"/>
          <w:szCs w:val="24"/>
        </w:rPr>
        <w:t>.</w:t>
      </w:r>
    </w:p>
    <w:p w14:paraId="45002BA4" w14:textId="77777777" w:rsidR="00140757" w:rsidRPr="00140757" w:rsidRDefault="00C76B23" w:rsidP="00140757">
      <w:pPr>
        <w:pStyle w:val="Sraopastraipa"/>
        <w:numPr>
          <w:ilvl w:val="0"/>
          <w:numId w:val="6"/>
        </w:num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140757">
        <w:rPr>
          <w:rFonts w:ascii="Times New Roman" w:hAnsi="Times New Roman"/>
          <w:szCs w:val="24"/>
        </w:rPr>
        <w:t>P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r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i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p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a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ž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į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s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t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 xml:space="preserve">u </w:t>
      </w:r>
      <w:r w:rsidR="00574BDA" w:rsidRPr="00140757">
        <w:rPr>
          <w:rFonts w:ascii="Times New Roman" w:hAnsi="Times New Roman"/>
          <w:szCs w:val="24"/>
        </w:rPr>
        <w:t xml:space="preserve"> </w:t>
      </w:r>
      <w:r w:rsidRPr="00140757">
        <w:rPr>
          <w:rFonts w:ascii="Times New Roman" w:hAnsi="Times New Roman"/>
          <w:szCs w:val="24"/>
        </w:rPr>
        <w:t>netekusi</w:t>
      </w:r>
      <w:r w:rsidR="00CD1434" w:rsidRPr="00140757">
        <w:rPr>
          <w:rFonts w:ascii="Times New Roman" w:hAnsi="Times New Roman"/>
          <w:szCs w:val="24"/>
        </w:rPr>
        <w:t>ais</w:t>
      </w:r>
      <w:r w:rsidRPr="00140757">
        <w:rPr>
          <w:rFonts w:ascii="Times New Roman" w:hAnsi="Times New Roman"/>
          <w:szCs w:val="24"/>
        </w:rPr>
        <w:t xml:space="preserve"> galios</w:t>
      </w:r>
      <w:r w:rsidR="00CD1434" w:rsidRPr="00140757">
        <w:rPr>
          <w:rFonts w:ascii="Times New Roman" w:hAnsi="Times New Roman"/>
          <w:szCs w:val="24"/>
        </w:rPr>
        <w:t>:</w:t>
      </w:r>
      <w:r w:rsidR="00A037C5" w:rsidRPr="00140757">
        <w:rPr>
          <w:rFonts w:ascii="Times New Roman" w:hAnsi="Times New Roman"/>
          <w:kern w:val="1"/>
          <w:lang w:bidi="lt-LT"/>
        </w:rPr>
        <w:t xml:space="preserve"> </w:t>
      </w:r>
      <w:r w:rsidR="004D58AC" w:rsidRPr="00140757">
        <w:rPr>
          <w:rFonts w:ascii="Times New Roman" w:hAnsi="Times New Roman"/>
          <w:kern w:val="1"/>
        </w:rPr>
        <w:t xml:space="preserve">  </w:t>
      </w:r>
      <w:r w:rsidR="00A037C5" w:rsidRPr="00140757">
        <w:rPr>
          <w:rFonts w:ascii="Times New Roman" w:hAnsi="Times New Roman"/>
          <w:kern w:val="1"/>
        </w:rPr>
        <w:t>2020 m. gegužės 13 d. įsakymą Nr. AT-385 „Dėl</w:t>
      </w:r>
      <w:r w:rsidR="00140757">
        <w:rPr>
          <w:rFonts w:ascii="Times New Roman" w:hAnsi="Times New Roman"/>
          <w:kern w:val="1"/>
        </w:rPr>
        <w:t xml:space="preserve"> </w:t>
      </w:r>
    </w:p>
    <w:p w14:paraId="314A5AB9" w14:textId="51184515" w:rsidR="00C76B23" w:rsidRPr="00140757" w:rsidRDefault="00A037C5" w:rsidP="00140757">
      <w:pPr>
        <w:tabs>
          <w:tab w:val="left" w:pos="1134"/>
        </w:tabs>
        <w:suppressAutoHyphens/>
        <w:spacing w:line="276" w:lineRule="auto"/>
        <w:jc w:val="both"/>
        <w:textAlignment w:val="baseline"/>
        <w:rPr>
          <w:rFonts w:ascii="Times New Roman" w:hAnsi="Times New Roman"/>
          <w:szCs w:val="24"/>
        </w:rPr>
      </w:pPr>
      <w:r w:rsidRPr="00140757">
        <w:rPr>
          <w:rFonts w:ascii="Times New Roman" w:hAnsi="Times New Roman"/>
          <w:kern w:val="1"/>
        </w:rPr>
        <w:t xml:space="preserve">Šakių rajono savivaldybės švietimo įstaigų, vykdančių ikimokyklinį ir priešmokyklinį ugdymą, darbuotojų testavimo, siekiant valdyti </w:t>
      </w:r>
      <w:r w:rsidR="00E10853" w:rsidRPr="00140757">
        <w:rPr>
          <w:rFonts w:ascii="Times New Roman" w:hAnsi="Times New Roman"/>
          <w:kern w:val="1"/>
        </w:rPr>
        <w:t>COVID</w:t>
      </w:r>
      <w:r w:rsidRPr="00140757">
        <w:rPr>
          <w:rFonts w:ascii="Times New Roman" w:hAnsi="Times New Roman"/>
          <w:kern w:val="1"/>
        </w:rPr>
        <w:t xml:space="preserve">-19 ligos (koronaviruso infekcijos) plitimą, tvarkos </w:t>
      </w:r>
      <w:r w:rsidRPr="00140757">
        <w:rPr>
          <w:rFonts w:ascii="Times New Roman" w:hAnsi="Times New Roman"/>
          <w:kern w:val="1"/>
        </w:rPr>
        <w:lastRenderedPageBreak/>
        <w:t xml:space="preserve">aprašo patvirtinimo“; </w:t>
      </w:r>
      <w:r w:rsidR="00A25A69" w:rsidRPr="00140757">
        <w:rPr>
          <w:rFonts w:ascii="Times New Roman" w:hAnsi="Times New Roman"/>
          <w:kern w:val="1"/>
        </w:rPr>
        <w:t>2020</w:t>
      </w:r>
      <w:r w:rsidR="00140757">
        <w:rPr>
          <w:rFonts w:ascii="Times New Roman" w:hAnsi="Times New Roman"/>
          <w:kern w:val="1"/>
        </w:rPr>
        <w:t xml:space="preserve"> </w:t>
      </w:r>
      <w:r w:rsidR="00A25A69" w:rsidRPr="00140757">
        <w:rPr>
          <w:rFonts w:ascii="Times New Roman" w:hAnsi="Times New Roman"/>
          <w:kern w:val="1"/>
        </w:rPr>
        <w:t>m</w:t>
      </w:r>
      <w:r w:rsidR="00140757">
        <w:rPr>
          <w:rFonts w:ascii="Times New Roman" w:hAnsi="Times New Roman"/>
          <w:kern w:val="1"/>
        </w:rPr>
        <w:t>.</w:t>
      </w:r>
      <w:r w:rsidR="00A25A69" w:rsidRPr="00140757">
        <w:rPr>
          <w:rFonts w:ascii="Times New Roman" w:hAnsi="Times New Roman"/>
          <w:kern w:val="1"/>
        </w:rPr>
        <w:t xml:space="preserve"> gegužės 11 d. įsakymą Nr. AT-379 „Dėl Šakių rajono savivaldybės teritorijoje veiklą vykdančių vaistinių darbuotojų testavimo, siekiant valdyti </w:t>
      </w:r>
      <w:r w:rsidR="00E10853" w:rsidRPr="00140757">
        <w:rPr>
          <w:rFonts w:ascii="Times New Roman" w:hAnsi="Times New Roman"/>
          <w:kern w:val="1"/>
        </w:rPr>
        <w:t>COVID</w:t>
      </w:r>
      <w:r w:rsidR="00A25A69" w:rsidRPr="00140757">
        <w:rPr>
          <w:rFonts w:ascii="Times New Roman" w:hAnsi="Times New Roman"/>
          <w:kern w:val="1"/>
        </w:rPr>
        <w:t>-19 ligos (koronaviruso infekcijos) plitimą, tvarkos aprašo tvirtinimo“</w:t>
      </w:r>
      <w:r w:rsidR="00E10853" w:rsidRPr="00140757">
        <w:rPr>
          <w:rFonts w:ascii="Times New Roman" w:hAnsi="Times New Roman"/>
          <w:kern w:val="1"/>
        </w:rPr>
        <w:t>; 2020 m. gegužės 8 d. įsakymą Nr.  AT-375 „Dėl Šakių rajono savivaldybės teritorijoje veiklą vykdančių parduotuvių ir kitų prekybos vietų darbuotojų testavimo, siekiant valdyti COVID-19 ligos (koronaviruso infekcijos) plitimą, tvarkos aprašo patvirtinimo“</w:t>
      </w:r>
      <w:r w:rsidR="006C756B">
        <w:rPr>
          <w:rFonts w:ascii="Times New Roman" w:hAnsi="Times New Roman"/>
          <w:kern w:val="1"/>
        </w:rPr>
        <w:t>.</w:t>
      </w:r>
    </w:p>
    <w:p w14:paraId="3D0FF7B2" w14:textId="4974C4C6" w:rsidR="003D41AF" w:rsidRPr="00F47644" w:rsidRDefault="00F47644" w:rsidP="007D5D76">
      <w:pPr>
        <w:suppressAutoHyphens/>
        <w:spacing w:line="276" w:lineRule="auto"/>
        <w:ind w:firstLine="720"/>
        <w:jc w:val="both"/>
        <w:rPr>
          <w:rFonts w:ascii="Times New Roman" w:hAnsi="Times New Roman"/>
          <w:color w:val="00000A"/>
          <w:kern w:val="1"/>
        </w:rPr>
      </w:pPr>
      <w:r w:rsidRPr="00F47644">
        <w:rPr>
          <w:rFonts w:ascii="Times New Roman" w:hAnsi="Times New Roman"/>
          <w:color w:val="00000A"/>
          <w:kern w:val="1"/>
        </w:rPr>
        <w:t xml:space="preserve">Šis </w:t>
      </w:r>
      <w:r w:rsidR="00E10853">
        <w:rPr>
          <w:rFonts w:ascii="Times New Roman" w:hAnsi="Times New Roman"/>
          <w:color w:val="00000A"/>
          <w:kern w:val="1"/>
        </w:rPr>
        <w:t>įsakymas</w:t>
      </w:r>
      <w:r w:rsidR="00254678">
        <w:rPr>
          <w:rFonts w:ascii="Times New Roman" w:hAnsi="Times New Roman"/>
          <w:color w:val="00000A"/>
          <w:kern w:val="1"/>
        </w:rPr>
        <w:t xml:space="preserve"> </w:t>
      </w:r>
      <w:r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Pr="00F47644">
        <w:rPr>
          <w:rFonts w:ascii="Times New Roman" w:hAnsi="Times New Roman"/>
          <w:color w:val="00000A"/>
          <w:kern w:val="1"/>
        </w:rPr>
        <w:t>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28057380" w:rsidR="00F47644" w:rsidRDefault="00F47644" w:rsidP="00003562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 w:val="22"/>
          <w:szCs w:val="22"/>
        </w:rPr>
      </w:pPr>
    </w:p>
    <w:p w14:paraId="542C7B28" w14:textId="3A509E33" w:rsidR="001427D3" w:rsidRDefault="001427D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Ekstremaliųjų situacijų</w:t>
      </w:r>
      <w:r w:rsidRPr="001427D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              </w:t>
      </w:r>
      <w:r w:rsidRPr="009B6B99">
        <w:rPr>
          <w:rFonts w:ascii="Times New Roman" w:hAnsi="Times New Roman"/>
          <w:szCs w:val="24"/>
        </w:rPr>
        <w:t>Dainius Grincevičius</w:t>
      </w:r>
    </w:p>
    <w:p w14:paraId="0E30D094" w14:textId="34610C7B" w:rsidR="00E90920" w:rsidRPr="009B6B99" w:rsidRDefault="001427D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komisijos pirmininkas - </w:t>
      </w:r>
      <w:r w:rsidR="00140757">
        <w:rPr>
          <w:rFonts w:ascii="Times New Roman" w:hAnsi="Times New Roman"/>
          <w:szCs w:val="24"/>
        </w:rPr>
        <w:t>a</w:t>
      </w:r>
      <w:r w:rsidR="009B6B99" w:rsidRPr="009B6B99">
        <w:rPr>
          <w:rFonts w:ascii="Times New Roman" w:hAnsi="Times New Roman"/>
          <w:szCs w:val="24"/>
        </w:rPr>
        <w:t xml:space="preserve">dministracijos direktorius </w:t>
      </w:r>
      <w:r w:rsidR="009B6B99" w:rsidRPr="009B6B99">
        <w:rPr>
          <w:rFonts w:ascii="Times New Roman" w:hAnsi="Times New Roman"/>
          <w:szCs w:val="24"/>
        </w:rPr>
        <w:tab/>
      </w:r>
    </w:p>
    <w:p w14:paraId="28AABE51" w14:textId="77777777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25F1E3" w14:textId="53A9F01F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96DB193" w14:textId="404225DA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4B2E0AE" w14:textId="1D624DCD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4F7C1A" w14:textId="023C1D8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7451237" w14:textId="0FD8A9D8" w:rsidR="00784311" w:rsidRDefault="00784311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ACF25E9" w14:textId="77777777" w:rsidR="0078113B" w:rsidRPr="0078113B" w:rsidRDefault="0078113B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8113B">
        <w:rPr>
          <w:rFonts w:ascii="Times New Roman" w:hAnsi="Times New Roman"/>
          <w:szCs w:val="24"/>
        </w:rPr>
        <w:t>Parengė</w:t>
      </w:r>
      <w:r w:rsidRPr="0078113B">
        <w:rPr>
          <w:rFonts w:ascii="Times New Roman" w:hAnsi="Times New Roman"/>
          <w:szCs w:val="24"/>
        </w:rPr>
        <w:tab/>
      </w:r>
      <w:r w:rsidRPr="0078113B">
        <w:rPr>
          <w:rFonts w:ascii="Times New Roman" w:hAnsi="Times New Roman"/>
          <w:szCs w:val="24"/>
        </w:rPr>
        <w:tab/>
      </w:r>
    </w:p>
    <w:p w14:paraId="77EE4D02" w14:textId="77777777" w:rsidR="0078113B" w:rsidRPr="0078113B" w:rsidRDefault="0078113B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>Rajono savivaldybės administracijos vyriausioji specialistė (savivaldybės gydytoja)</w:t>
      </w:r>
    </w:p>
    <w:p w14:paraId="0C0D3F30" w14:textId="77777777" w:rsidR="0078113B" w:rsidRPr="0078113B" w:rsidRDefault="0078113B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33DD8D8" w14:textId="77777777" w:rsidR="0078113B" w:rsidRPr="0078113B" w:rsidRDefault="0078113B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>Edita Zubrickienė</w:t>
      </w:r>
    </w:p>
    <w:p w14:paraId="26B4D074" w14:textId="1D8D0DC3" w:rsidR="0078113B" w:rsidRPr="0078113B" w:rsidRDefault="0078113B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>2020-05-</w:t>
      </w:r>
      <w:r w:rsidR="007D5D76">
        <w:rPr>
          <w:rFonts w:ascii="Times New Roman" w:hAnsi="Times New Roman"/>
          <w:szCs w:val="24"/>
        </w:rPr>
        <w:t>2</w:t>
      </w:r>
      <w:r w:rsidRPr="0078113B">
        <w:rPr>
          <w:rFonts w:ascii="Times New Roman" w:hAnsi="Times New Roman"/>
          <w:szCs w:val="24"/>
        </w:rPr>
        <w:t>8</w:t>
      </w:r>
    </w:p>
    <w:p w14:paraId="05F87021" w14:textId="01ADC0E5" w:rsidR="00784311" w:rsidRDefault="0078113B" w:rsidP="0078113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8113B">
        <w:rPr>
          <w:rFonts w:ascii="Times New Roman" w:hAnsi="Times New Roman"/>
          <w:szCs w:val="24"/>
        </w:rPr>
        <w:t xml:space="preserve">                                                                           </w:t>
      </w:r>
    </w:p>
    <w:p w14:paraId="3B40F6D5" w14:textId="464A1BE0" w:rsidR="00784311" w:rsidRDefault="00784311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41C39B1" w14:textId="77777777" w:rsidR="00784311" w:rsidRDefault="00784311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3FD06E1" w14:textId="4CFDDB00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C7732E" w14:textId="191AFA48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005254" w14:textId="166346DF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9A29121" w14:textId="6CA6A110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F7DC93D" w14:textId="279E0EB1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A6547E" w14:textId="09046ED2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A1C2A4F" w14:textId="758FDF21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B6FEB4D" w14:textId="7FA2BB9D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0483A7" w14:textId="453B5CD5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16535F1" w14:textId="72D31ADE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7BA98F5" w14:textId="3C8AAE78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F5405AA" w14:textId="456A1CF4" w:rsidR="00E10853" w:rsidRDefault="00E10853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1B2ABB8" w14:textId="6E72A87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DE72AD0" w14:textId="5E0D6CDA" w:rsidR="00A3026E" w:rsidRPr="009B6B99" w:rsidRDefault="00A3026E" w:rsidP="00A3026E">
      <w:pPr>
        <w:overflowPunct w:val="0"/>
        <w:rPr>
          <w:rFonts w:ascii="Times New Roman" w:hAnsi="Times New Roman"/>
          <w:szCs w:val="24"/>
        </w:rPr>
      </w:pPr>
    </w:p>
    <w:sectPr w:rsidR="00A3026E" w:rsidRPr="009B6B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BEA4DF" w14:textId="77777777" w:rsidR="00B63973" w:rsidRDefault="00B63973">
      <w:r>
        <w:separator/>
      </w:r>
    </w:p>
  </w:endnote>
  <w:endnote w:type="continuationSeparator" w:id="0">
    <w:p w14:paraId="705EE856" w14:textId="77777777" w:rsidR="00B63973" w:rsidRDefault="00B6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default"/>
    <w:sig w:usb0="00000005" w:usb1="00000000" w:usb2="00000000" w:usb3="00000000" w:csb0="0000008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68925" w14:textId="77777777" w:rsidR="00B63973" w:rsidRDefault="00B63973">
      <w:r>
        <w:separator/>
      </w:r>
    </w:p>
  </w:footnote>
  <w:footnote w:type="continuationSeparator" w:id="0">
    <w:p w14:paraId="142B244C" w14:textId="77777777" w:rsidR="00B63973" w:rsidRDefault="00B63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E58B1"/>
    <w:multiLevelType w:val="hybridMultilevel"/>
    <w:tmpl w:val="0F522656"/>
    <w:lvl w:ilvl="0" w:tplc="D620072A">
      <w:start w:val="2"/>
      <w:numFmt w:val="decimal"/>
      <w:suff w:val="space"/>
      <w:lvlText w:val="%1."/>
      <w:lvlJc w:val="left"/>
      <w:pPr>
        <w:ind w:left="680" w:firstLine="4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EB3DCA"/>
    <w:multiLevelType w:val="hybridMultilevel"/>
    <w:tmpl w:val="B68ED8EC"/>
    <w:lvl w:ilvl="0" w:tplc="C14C2018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3BBE3A23"/>
    <w:multiLevelType w:val="multilevel"/>
    <w:tmpl w:val="9166A21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 w15:restartNumberingAfterBreak="0">
    <w:nsid w:val="7D6B3D48"/>
    <w:multiLevelType w:val="hybridMultilevel"/>
    <w:tmpl w:val="5D56256E"/>
    <w:lvl w:ilvl="0" w:tplc="C750FC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3562"/>
    <w:rsid w:val="00021072"/>
    <w:rsid w:val="00027FBB"/>
    <w:rsid w:val="00047E32"/>
    <w:rsid w:val="000A4F71"/>
    <w:rsid w:val="000B731A"/>
    <w:rsid w:val="000F7DFF"/>
    <w:rsid w:val="001060A7"/>
    <w:rsid w:val="00106CBB"/>
    <w:rsid w:val="00117499"/>
    <w:rsid w:val="0013467A"/>
    <w:rsid w:val="00140757"/>
    <w:rsid w:val="001427D3"/>
    <w:rsid w:val="0014444F"/>
    <w:rsid w:val="00150452"/>
    <w:rsid w:val="00195F27"/>
    <w:rsid w:val="001B6646"/>
    <w:rsid w:val="001D38EF"/>
    <w:rsid w:val="001D4B90"/>
    <w:rsid w:val="001D5F79"/>
    <w:rsid w:val="001E7250"/>
    <w:rsid w:val="001F4EED"/>
    <w:rsid w:val="002161EF"/>
    <w:rsid w:val="002243FD"/>
    <w:rsid w:val="002271EB"/>
    <w:rsid w:val="00254678"/>
    <w:rsid w:val="002704A2"/>
    <w:rsid w:val="002765E4"/>
    <w:rsid w:val="0028720A"/>
    <w:rsid w:val="002A7436"/>
    <w:rsid w:val="002C0977"/>
    <w:rsid w:val="002C53B2"/>
    <w:rsid w:val="002C6851"/>
    <w:rsid w:val="002C6F01"/>
    <w:rsid w:val="002D3ABC"/>
    <w:rsid w:val="002E037D"/>
    <w:rsid w:val="00313CF0"/>
    <w:rsid w:val="00342E29"/>
    <w:rsid w:val="003620B1"/>
    <w:rsid w:val="00373468"/>
    <w:rsid w:val="00380AC1"/>
    <w:rsid w:val="003A0C31"/>
    <w:rsid w:val="003D3D09"/>
    <w:rsid w:val="003D41AF"/>
    <w:rsid w:val="003E6073"/>
    <w:rsid w:val="003F491F"/>
    <w:rsid w:val="00406DAA"/>
    <w:rsid w:val="00413FC0"/>
    <w:rsid w:val="00423F2A"/>
    <w:rsid w:val="00431617"/>
    <w:rsid w:val="00434111"/>
    <w:rsid w:val="00435ADB"/>
    <w:rsid w:val="00456A2F"/>
    <w:rsid w:val="00477E32"/>
    <w:rsid w:val="004D58AC"/>
    <w:rsid w:val="004E49B6"/>
    <w:rsid w:val="004E7CD9"/>
    <w:rsid w:val="004F6EB5"/>
    <w:rsid w:val="005028A5"/>
    <w:rsid w:val="00510FC6"/>
    <w:rsid w:val="005125B9"/>
    <w:rsid w:val="00514F45"/>
    <w:rsid w:val="00521D86"/>
    <w:rsid w:val="00540B0B"/>
    <w:rsid w:val="00574BDA"/>
    <w:rsid w:val="00576F84"/>
    <w:rsid w:val="00583E25"/>
    <w:rsid w:val="00593164"/>
    <w:rsid w:val="005B0797"/>
    <w:rsid w:val="005B316A"/>
    <w:rsid w:val="005D6D4A"/>
    <w:rsid w:val="005E5DFF"/>
    <w:rsid w:val="00610881"/>
    <w:rsid w:val="00644E9C"/>
    <w:rsid w:val="00692017"/>
    <w:rsid w:val="006A6B54"/>
    <w:rsid w:val="006B1BCA"/>
    <w:rsid w:val="006C756B"/>
    <w:rsid w:val="006D03FE"/>
    <w:rsid w:val="0070001E"/>
    <w:rsid w:val="00740D32"/>
    <w:rsid w:val="00744F03"/>
    <w:rsid w:val="00747D53"/>
    <w:rsid w:val="0078113B"/>
    <w:rsid w:val="00784311"/>
    <w:rsid w:val="007866CF"/>
    <w:rsid w:val="007C41AB"/>
    <w:rsid w:val="007D5D76"/>
    <w:rsid w:val="00845142"/>
    <w:rsid w:val="00854666"/>
    <w:rsid w:val="00870383"/>
    <w:rsid w:val="0088062E"/>
    <w:rsid w:val="00892BCD"/>
    <w:rsid w:val="008C1B78"/>
    <w:rsid w:val="008D2828"/>
    <w:rsid w:val="008D67BE"/>
    <w:rsid w:val="008E078B"/>
    <w:rsid w:val="008E586A"/>
    <w:rsid w:val="008F0E9A"/>
    <w:rsid w:val="008F4809"/>
    <w:rsid w:val="008F68AB"/>
    <w:rsid w:val="009306E5"/>
    <w:rsid w:val="00955F13"/>
    <w:rsid w:val="00977C5F"/>
    <w:rsid w:val="0098205C"/>
    <w:rsid w:val="009936F6"/>
    <w:rsid w:val="009B6B99"/>
    <w:rsid w:val="009C4EAB"/>
    <w:rsid w:val="009C553C"/>
    <w:rsid w:val="009F065C"/>
    <w:rsid w:val="009F7131"/>
    <w:rsid w:val="00A037C5"/>
    <w:rsid w:val="00A25A69"/>
    <w:rsid w:val="00A3026E"/>
    <w:rsid w:val="00A37C6D"/>
    <w:rsid w:val="00A4025B"/>
    <w:rsid w:val="00A62EE4"/>
    <w:rsid w:val="00A6431C"/>
    <w:rsid w:val="00A77087"/>
    <w:rsid w:val="00A906C2"/>
    <w:rsid w:val="00AB6455"/>
    <w:rsid w:val="00AC4385"/>
    <w:rsid w:val="00AD0EC1"/>
    <w:rsid w:val="00AE7378"/>
    <w:rsid w:val="00B21E54"/>
    <w:rsid w:val="00B56977"/>
    <w:rsid w:val="00B63973"/>
    <w:rsid w:val="00B75F85"/>
    <w:rsid w:val="00B81914"/>
    <w:rsid w:val="00BC101F"/>
    <w:rsid w:val="00BC11D2"/>
    <w:rsid w:val="00BC6DEB"/>
    <w:rsid w:val="00BE0521"/>
    <w:rsid w:val="00BE1E33"/>
    <w:rsid w:val="00BE4514"/>
    <w:rsid w:val="00BE4C6A"/>
    <w:rsid w:val="00BE6D25"/>
    <w:rsid w:val="00BF4FCC"/>
    <w:rsid w:val="00C03758"/>
    <w:rsid w:val="00C2225A"/>
    <w:rsid w:val="00C60BE9"/>
    <w:rsid w:val="00C654C7"/>
    <w:rsid w:val="00C73840"/>
    <w:rsid w:val="00C76B23"/>
    <w:rsid w:val="00C838D9"/>
    <w:rsid w:val="00C84A75"/>
    <w:rsid w:val="00C84DCE"/>
    <w:rsid w:val="00C921BD"/>
    <w:rsid w:val="00CA30C5"/>
    <w:rsid w:val="00CA67DC"/>
    <w:rsid w:val="00CA6ECE"/>
    <w:rsid w:val="00CD1434"/>
    <w:rsid w:val="00CE16F4"/>
    <w:rsid w:val="00CF0BD6"/>
    <w:rsid w:val="00D06F8E"/>
    <w:rsid w:val="00D24CE7"/>
    <w:rsid w:val="00D27DAB"/>
    <w:rsid w:val="00D8510D"/>
    <w:rsid w:val="00D8689E"/>
    <w:rsid w:val="00DD47CE"/>
    <w:rsid w:val="00E10853"/>
    <w:rsid w:val="00E12C5D"/>
    <w:rsid w:val="00E85C30"/>
    <w:rsid w:val="00E90920"/>
    <w:rsid w:val="00E918BB"/>
    <w:rsid w:val="00EC5FFC"/>
    <w:rsid w:val="00ED113F"/>
    <w:rsid w:val="00ED54B8"/>
    <w:rsid w:val="00EE2CE3"/>
    <w:rsid w:val="00F00B0D"/>
    <w:rsid w:val="00F01EF6"/>
    <w:rsid w:val="00F150FB"/>
    <w:rsid w:val="00F30574"/>
    <w:rsid w:val="00F32C02"/>
    <w:rsid w:val="00F46A8E"/>
    <w:rsid w:val="00F47360"/>
    <w:rsid w:val="00F47644"/>
    <w:rsid w:val="00F5145F"/>
    <w:rsid w:val="00F51E1C"/>
    <w:rsid w:val="00F5631B"/>
    <w:rsid w:val="00F57371"/>
    <w:rsid w:val="00F64F16"/>
    <w:rsid w:val="00F83051"/>
    <w:rsid w:val="00F84434"/>
    <w:rsid w:val="00FA76F0"/>
    <w:rsid w:val="00FB28BC"/>
    <w:rsid w:val="00FC248C"/>
    <w:rsid w:val="00FC54F9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docId w15:val="{1498DAE6-C342-4435-B770-2B174907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5A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427D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427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4653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2151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5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8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12443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48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782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684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891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125</TotalTime>
  <Pages>2</Pages>
  <Words>2579</Words>
  <Characters>1471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4042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Edita Zubrickienė</cp:lastModifiedBy>
  <cp:revision>6</cp:revision>
  <cp:lastPrinted>2020-05-28T12:31:00Z</cp:lastPrinted>
  <dcterms:created xsi:type="dcterms:W3CDTF">2020-05-28T12:30:00Z</dcterms:created>
  <dcterms:modified xsi:type="dcterms:W3CDTF">2020-05-29T06:34:00Z</dcterms:modified>
</cp:coreProperties>
</file>