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DE6" w:rsidRPr="00ED3213" w:rsidRDefault="00C36F7B" w:rsidP="00C36F7B">
      <w:pPr>
        <w:ind w:firstLine="5529"/>
        <w:jc w:val="both"/>
        <w:rPr>
          <w:szCs w:val="24"/>
        </w:rPr>
      </w:pPr>
      <w:r>
        <w:rPr>
          <w:szCs w:val="24"/>
        </w:rPr>
        <w:t>PATVIRTINTA</w:t>
      </w:r>
    </w:p>
    <w:p w:rsidR="00A23DE6" w:rsidRPr="008F0157" w:rsidRDefault="00A23DE6" w:rsidP="00C36F7B">
      <w:pPr>
        <w:ind w:firstLine="5529"/>
        <w:jc w:val="both"/>
      </w:pPr>
      <w:r w:rsidRPr="008F0157">
        <w:t>Šakių rajono savivaldybės</w:t>
      </w:r>
    </w:p>
    <w:p w:rsidR="00A23DE6" w:rsidRPr="008F0157" w:rsidRDefault="00ED3213" w:rsidP="00C36F7B">
      <w:pPr>
        <w:ind w:firstLine="5529"/>
        <w:jc w:val="both"/>
      </w:pPr>
      <w:r>
        <w:t>a</w:t>
      </w:r>
      <w:r w:rsidR="00A23DE6" w:rsidRPr="008F0157">
        <w:t>dministracijos direktoriaus</w:t>
      </w:r>
    </w:p>
    <w:p w:rsidR="000C5CF3" w:rsidRDefault="0047685D" w:rsidP="00C36F7B">
      <w:pPr>
        <w:ind w:firstLine="552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0C5CF3" w:rsidRPr="00D2766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             </w:t>
      </w:r>
      <w:r w:rsidR="000C5CF3">
        <w:rPr>
          <w:rFonts w:ascii="Times New Roman" w:hAnsi="Times New Roman"/>
          <w:szCs w:val="24"/>
        </w:rPr>
        <w:t xml:space="preserve"> </w:t>
      </w:r>
      <w:r w:rsidR="000C5CF3" w:rsidRPr="00D27666">
        <w:rPr>
          <w:rFonts w:ascii="Times New Roman" w:hAnsi="Times New Roman"/>
          <w:szCs w:val="24"/>
        </w:rPr>
        <w:t>d</w:t>
      </w:r>
      <w:r w:rsidR="000C5CF3">
        <w:rPr>
          <w:rFonts w:ascii="Times New Roman" w:hAnsi="Times New Roman"/>
          <w:szCs w:val="24"/>
        </w:rPr>
        <w:t xml:space="preserve">. įsakymu Nr. </w:t>
      </w:r>
      <w:r w:rsidR="000C5CF3" w:rsidRPr="00D27666">
        <w:rPr>
          <w:rFonts w:ascii="Times New Roman" w:hAnsi="Times New Roman"/>
          <w:szCs w:val="24"/>
        </w:rPr>
        <w:t>AT-</w:t>
      </w:r>
    </w:p>
    <w:p w:rsidR="00C36F7B" w:rsidRDefault="00C36F7B" w:rsidP="00620472">
      <w:pPr>
        <w:tabs>
          <w:tab w:val="left" w:pos="6804"/>
        </w:tabs>
        <w:jc w:val="center"/>
      </w:pPr>
    </w:p>
    <w:p w:rsidR="00620472" w:rsidRPr="00620472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620472">
        <w:rPr>
          <w:rFonts w:ascii="Times New Roman" w:hAnsi="Times New Roman"/>
          <w:b/>
          <w:szCs w:val="24"/>
        </w:rPr>
        <w:t>ŠAKI</w:t>
      </w:r>
      <w:r w:rsidRPr="00620472">
        <w:rPr>
          <w:rFonts w:ascii="Times New Roman" w:hAnsi="Times New Roman" w:hint="eastAsia"/>
          <w:b/>
          <w:szCs w:val="24"/>
        </w:rPr>
        <w:t>Ų</w:t>
      </w:r>
      <w:r w:rsidRPr="00620472">
        <w:rPr>
          <w:rFonts w:ascii="Times New Roman" w:hAnsi="Times New Roman"/>
          <w:b/>
          <w:szCs w:val="24"/>
        </w:rPr>
        <w:t xml:space="preserve"> RAJONO SAVIVALDYB</w:t>
      </w:r>
      <w:r w:rsidRPr="00620472">
        <w:rPr>
          <w:rFonts w:ascii="Times New Roman" w:hAnsi="Times New Roman" w:hint="eastAsia"/>
          <w:b/>
          <w:szCs w:val="24"/>
        </w:rPr>
        <w:t>Ė</w:t>
      </w:r>
      <w:r w:rsidRPr="00620472">
        <w:rPr>
          <w:rFonts w:ascii="Times New Roman" w:hAnsi="Times New Roman"/>
          <w:b/>
          <w:szCs w:val="24"/>
        </w:rPr>
        <w:t>S ADMINISTRACIJOS</w:t>
      </w:r>
    </w:p>
    <w:p w:rsidR="00620472" w:rsidRPr="00620472" w:rsidRDefault="00655D0C" w:rsidP="00620472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Cs w:val="24"/>
        </w:rPr>
        <w:t>SUDARGO</w:t>
      </w:r>
      <w:r w:rsidR="00620472" w:rsidRPr="00620472">
        <w:rPr>
          <w:rFonts w:ascii="Times New Roman" w:hAnsi="Times New Roman"/>
          <w:b/>
          <w:szCs w:val="24"/>
        </w:rPr>
        <w:t xml:space="preserve"> SENI</w:t>
      </w:r>
      <w:r w:rsidR="00620472" w:rsidRPr="00620472">
        <w:rPr>
          <w:rFonts w:ascii="Times New Roman" w:hAnsi="Times New Roman" w:hint="eastAsia"/>
          <w:b/>
          <w:szCs w:val="24"/>
        </w:rPr>
        <w:t>Ū</w:t>
      </w:r>
      <w:r w:rsidR="00620472" w:rsidRPr="00620472">
        <w:rPr>
          <w:rFonts w:ascii="Times New Roman" w:hAnsi="Times New Roman"/>
          <w:b/>
          <w:szCs w:val="24"/>
        </w:rPr>
        <w:t>NIJA</w:t>
      </w:r>
    </w:p>
    <w:p w:rsidR="0061273A" w:rsidRDefault="0061273A" w:rsidP="00FC6723">
      <w:pPr>
        <w:rPr>
          <w:b/>
        </w:rPr>
      </w:pPr>
    </w:p>
    <w:p w:rsidR="0061273A" w:rsidRPr="003665DD" w:rsidRDefault="009B72AA" w:rsidP="0061273A">
      <w:pPr>
        <w:jc w:val="center"/>
        <w:rPr>
          <w:b/>
          <w:szCs w:val="24"/>
        </w:rPr>
      </w:pPr>
      <w:r w:rsidRPr="003665DD">
        <w:rPr>
          <w:b/>
          <w:szCs w:val="24"/>
        </w:rPr>
        <w:t>201</w:t>
      </w:r>
      <w:r w:rsidR="00DE6E1E">
        <w:rPr>
          <w:b/>
          <w:szCs w:val="24"/>
        </w:rPr>
        <w:t>9</w:t>
      </w:r>
      <w:r w:rsidR="0047685D">
        <w:rPr>
          <w:b/>
          <w:szCs w:val="24"/>
        </w:rPr>
        <w:t>-ŲJŲ METŲ VEIKLOS PLANO ATASKAITA</w:t>
      </w:r>
    </w:p>
    <w:p w:rsidR="0061273A" w:rsidRPr="0061273A" w:rsidRDefault="0061273A" w:rsidP="0061273A">
      <w:pPr>
        <w:jc w:val="center"/>
        <w:rPr>
          <w:b/>
          <w:sz w:val="28"/>
          <w:szCs w:val="28"/>
        </w:rPr>
      </w:pPr>
    </w:p>
    <w:p w:rsidR="00FC6723" w:rsidRDefault="00A22F13" w:rsidP="00C36F7B">
      <w:pPr>
        <w:ind w:firstLine="624"/>
        <w:jc w:val="both"/>
      </w:pPr>
      <w:r>
        <w:t>Seniūnija yra</w:t>
      </w:r>
      <w:r w:rsidR="007E09B0">
        <w:t xml:space="preserve"> Š</w:t>
      </w:r>
      <w:r w:rsidR="00FC6723"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:rsidR="00C36F7B" w:rsidRDefault="00C36F7B" w:rsidP="00C36F7B">
      <w:pPr>
        <w:ind w:firstLine="624"/>
        <w:jc w:val="both"/>
        <w:rPr>
          <w:rFonts w:ascii="Times New Roman" w:hAnsi="Times New Roman"/>
          <w:b/>
          <w:bCs/>
          <w:szCs w:val="24"/>
        </w:rPr>
      </w:pPr>
      <w:bookmarkStart w:id="0" w:name="_GoBack"/>
      <w:bookmarkEnd w:id="0"/>
    </w:p>
    <w:p w:rsidR="00AA1B6B" w:rsidRPr="002118E6" w:rsidRDefault="00655D0C" w:rsidP="00C36F7B">
      <w:pPr>
        <w:ind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SUDARGO</w:t>
      </w:r>
      <w:r w:rsidR="00C47841" w:rsidRPr="00C47841">
        <w:rPr>
          <w:rFonts w:ascii="Times New Roman" w:hAnsi="Times New Roman"/>
          <w:b/>
          <w:bCs/>
          <w:szCs w:val="24"/>
        </w:rPr>
        <w:t xml:space="preserve"> SENIŪNIJOS</w:t>
      </w:r>
      <w:r w:rsidR="00C47841">
        <w:rPr>
          <w:rFonts w:ascii="Times New Roman" w:hAnsi="Times New Roman"/>
          <w:bCs/>
          <w:szCs w:val="24"/>
        </w:rPr>
        <w:t xml:space="preserve"> </w:t>
      </w:r>
      <w:r w:rsidR="0061273A" w:rsidRPr="0061273A">
        <w:rPr>
          <w:rFonts w:ascii="Times New Roman" w:hAnsi="Times New Roman"/>
          <w:b/>
          <w:bCs/>
          <w:szCs w:val="24"/>
        </w:rPr>
        <w:t>MISIJA</w:t>
      </w:r>
      <w:r w:rsidR="0061273A">
        <w:rPr>
          <w:rFonts w:ascii="Times New Roman" w:hAnsi="Times New Roman"/>
          <w:bCs/>
          <w:szCs w:val="24"/>
        </w:rPr>
        <w:t xml:space="preserve"> - s</w:t>
      </w:r>
      <w:r w:rsidR="00AA1B6B" w:rsidRPr="002118E6">
        <w:rPr>
          <w:rFonts w:ascii="Times New Roman" w:hAnsi="Times New Roman"/>
          <w:szCs w:val="24"/>
        </w:rPr>
        <w:t>avo administraciniame padalinyje padėti įgyvendinti Vietos savivaldos įstatyme admin</w:t>
      </w:r>
      <w:r>
        <w:rPr>
          <w:rFonts w:ascii="Times New Roman" w:hAnsi="Times New Roman"/>
          <w:szCs w:val="24"/>
        </w:rPr>
        <w:t xml:space="preserve">istracijai pavestus uždavinius, </w:t>
      </w:r>
      <w:r w:rsidR="00AA1B6B" w:rsidRPr="002118E6">
        <w:rPr>
          <w:rFonts w:ascii="Times New Roman" w:hAnsi="Times New Roman"/>
          <w:szCs w:val="24"/>
        </w:rPr>
        <w:t>organizuoti ir užtikrinti efektyvų savarankiškų ir valstybės deleguotų funkcijų valdymą, bend</w:t>
      </w:r>
      <w:r w:rsidR="00AB1461">
        <w:rPr>
          <w:rFonts w:ascii="Times New Roman" w:hAnsi="Times New Roman"/>
          <w:szCs w:val="24"/>
        </w:rPr>
        <w:t>radarbiauti su esamomis</w:t>
      </w:r>
      <w:r w:rsidR="00AA1B6B" w:rsidRPr="002118E6">
        <w:rPr>
          <w:rFonts w:ascii="Times New Roman" w:hAnsi="Times New Roman"/>
          <w:szCs w:val="24"/>
        </w:rPr>
        <w:t xml:space="preserve"> bendruomenėmis, apibendrinti seniūnijos gyventojų pastabas, pasiūlymus ir siekti juos įgyvendinti.</w:t>
      </w:r>
    </w:p>
    <w:p w:rsidR="00AA1B6B" w:rsidRPr="002118E6" w:rsidRDefault="00AA1B6B" w:rsidP="00C36F7B">
      <w:pPr>
        <w:ind w:firstLine="624"/>
        <w:rPr>
          <w:rFonts w:ascii="Times New Roman" w:hAnsi="Times New Roman"/>
          <w:szCs w:val="24"/>
        </w:rPr>
      </w:pPr>
    </w:p>
    <w:p w:rsidR="00AA1B6B" w:rsidRPr="002118E6" w:rsidRDefault="00AB1461" w:rsidP="00C36F7B">
      <w:pPr>
        <w:ind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SUDARGO</w:t>
      </w:r>
      <w:r w:rsidR="00C47841">
        <w:rPr>
          <w:rFonts w:ascii="Times New Roman" w:hAnsi="Times New Roman"/>
          <w:b/>
          <w:bCs/>
          <w:szCs w:val="24"/>
        </w:rPr>
        <w:t xml:space="preserve"> SENIŪNIJOS </w:t>
      </w:r>
      <w:r w:rsidR="0061273A">
        <w:rPr>
          <w:rFonts w:ascii="Times New Roman" w:hAnsi="Times New Roman"/>
          <w:b/>
          <w:bCs/>
          <w:szCs w:val="24"/>
        </w:rPr>
        <w:t>VIZIJA</w:t>
      </w:r>
      <w:r w:rsidR="006429A9">
        <w:rPr>
          <w:rFonts w:ascii="Times New Roman" w:hAnsi="Times New Roman"/>
          <w:b/>
          <w:bCs/>
          <w:szCs w:val="24"/>
        </w:rPr>
        <w:t xml:space="preserve"> </w:t>
      </w:r>
      <w:r w:rsidR="00A0646F">
        <w:rPr>
          <w:rFonts w:ascii="Times New Roman" w:hAnsi="Times New Roman"/>
          <w:szCs w:val="24"/>
        </w:rPr>
        <w:t>-</w:t>
      </w:r>
      <w:r w:rsidR="00AA1B6B" w:rsidRPr="002118E6">
        <w:rPr>
          <w:rFonts w:ascii="Times New Roman" w:hAnsi="Times New Roman"/>
          <w:szCs w:val="24"/>
        </w:rPr>
        <w:t xml:space="preserve"> užtikrinti savivaldos plėtrą, sukurti s</w:t>
      </w:r>
      <w:r w:rsidR="00BB39B2">
        <w:rPr>
          <w:rFonts w:ascii="Times New Roman" w:hAnsi="Times New Roman"/>
          <w:szCs w:val="24"/>
        </w:rPr>
        <w:t>veiką, švarią, saugią</w:t>
      </w:r>
      <w:r w:rsidR="00AA1B6B" w:rsidRPr="002118E6">
        <w:rPr>
          <w:rFonts w:ascii="Times New Roman" w:hAnsi="Times New Roman"/>
          <w:szCs w:val="24"/>
        </w:rPr>
        <w:t xml:space="preserve"> gyvenamąją aplinką, pagerinti gyvenimo kokybę kiekvienam bendruomenės nariui, efektyviai išnaudoti visus turimus gamtos resurs</w:t>
      </w:r>
      <w:r w:rsidR="00177D9D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>kaimo turizmo vystymui, pri</w:t>
      </w:r>
      <w:r w:rsidR="00AA1B6B" w:rsidRPr="002118E6">
        <w:rPr>
          <w:rFonts w:ascii="Times New Roman" w:hAnsi="Times New Roman"/>
          <w:szCs w:val="24"/>
        </w:rPr>
        <w:t>t</w:t>
      </w:r>
      <w:r>
        <w:rPr>
          <w:rFonts w:ascii="Times New Roman" w:hAnsi="Times New Roman"/>
          <w:szCs w:val="24"/>
        </w:rPr>
        <w:t>r</w:t>
      </w:r>
      <w:r w:rsidR="00AA1B6B" w:rsidRPr="002118E6">
        <w:rPr>
          <w:rFonts w:ascii="Times New Roman" w:hAnsi="Times New Roman"/>
          <w:szCs w:val="24"/>
        </w:rPr>
        <w:t>aukti investicijas siekiant sukurti palankias sąlygas verslui.</w:t>
      </w:r>
    </w:p>
    <w:p w:rsidR="00C36F7B" w:rsidRDefault="00C36F7B" w:rsidP="00C36F7B">
      <w:pPr>
        <w:pStyle w:val="Antrat2"/>
        <w:tabs>
          <w:tab w:val="num" w:pos="1080"/>
        </w:tabs>
        <w:spacing w:before="0" w:after="0"/>
        <w:ind w:left="1080" w:firstLine="624"/>
        <w:rPr>
          <w:rFonts w:ascii="TimesLT" w:hAnsi="TimesLT" w:cs="Times New Roman"/>
          <w:b w:val="0"/>
          <w:bCs w:val="0"/>
          <w:i w:val="0"/>
          <w:iCs w:val="0"/>
          <w:sz w:val="24"/>
          <w:szCs w:val="20"/>
        </w:rPr>
      </w:pPr>
    </w:p>
    <w:p w:rsidR="002118E6" w:rsidRPr="00BD6681" w:rsidRDefault="00AB1461" w:rsidP="00C36F7B">
      <w:pPr>
        <w:pStyle w:val="Antrat2"/>
        <w:tabs>
          <w:tab w:val="num" w:pos="1080"/>
        </w:tabs>
        <w:spacing w:before="0" w:after="0"/>
        <w:ind w:left="1080" w:hanging="513"/>
        <w:rPr>
          <w:rFonts w:ascii="Times New Roman" w:hAnsi="Times New Roman" w:cs="Times New Roman"/>
          <w:i w:val="0"/>
          <w:sz w:val="24"/>
          <w:szCs w:val="24"/>
        </w:rPr>
      </w:pPr>
      <w:r w:rsidRPr="00BD6681">
        <w:rPr>
          <w:rFonts w:ascii="Times New Roman" w:hAnsi="Times New Roman" w:cs="Times New Roman"/>
          <w:i w:val="0"/>
          <w:sz w:val="24"/>
          <w:szCs w:val="24"/>
        </w:rPr>
        <w:t>STRATEGINIAI TIKSLAI IR UŽDAVINIAI</w:t>
      </w:r>
    </w:p>
    <w:p w:rsidR="00D4337A" w:rsidRPr="006F19FF" w:rsidRDefault="00D4337A" w:rsidP="00C36F7B">
      <w:pPr>
        <w:ind w:firstLine="624"/>
        <w:jc w:val="both"/>
        <w:rPr>
          <w:rFonts w:ascii="Times New Roman" w:hAnsi="Times New Roman"/>
          <w:b/>
          <w:bCs/>
          <w:szCs w:val="24"/>
        </w:rPr>
      </w:pPr>
      <w:r w:rsidRPr="00D4337A">
        <w:rPr>
          <w:rFonts w:ascii="Times New Roman" w:hAnsi="Times New Roman"/>
          <w:szCs w:val="24"/>
        </w:rPr>
        <w:t xml:space="preserve">Atsižvelgiant </w:t>
      </w:r>
      <w:r w:rsidRPr="00D4337A">
        <w:rPr>
          <w:rFonts w:ascii="Times New Roman" w:hAnsi="Times New Roman" w:hint="eastAsia"/>
          <w:szCs w:val="24"/>
        </w:rPr>
        <w:t>į</w:t>
      </w:r>
      <w:r w:rsidRPr="00D4337A">
        <w:rPr>
          <w:rFonts w:ascii="Times New Roman" w:hAnsi="Times New Roman"/>
          <w:szCs w:val="24"/>
        </w:rPr>
        <w:t xml:space="preserve"> Šaki</w:t>
      </w:r>
      <w:r w:rsidRPr="00D4337A">
        <w:rPr>
          <w:rFonts w:ascii="Times New Roman" w:hAnsi="Times New Roman" w:hint="eastAsia"/>
          <w:szCs w:val="24"/>
        </w:rPr>
        <w:t>ų</w:t>
      </w:r>
      <w:r w:rsidRPr="00D4337A">
        <w:rPr>
          <w:rFonts w:ascii="Times New Roman" w:hAnsi="Times New Roman"/>
          <w:szCs w:val="24"/>
        </w:rPr>
        <w:t xml:space="preserve"> rajono savivaldyb</w:t>
      </w:r>
      <w:r w:rsidRPr="00D4337A">
        <w:rPr>
          <w:rFonts w:ascii="Times New Roman" w:hAnsi="Times New Roman" w:hint="eastAsia"/>
          <w:szCs w:val="24"/>
        </w:rPr>
        <w:t>ė</w:t>
      </w:r>
      <w:r w:rsidRPr="00D4337A">
        <w:rPr>
          <w:rFonts w:ascii="Times New Roman" w:hAnsi="Times New Roman"/>
          <w:szCs w:val="24"/>
        </w:rPr>
        <w:t xml:space="preserve">s </w:t>
      </w:r>
      <w:r w:rsidR="00AB1461">
        <w:rPr>
          <w:rFonts w:ascii="Times New Roman" w:hAnsi="Times New Roman"/>
          <w:szCs w:val="24"/>
        </w:rPr>
        <w:t xml:space="preserve">prioritetines kryptis, </w:t>
      </w:r>
      <w:r w:rsidR="00AB1461" w:rsidRPr="006F19FF">
        <w:rPr>
          <w:rFonts w:ascii="Times New Roman" w:hAnsi="Times New Roman"/>
          <w:b/>
          <w:bCs/>
          <w:szCs w:val="24"/>
        </w:rPr>
        <w:t>Sudargo</w:t>
      </w:r>
      <w:r w:rsidRPr="006F19FF">
        <w:rPr>
          <w:rFonts w:ascii="Times New Roman" w:hAnsi="Times New Roman"/>
          <w:b/>
          <w:bCs/>
          <w:szCs w:val="24"/>
        </w:rPr>
        <w:t xml:space="preserve"> seni</w:t>
      </w:r>
      <w:r w:rsidRPr="006F19FF">
        <w:rPr>
          <w:rFonts w:ascii="Times New Roman" w:hAnsi="Times New Roman" w:hint="eastAsia"/>
          <w:b/>
          <w:bCs/>
          <w:szCs w:val="24"/>
        </w:rPr>
        <w:t>ū</w:t>
      </w:r>
      <w:r w:rsidR="00F43586" w:rsidRPr="006F19FF">
        <w:rPr>
          <w:rFonts w:ascii="Times New Roman" w:hAnsi="Times New Roman"/>
          <w:b/>
          <w:bCs/>
          <w:szCs w:val="24"/>
        </w:rPr>
        <w:t>nijos iškelti tikslai</w:t>
      </w:r>
      <w:r w:rsidR="009D3DBD">
        <w:rPr>
          <w:rFonts w:ascii="Times New Roman" w:hAnsi="Times New Roman"/>
          <w:b/>
          <w:bCs/>
          <w:szCs w:val="24"/>
        </w:rPr>
        <w:t xml:space="preserve"> buvo</w:t>
      </w:r>
      <w:r w:rsidRPr="006F19FF">
        <w:rPr>
          <w:rFonts w:ascii="Times New Roman" w:hAnsi="Times New Roman"/>
          <w:b/>
          <w:bCs/>
          <w:szCs w:val="24"/>
        </w:rPr>
        <w:t>:</w:t>
      </w:r>
    </w:p>
    <w:p w:rsidR="002218A7" w:rsidRPr="00DE6E1E" w:rsidRDefault="002218A7" w:rsidP="00C36F7B">
      <w:pPr>
        <w:numPr>
          <w:ilvl w:val="0"/>
          <w:numId w:val="24"/>
        </w:numPr>
        <w:ind w:left="0"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šiuolaikiškos susisiekimo sistemos plėtra;</w:t>
      </w:r>
    </w:p>
    <w:p w:rsidR="002218A7" w:rsidRPr="00DE6E1E" w:rsidRDefault="002218A7" w:rsidP="00C36F7B">
      <w:pPr>
        <w:numPr>
          <w:ilvl w:val="0"/>
          <w:numId w:val="24"/>
        </w:numPr>
        <w:ind w:left="0"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socialinių paslaugų aprėpties didinimas;</w:t>
      </w:r>
    </w:p>
    <w:p w:rsidR="002218A7" w:rsidRDefault="002218A7" w:rsidP="00C36F7B">
      <w:pPr>
        <w:numPr>
          <w:ilvl w:val="0"/>
          <w:numId w:val="24"/>
        </w:numPr>
        <w:ind w:left="0"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darnaus išteklių naudojimo skatinimas;</w:t>
      </w:r>
    </w:p>
    <w:p w:rsidR="002218A7" w:rsidRDefault="002218A7" w:rsidP="00C36F7B">
      <w:pPr>
        <w:numPr>
          <w:ilvl w:val="0"/>
          <w:numId w:val="24"/>
        </w:numPr>
        <w:ind w:left="0"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kokybės gerinimas;</w:t>
      </w:r>
    </w:p>
    <w:p w:rsidR="002218A7" w:rsidRDefault="002218A7" w:rsidP="00C36F7B">
      <w:pPr>
        <w:numPr>
          <w:ilvl w:val="0"/>
          <w:numId w:val="24"/>
        </w:numPr>
        <w:ind w:left="0"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efektyvaus vie</w:t>
      </w:r>
      <w:r w:rsidR="00624F16">
        <w:rPr>
          <w:rFonts w:ascii="Times New Roman" w:hAnsi="Times New Roman"/>
          <w:szCs w:val="24"/>
        </w:rPr>
        <w:t>šojo valdymo sistemos sukūrimas;</w:t>
      </w:r>
    </w:p>
    <w:p w:rsidR="00624F16" w:rsidRPr="00D4337A" w:rsidRDefault="00624F16" w:rsidP="00C36F7B">
      <w:pPr>
        <w:numPr>
          <w:ilvl w:val="0"/>
          <w:numId w:val="24"/>
        </w:numPr>
        <w:ind w:left="0"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gyventojų užimtumo didinimas.</w:t>
      </w:r>
    </w:p>
    <w:p w:rsidR="00C36F7B" w:rsidRDefault="00C36F7B" w:rsidP="00C36F7B">
      <w:pPr>
        <w:ind w:firstLine="624"/>
        <w:rPr>
          <w:rFonts w:ascii="Times New Roman" w:hAnsi="Times New Roman"/>
          <w:b/>
          <w:bCs/>
          <w:szCs w:val="24"/>
        </w:rPr>
      </w:pPr>
    </w:p>
    <w:p w:rsidR="00643B33" w:rsidRPr="00B534DE" w:rsidRDefault="00643B33" w:rsidP="00C36F7B">
      <w:pPr>
        <w:ind w:firstLine="624"/>
        <w:rPr>
          <w:rFonts w:ascii="Times New Roman" w:hAnsi="Times New Roman"/>
          <w:b/>
          <w:bCs/>
          <w:szCs w:val="24"/>
        </w:rPr>
      </w:pPr>
      <w:r w:rsidRPr="00B534DE">
        <w:rPr>
          <w:rFonts w:ascii="Times New Roman" w:hAnsi="Times New Roman"/>
          <w:b/>
          <w:bCs/>
          <w:szCs w:val="24"/>
        </w:rPr>
        <w:t>Šaki</w:t>
      </w:r>
      <w:r w:rsidRPr="00B534DE">
        <w:rPr>
          <w:rFonts w:ascii="Times New Roman" w:hAnsi="Times New Roman" w:hint="eastAsia"/>
          <w:b/>
          <w:bCs/>
          <w:szCs w:val="24"/>
        </w:rPr>
        <w:t>ų</w:t>
      </w:r>
      <w:r w:rsidRPr="00B534DE">
        <w:rPr>
          <w:rFonts w:ascii="Times New Roman" w:hAnsi="Times New Roman"/>
          <w:b/>
          <w:bCs/>
          <w:szCs w:val="24"/>
        </w:rPr>
        <w:t xml:space="preserve"> rajono savivaldyb</w:t>
      </w:r>
      <w:r w:rsidRPr="00B534DE">
        <w:rPr>
          <w:rFonts w:ascii="Times New Roman" w:hAnsi="Times New Roman" w:hint="eastAsia"/>
          <w:b/>
          <w:bCs/>
          <w:szCs w:val="24"/>
        </w:rPr>
        <w:t>ė</w:t>
      </w:r>
      <w:r w:rsidR="00AB1461" w:rsidRPr="00B534DE">
        <w:rPr>
          <w:rFonts w:ascii="Times New Roman" w:hAnsi="Times New Roman"/>
          <w:b/>
          <w:bCs/>
          <w:szCs w:val="24"/>
        </w:rPr>
        <w:t>s administracijos Sudargo</w:t>
      </w:r>
      <w:r w:rsidRPr="00B534DE">
        <w:rPr>
          <w:rFonts w:ascii="Times New Roman" w:hAnsi="Times New Roman"/>
          <w:b/>
          <w:bCs/>
          <w:szCs w:val="24"/>
        </w:rPr>
        <w:t xml:space="preserve"> seni</w:t>
      </w:r>
      <w:r w:rsidRPr="00B534DE">
        <w:rPr>
          <w:rFonts w:ascii="Times New Roman" w:hAnsi="Times New Roman" w:hint="eastAsia"/>
          <w:b/>
          <w:bCs/>
          <w:szCs w:val="24"/>
        </w:rPr>
        <w:t>ū</w:t>
      </w:r>
      <w:r w:rsidR="00F43586" w:rsidRPr="00B534DE">
        <w:rPr>
          <w:rFonts w:ascii="Times New Roman" w:hAnsi="Times New Roman"/>
          <w:b/>
          <w:bCs/>
          <w:szCs w:val="24"/>
        </w:rPr>
        <w:t>nijos uždaviniai</w:t>
      </w:r>
      <w:r w:rsidR="009D3DBD">
        <w:rPr>
          <w:rFonts w:ascii="Times New Roman" w:hAnsi="Times New Roman"/>
          <w:b/>
          <w:bCs/>
          <w:szCs w:val="24"/>
        </w:rPr>
        <w:t xml:space="preserve"> buvo</w:t>
      </w:r>
      <w:r w:rsidRPr="00B534DE">
        <w:rPr>
          <w:rFonts w:ascii="Times New Roman" w:hAnsi="Times New Roman"/>
          <w:b/>
          <w:bCs/>
          <w:szCs w:val="24"/>
        </w:rPr>
        <w:t>:</w:t>
      </w:r>
    </w:p>
    <w:p w:rsidR="002218A7" w:rsidRPr="00DE6E1E" w:rsidRDefault="002218A7" w:rsidP="00C36F7B">
      <w:pPr>
        <w:numPr>
          <w:ilvl w:val="0"/>
          <w:numId w:val="25"/>
        </w:numPr>
        <w:ind w:left="0" w:firstLine="6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:rsidR="009C7DFD" w:rsidRPr="00F00F33" w:rsidRDefault="009C7DFD" w:rsidP="00C36F7B">
      <w:pPr>
        <w:numPr>
          <w:ilvl w:val="0"/>
          <w:numId w:val="25"/>
        </w:numPr>
        <w:ind w:left="0" w:firstLine="624"/>
        <w:rPr>
          <w:rFonts w:ascii="Times New Roman" w:hAnsi="Times New Roman"/>
          <w:strike/>
          <w:szCs w:val="24"/>
        </w:rPr>
      </w:pPr>
      <w:r w:rsidRPr="00F00F33">
        <w:rPr>
          <w:rFonts w:ascii="Times New Roman" w:hAnsi="Times New Roman"/>
          <w:szCs w:val="24"/>
        </w:rPr>
        <w:t>finansin</w:t>
      </w:r>
      <w:r w:rsidRPr="00F00F33">
        <w:rPr>
          <w:rFonts w:ascii="Times New Roman" w:hAnsi="Times New Roman" w:hint="eastAsia"/>
          <w:szCs w:val="24"/>
        </w:rPr>
        <w:t>ė</w:t>
      </w:r>
      <w:r w:rsidRPr="00F00F33">
        <w:rPr>
          <w:rFonts w:ascii="Times New Roman" w:hAnsi="Times New Roman"/>
          <w:szCs w:val="24"/>
        </w:rPr>
        <w:t>s pagalbos rajono gyventojams teikimas ir didinimas;</w:t>
      </w:r>
    </w:p>
    <w:p w:rsidR="002218A7" w:rsidRDefault="002218A7" w:rsidP="00C36F7B">
      <w:pPr>
        <w:numPr>
          <w:ilvl w:val="0"/>
          <w:numId w:val="25"/>
        </w:numPr>
        <w:ind w:left="0" w:firstLine="6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kompleksiškai plėtoti ir puoselėti rekreacines</w:t>
      </w:r>
      <w:r w:rsidR="00F65A57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:rsidR="00F65A57" w:rsidRDefault="00F65A57" w:rsidP="00C36F7B">
      <w:pPr>
        <w:numPr>
          <w:ilvl w:val="0"/>
          <w:numId w:val="25"/>
        </w:numPr>
        <w:ind w:left="0" w:firstLine="6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kompleksiškai modernizuoti, renovuoti švietimo įstaigų mokymo(</w:t>
      </w:r>
      <w:proofErr w:type="spellStart"/>
      <w:r>
        <w:rPr>
          <w:rFonts w:ascii="Times New Roman" w:hAnsi="Times New Roman"/>
          <w:szCs w:val="24"/>
        </w:rPr>
        <w:t>si</w:t>
      </w:r>
      <w:proofErr w:type="spellEnd"/>
      <w:r>
        <w:rPr>
          <w:rFonts w:ascii="Times New Roman" w:hAnsi="Times New Roman"/>
          <w:szCs w:val="24"/>
        </w:rPr>
        <w:t>) ir ugdymo(</w:t>
      </w:r>
      <w:proofErr w:type="spellStart"/>
      <w:r>
        <w:rPr>
          <w:rFonts w:ascii="Times New Roman" w:hAnsi="Times New Roman"/>
          <w:szCs w:val="24"/>
        </w:rPr>
        <w:t>si</w:t>
      </w:r>
      <w:proofErr w:type="spellEnd"/>
      <w:r>
        <w:rPr>
          <w:rFonts w:ascii="Times New Roman" w:hAnsi="Times New Roman"/>
          <w:szCs w:val="24"/>
        </w:rPr>
        <w:t>) aplinką ir materialinę bazę (vaikų ir jaunimo ugdymo organizavimas);</w:t>
      </w:r>
    </w:p>
    <w:p w:rsidR="00F65A57" w:rsidRDefault="00F65A57" w:rsidP="00C36F7B">
      <w:pPr>
        <w:numPr>
          <w:ilvl w:val="0"/>
          <w:numId w:val="25"/>
        </w:numPr>
        <w:ind w:left="0" w:firstLine="6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vykdyti viešojo administravi</w:t>
      </w:r>
      <w:r w:rsidR="00624F16">
        <w:rPr>
          <w:rFonts w:ascii="Times New Roman" w:hAnsi="Times New Roman"/>
          <w:szCs w:val="24"/>
        </w:rPr>
        <w:t>mo veiklos tobulinimo programas;</w:t>
      </w:r>
    </w:p>
    <w:p w:rsidR="00DE6E1E" w:rsidRDefault="00DE6E1E" w:rsidP="00C36F7B">
      <w:pPr>
        <w:numPr>
          <w:ilvl w:val="0"/>
          <w:numId w:val="25"/>
        </w:numPr>
        <w:ind w:left="0" w:firstLine="6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organizuoti užimtumo didinimo programą.</w:t>
      </w:r>
    </w:p>
    <w:p w:rsidR="00283AE3" w:rsidRPr="00283AE3" w:rsidRDefault="00283AE3" w:rsidP="00C36F7B">
      <w:pPr>
        <w:ind w:firstLine="624"/>
        <w:jc w:val="both"/>
        <w:rPr>
          <w:rFonts w:ascii="Times New Roman" w:hAnsi="Times New Roman"/>
          <w:szCs w:val="24"/>
        </w:rPr>
      </w:pPr>
      <w:r w:rsidRPr="00283AE3">
        <w:rPr>
          <w:rFonts w:ascii="Times New Roman" w:hAnsi="Times New Roman"/>
          <w:szCs w:val="24"/>
        </w:rPr>
        <w:t>Šaki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rajono savivaldyb</w:t>
      </w:r>
      <w:r w:rsidRPr="00283AE3">
        <w:rPr>
          <w:rFonts w:ascii="Times New Roman" w:hAnsi="Times New Roman" w:hint="eastAsia"/>
          <w:szCs w:val="24"/>
        </w:rPr>
        <w:t>ė</w:t>
      </w:r>
      <w:r w:rsidR="00177D9D">
        <w:rPr>
          <w:rFonts w:ascii="Times New Roman" w:hAnsi="Times New Roman"/>
          <w:szCs w:val="24"/>
        </w:rPr>
        <w:t xml:space="preserve">s </w:t>
      </w:r>
      <w:r w:rsidR="00DE6E1E" w:rsidRPr="00F00F33">
        <w:rPr>
          <w:rFonts w:ascii="Times New Roman" w:hAnsi="Times New Roman"/>
          <w:szCs w:val="24"/>
        </w:rPr>
        <w:t>201</w:t>
      </w:r>
      <w:r w:rsidR="009C7DFD" w:rsidRPr="00F00F33">
        <w:rPr>
          <w:rFonts w:ascii="Times New Roman" w:hAnsi="Times New Roman"/>
          <w:szCs w:val="24"/>
        </w:rPr>
        <w:t>8–</w:t>
      </w:r>
      <w:r w:rsidR="00BE17B2" w:rsidRPr="00F00F33">
        <w:rPr>
          <w:rFonts w:ascii="Times New Roman" w:hAnsi="Times New Roman"/>
          <w:szCs w:val="24"/>
        </w:rPr>
        <w:t>202</w:t>
      </w:r>
      <w:r w:rsidR="009C7DFD" w:rsidRPr="00F00F33">
        <w:rPr>
          <w:rFonts w:ascii="Times New Roman" w:hAnsi="Times New Roman"/>
          <w:szCs w:val="24"/>
        </w:rPr>
        <w:t>4</w:t>
      </w:r>
      <w:r w:rsidRPr="00F00F3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/>
          <w:szCs w:val="24"/>
        </w:rPr>
        <w:t>met</w:t>
      </w:r>
      <w:r w:rsidRPr="00283AE3">
        <w:rPr>
          <w:rFonts w:ascii="Times New Roman" w:hAnsi="Times New Roman" w:hint="eastAsia"/>
          <w:szCs w:val="24"/>
        </w:rPr>
        <w:t>ų</w:t>
      </w:r>
      <w:r w:rsidR="00177D9D">
        <w:rPr>
          <w:rFonts w:ascii="Times New Roman" w:hAnsi="Times New Roman"/>
          <w:szCs w:val="24"/>
        </w:rPr>
        <w:t xml:space="preserve"> strateginiame </w:t>
      </w:r>
      <w:r w:rsidRPr="00283AE3">
        <w:rPr>
          <w:rFonts w:ascii="Times New Roman" w:hAnsi="Times New Roman"/>
          <w:szCs w:val="24"/>
        </w:rPr>
        <w:t>pl</w:t>
      </w:r>
      <w:r w:rsidRPr="00283AE3">
        <w:rPr>
          <w:rFonts w:ascii="Times New Roman" w:hAnsi="Times New Roman" w:hint="eastAsia"/>
          <w:szCs w:val="24"/>
        </w:rPr>
        <w:t>ė</w:t>
      </w:r>
      <w:r w:rsidR="00C47841">
        <w:rPr>
          <w:rFonts w:ascii="Times New Roman" w:hAnsi="Times New Roman"/>
          <w:szCs w:val="24"/>
        </w:rPr>
        <w:t>tros plane</w:t>
      </w:r>
      <w:r w:rsidRPr="00283AE3">
        <w:rPr>
          <w:rFonts w:ascii="Times New Roman" w:hAnsi="Times New Roman"/>
          <w:szCs w:val="24"/>
        </w:rPr>
        <w:t xml:space="preserve"> nustatytos prioritetin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s pl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tros kryptys: tvariam ekonominiam augimui palanki aplinka; veikli, atvira, saugi, sveika ir tobul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janti visuomen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; savitas, patrauklus ir ambicingas zanavyk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kraštas.</w:t>
      </w:r>
    </w:p>
    <w:p w:rsidR="00283AE3" w:rsidRPr="00643B33" w:rsidRDefault="00283AE3" w:rsidP="00C36F7B">
      <w:pPr>
        <w:ind w:firstLine="624"/>
        <w:jc w:val="both"/>
        <w:rPr>
          <w:rFonts w:ascii="Times New Roman" w:hAnsi="Times New Roman"/>
          <w:szCs w:val="24"/>
        </w:rPr>
      </w:pPr>
      <w:r w:rsidRPr="00283AE3">
        <w:rPr>
          <w:rFonts w:ascii="Times New Roman" w:hAnsi="Times New Roman" w:hint="eastAsia"/>
          <w:szCs w:val="24"/>
        </w:rPr>
        <w:t>Š</w:t>
      </w:r>
      <w:r w:rsidRPr="00283AE3">
        <w:rPr>
          <w:rFonts w:ascii="Times New Roman" w:hAnsi="Times New Roman"/>
          <w:szCs w:val="24"/>
        </w:rPr>
        <w:t>aki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rajono savivaldyb</w:t>
      </w:r>
      <w:r w:rsidRPr="00283AE3">
        <w:rPr>
          <w:rFonts w:ascii="Times New Roman" w:hAnsi="Times New Roman" w:hint="eastAsia"/>
          <w:szCs w:val="24"/>
        </w:rPr>
        <w:t>ė</w:t>
      </w:r>
      <w:r w:rsidR="00DE6E1E">
        <w:rPr>
          <w:rFonts w:ascii="Times New Roman" w:hAnsi="Times New Roman"/>
          <w:szCs w:val="24"/>
        </w:rPr>
        <w:t>s 2019</w:t>
      </w:r>
      <w:r w:rsidR="00BE17B2">
        <w:rPr>
          <w:rFonts w:ascii="Times New Roman" w:hAnsi="Times New Roman"/>
          <w:szCs w:val="24"/>
        </w:rPr>
        <w:t>–2021</w:t>
      </w:r>
      <w:r w:rsidRPr="00283AE3">
        <w:rPr>
          <w:rFonts w:ascii="Times New Roman" w:hAnsi="Times New Roman"/>
          <w:szCs w:val="24"/>
        </w:rPr>
        <w:t>-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>j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met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st</w:t>
      </w:r>
      <w:r w:rsidR="0079263D">
        <w:rPr>
          <w:rFonts w:ascii="Times New Roman" w:hAnsi="Times New Roman"/>
          <w:szCs w:val="24"/>
        </w:rPr>
        <w:t>rateginis veiklos planas</w:t>
      </w:r>
      <w:r w:rsidR="00177D9D">
        <w:rPr>
          <w:rFonts w:ascii="Times New Roman" w:hAnsi="Times New Roman"/>
          <w:szCs w:val="24"/>
        </w:rPr>
        <w:t xml:space="preserve"> parengtas </w:t>
      </w:r>
      <w:r w:rsidR="00C47841">
        <w:rPr>
          <w:rFonts w:ascii="Times New Roman" w:hAnsi="Times New Roman"/>
          <w:szCs w:val="24"/>
        </w:rPr>
        <w:t xml:space="preserve">vadovaujantis strateginiame </w:t>
      </w:r>
      <w:r w:rsidR="008B5EA1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Pr="00283AE3">
        <w:rPr>
          <w:rFonts w:ascii="Times New Roman" w:hAnsi="Times New Roman"/>
          <w:szCs w:val="24"/>
        </w:rPr>
        <w:t xml:space="preserve"> nustatytais prioritetais, tikslais, uždaviniais ir priemon</w:t>
      </w:r>
      <w:r w:rsidRPr="00283AE3">
        <w:rPr>
          <w:rFonts w:ascii="Times New Roman" w:hAnsi="Times New Roman" w:hint="eastAsia"/>
          <w:szCs w:val="24"/>
        </w:rPr>
        <w:t>ė</w:t>
      </w:r>
      <w:r w:rsidR="0079263D">
        <w:rPr>
          <w:rFonts w:ascii="Times New Roman" w:hAnsi="Times New Roman"/>
          <w:szCs w:val="24"/>
        </w:rPr>
        <w:t>mis bei strateginio veiklos plano</w:t>
      </w:r>
      <w:r w:rsidRPr="00283AE3">
        <w:rPr>
          <w:rFonts w:ascii="Times New Roman" w:hAnsi="Times New Roman"/>
          <w:szCs w:val="24"/>
        </w:rPr>
        <w:t xml:space="preserve"> pasiekimais vertinami tais pa</w:t>
      </w:r>
      <w:r w:rsidRPr="00283AE3">
        <w:rPr>
          <w:rFonts w:ascii="Times New Roman" w:hAnsi="Times New Roman" w:hint="eastAsia"/>
          <w:szCs w:val="24"/>
        </w:rPr>
        <w:t>č</w:t>
      </w:r>
      <w:r w:rsidRPr="00283AE3">
        <w:rPr>
          <w:rFonts w:ascii="Times New Roman" w:hAnsi="Times New Roman"/>
          <w:szCs w:val="24"/>
        </w:rPr>
        <w:t>ia</w:t>
      </w:r>
      <w:r w:rsidR="00C47841">
        <w:rPr>
          <w:rFonts w:ascii="Times New Roman" w:hAnsi="Times New Roman"/>
          <w:szCs w:val="24"/>
        </w:rPr>
        <w:t>is rodikliais, kaip ir strateginiame</w:t>
      </w:r>
      <w:r w:rsidR="009C7DFD">
        <w:rPr>
          <w:rFonts w:ascii="Times New Roman" w:hAnsi="Times New Roman"/>
          <w:szCs w:val="24"/>
        </w:rPr>
        <w:t xml:space="preserve"> </w:t>
      </w:r>
      <w:r w:rsidR="009C7DFD" w:rsidRPr="00F00F33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="008B5EA1">
        <w:rPr>
          <w:rFonts w:ascii="Times New Roman" w:hAnsi="Times New Roman"/>
          <w:szCs w:val="24"/>
        </w:rPr>
        <w:t xml:space="preserve">. </w:t>
      </w:r>
      <w:r w:rsidRPr="00283AE3">
        <w:rPr>
          <w:rFonts w:ascii="Times New Roman" w:hAnsi="Times New Roman"/>
          <w:szCs w:val="24"/>
        </w:rPr>
        <w:t>S</w:t>
      </w:r>
      <w:r w:rsidR="0079263D">
        <w:rPr>
          <w:rFonts w:ascii="Times New Roman" w:hAnsi="Times New Roman"/>
          <w:szCs w:val="24"/>
        </w:rPr>
        <w:t>trateginio veiklos plano</w:t>
      </w:r>
      <w:r w:rsidRPr="00283AE3">
        <w:rPr>
          <w:rFonts w:ascii="Times New Roman" w:hAnsi="Times New Roman"/>
          <w:szCs w:val="24"/>
        </w:rPr>
        <w:t xml:space="preserve"> tiksl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pasiekimai ir program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 w:hint="eastAsia"/>
          <w:szCs w:val="24"/>
        </w:rPr>
        <w:t>į</w:t>
      </w:r>
      <w:r w:rsidRPr="00283AE3">
        <w:rPr>
          <w:rFonts w:ascii="Times New Roman" w:hAnsi="Times New Roman"/>
          <w:szCs w:val="24"/>
        </w:rPr>
        <w:t>gyvendinimas prisid</w:t>
      </w:r>
      <w:r w:rsidRPr="00283AE3">
        <w:rPr>
          <w:rFonts w:ascii="Times New Roman" w:hAnsi="Times New Roman" w:hint="eastAsia"/>
          <w:szCs w:val="24"/>
        </w:rPr>
        <w:t>ė</w:t>
      </w:r>
      <w:r w:rsidR="00C36F7B">
        <w:rPr>
          <w:rFonts w:ascii="Times New Roman" w:hAnsi="Times New Roman"/>
          <w:szCs w:val="24"/>
        </w:rPr>
        <w:t>jo</w:t>
      </w:r>
      <w:r w:rsidR="00C47841">
        <w:rPr>
          <w:rFonts w:ascii="Times New Roman" w:hAnsi="Times New Roman"/>
          <w:szCs w:val="24"/>
        </w:rPr>
        <w:t xml:space="preserve"> prie strateginiame </w:t>
      </w:r>
      <w:r w:rsidR="009C7DFD" w:rsidRPr="00F00F33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Pr="00283AE3">
        <w:rPr>
          <w:rFonts w:ascii="Times New Roman" w:hAnsi="Times New Roman"/>
          <w:szCs w:val="24"/>
        </w:rPr>
        <w:t xml:space="preserve"> nustatyt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tiksl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>, uždavini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ir priemoni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 w:hint="eastAsia"/>
          <w:szCs w:val="24"/>
        </w:rPr>
        <w:t>į</w:t>
      </w:r>
      <w:r w:rsidR="0079263D">
        <w:rPr>
          <w:rFonts w:ascii="Times New Roman" w:hAnsi="Times New Roman"/>
          <w:szCs w:val="24"/>
        </w:rPr>
        <w:t xml:space="preserve">gyvendinimo. Strateginiai </w:t>
      </w:r>
      <w:r w:rsidR="009C7DFD" w:rsidRPr="00F00F33">
        <w:rPr>
          <w:rFonts w:ascii="Times New Roman" w:hAnsi="Times New Roman"/>
          <w:szCs w:val="24"/>
        </w:rPr>
        <w:t>plėtros</w:t>
      </w:r>
      <w:r w:rsidR="0079263D" w:rsidRPr="00F00F33">
        <w:rPr>
          <w:rFonts w:ascii="Times New Roman" w:hAnsi="Times New Roman"/>
          <w:szCs w:val="24"/>
        </w:rPr>
        <w:t xml:space="preserve"> </w:t>
      </w:r>
      <w:r w:rsidR="0079263D">
        <w:rPr>
          <w:rFonts w:ascii="Times New Roman" w:hAnsi="Times New Roman"/>
          <w:szCs w:val="24"/>
        </w:rPr>
        <w:lastRenderedPageBreak/>
        <w:t>plano</w:t>
      </w:r>
      <w:r w:rsidR="009D3DBD">
        <w:rPr>
          <w:rFonts w:ascii="Times New Roman" w:hAnsi="Times New Roman"/>
          <w:szCs w:val="24"/>
        </w:rPr>
        <w:t xml:space="preserve"> tikslai buvo </w:t>
      </w:r>
      <w:r w:rsidRPr="00283AE3">
        <w:rPr>
          <w:rFonts w:ascii="Times New Roman" w:hAnsi="Times New Roman"/>
          <w:szCs w:val="24"/>
        </w:rPr>
        <w:t>šie: kurti tvariam ekonominiam augimui palanki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aplink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; formuoti veikli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atvir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saugi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sveik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ir tobul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jan</w:t>
      </w:r>
      <w:r w:rsidRPr="00283AE3">
        <w:rPr>
          <w:rFonts w:ascii="Times New Roman" w:hAnsi="Times New Roman" w:hint="eastAsia"/>
          <w:szCs w:val="24"/>
        </w:rPr>
        <w:t>č</w:t>
      </w:r>
      <w:r w:rsidRPr="00283AE3">
        <w:rPr>
          <w:rFonts w:ascii="Times New Roman" w:hAnsi="Times New Roman"/>
          <w:szCs w:val="24"/>
        </w:rPr>
        <w:t>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visuomen</w:t>
      </w:r>
      <w:r w:rsidRPr="00283AE3">
        <w:rPr>
          <w:rFonts w:ascii="Times New Roman" w:hAnsi="Times New Roman" w:hint="eastAsia"/>
          <w:szCs w:val="24"/>
        </w:rPr>
        <w:t>ę</w:t>
      </w:r>
      <w:r w:rsidRPr="00283AE3">
        <w:rPr>
          <w:rFonts w:ascii="Times New Roman" w:hAnsi="Times New Roman"/>
          <w:szCs w:val="24"/>
        </w:rPr>
        <w:t>; puosel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ti savit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patraukl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ir ambicing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zanavyk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krašt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.</w:t>
      </w:r>
    </w:p>
    <w:p w:rsidR="00C36F7B" w:rsidRDefault="00C36F7B" w:rsidP="00C36F7B">
      <w:pPr>
        <w:jc w:val="center"/>
        <w:rPr>
          <w:rFonts w:ascii="Times New Roman" w:hAnsi="Times New Roman"/>
          <w:b/>
          <w:szCs w:val="24"/>
        </w:rPr>
      </w:pPr>
    </w:p>
    <w:p w:rsidR="00D4337A" w:rsidRPr="003665DD" w:rsidRDefault="00D4337A" w:rsidP="00C36F7B">
      <w:pPr>
        <w:jc w:val="center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STRATEGIN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 xml:space="preserve"> (-IUS) TIKSL</w:t>
      </w:r>
      <w:r w:rsidRPr="003665DD">
        <w:rPr>
          <w:rFonts w:ascii="Times New Roman" w:hAnsi="Times New Roman" w:hint="eastAsia"/>
          <w:b/>
          <w:szCs w:val="24"/>
        </w:rPr>
        <w:t>Ą</w:t>
      </w:r>
      <w:r w:rsidRPr="003665DD">
        <w:rPr>
          <w:rFonts w:ascii="Times New Roman" w:hAnsi="Times New Roman"/>
          <w:b/>
          <w:szCs w:val="24"/>
        </w:rPr>
        <w:t xml:space="preserve"> (-US) 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>GYVENDINAN</w:t>
      </w:r>
      <w:r w:rsidRPr="003665DD">
        <w:rPr>
          <w:rFonts w:ascii="Times New Roman" w:hAnsi="Times New Roman" w:hint="eastAsia"/>
          <w:b/>
          <w:szCs w:val="24"/>
        </w:rPr>
        <w:t>Č</w:t>
      </w:r>
      <w:r w:rsidRPr="003665DD">
        <w:rPr>
          <w:rFonts w:ascii="Times New Roman" w:hAnsi="Times New Roman"/>
          <w:b/>
          <w:szCs w:val="24"/>
        </w:rPr>
        <w:t>IOS PROGRAMOS</w:t>
      </w:r>
    </w:p>
    <w:p w:rsidR="00D4337A" w:rsidRDefault="00D4337A" w:rsidP="00E01262">
      <w:pPr>
        <w:jc w:val="both"/>
        <w:rPr>
          <w:rFonts w:ascii="Times New Roman" w:hAnsi="Times New Roman"/>
          <w:szCs w:val="24"/>
        </w:rPr>
      </w:pPr>
    </w:p>
    <w:p w:rsidR="0081372E" w:rsidRDefault="002118E6" w:rsidP="00C36F7B">
      <w:pPr>
        <w:ind w:firstLine="624"/>
        <w:jc w:val="both"/>
        <w:rPr>
          <w:rFonts w:ascii="Times New Roman" w:hAnsi="Times New Roman"/>
          <w:szCs w:val="24"/>
        </w:rPr>
      </w:pPr>
      <w:r w:rsidRPr="002118E6">
        <w:rPr>
          <w:rFonts w:ascii="Times New Roman" w:hAnsi="Times New Roman"/>
          <w:szCs w:val="24"/>
        </w:rPr>
        <w:t>Šakių rajono savivaldybės a</w:t>
      </w:r>
      <w:r w:rsidR="0081372E">
        <w:rPr>
          <w:rFonts w:ascii="Times New Roman" w:hAnsi="Times New Roman"/>
          <w:szCs w:val="24"/>
        </w:rPr>
        <w:t>dministraci</w:t>
      </w:r>
      <w:r w:rsidR="00AB1461">
        <w:rPr>
          <w:rFonts w:ascii="Times New Roman" w:hAnsi="Times New Roman"/>
          <w:szCs w:val="24"/>
        </w:rPr>
        <w:t>jos Sudargo</w:t>
      </w:r>
      <w:r w:rsidR="00D30CFA">
        <w:rPr>
          <w:rFonts w:ascii="Times New Roman" w:hAnsi="Times New Roman"/>
          <w:szCs w:val="24"/>
        </w:rPr>
        <w:t xml:space="preserve"> seniūnija</w:t>
      </w:r>
      <w:r w:rsidR="0081372E">
        <w:rPr>
          <w:rFonts w:ascii="Times New Roman" w:hAnsi="Times New Roman"/>
          <w:szCs w:val="24"/>
        </w:rPr>
        <w:t xml:space="preserve">, </w:t>
      </w:r>
      <w:r w:rsidR="0047685D">
        <w:rPr>
          <w:rFonts w:ascii="Times New Roman" w:hAnsi="Times New Roman"/>
          <w:szCs w:val="24"/>
        </w:rPr>
        <w:t>vykdydama savo veiklą, prisidėjo</w:t>
      </w:r>
      <w:r w:rsidR="0081372E">
        <w:rPr>
          <w:rFonts w:ascii="Times New Roman" w:hAnsi="Times New Roman"/>
          <w:szCs w:val="24"/>
        </w:rPr>
        <w:t xml:space="preserve"> prie Šakių rajo</w:t>
      </w:r>
      <w:r w:rsidR="00DE6E1E">
        <w:rPr>
          <w:rFonts w:ascii="Times New Roman" w:hAnsi="Times New Roman"/>
          <w:szCs w:val="24"/>
        </w:rPr>
        <w:t>no savivaldybės strateginio 2019</w:t>
      </w:r>
      <w:r w:rsidR="00BE17B2">
        <w:rPr>
          <w:rFonts w:ascii="Times New Roman" w:hAnsi="Times New Roman"/>
          <w:szCs w:val="24"/>
        </w:rPr>
        <w:t>-2021</w:t>
      </w:r>
      <w:r w:rsidR="0081372E">
        <w:rPr>
          <w:rFonts w:ascii="Times New Roman" w:hAnsi="Times New Roman"/>
          <w:szCs w:val="24"/>
        </w:rPr>
        <w:t xml:space="preserve"> metų veiklos plano šių programų įgyvendinimo:</w:t>
      </w:r>
      <w:r w:rsidRPr="002118E6">
        <w:rPr>
          <w:rFonts w:ascii="Times New Roman" w:hAnsi="Times New Roman"/>
          <w:szCs w:val="24"/>
        </w:rPr>
        <w:t xml:space="preserve"> </w:t>
      </w:r>
    </w:p>
    <w:p w:rsidR="00D30CFA" w:rsidRPr="00D30CFA" w:rsidRDefault="00D30CFA" w:rsidP="00C36F7B">
      <w:pPr>
        <w:ind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Pr="00D30CFA">
        <w:rPr>
          <w:rFonts w:ascii="Times New Roman" w:hAnsi="Times New Roman"/>
          <w:szCs w:val="24"/>
        </w:rPr>
        <w:t>Mokymosi vis</w:t>
      </w:r>
      <w:r w:rsidRPr="00D30CFA">
        <w:rPr>
          <w:rFonts w:ascii="Times New Roman" w:hAnsi="Times New Roman" w:hint="eastAsia"/>
          <w:szCs w:val="24"/>
        </w:rPr>
        <w:t>ą</w:t>
      </w:r>
      <w:r w:rsidRPr="00D30CFA">
        <w:rPr>
          <w:rFonts w:ascii="Times New Roman" w:hAnsi="Times New Roman"/>
          <w:szCs w:val="24"/>
        </w:rPr>
        <w:t xml:space="preserve"> gyvenim</w:t>
      </w:r>
      <w:r w:rsidRPr="00D30CFA">
        <w:rPr>
          <w:rFonts w:ascii="Times New Roman" w:hAnsi="Times New Roman" w:hint="eastAsia"/>
          <w:szCs w:val="24"/>
        </w:rPr>
        <w:t>ą</w:t>
      </w:r>
      <w:r w:rsidR="00283AE3">
        <w:rPr>
          <w:rFonts w:ascii="Times New Roman" w:hAnsi="Times New Roman"/>
          <w:szCs w:val="24"/>
        </w:rPr>
        <w:t>,</w:t>
      </w:r>
      <w:r w:rsidRPr="00D30CFA">
        <w:rPr>
          <w:rFonts w:ascii="Times New Roman" w:hAnsi="Times New Roman"/>
          <w:szCs w:val="24"/>
        </w:rPr>
        <w:t xml:space="preserve"> sporto </w:t>
      </w:r>
      <w:r w:rsidR="00283AE3">
        <w:rPr>
          <w:rFonts w:ascii="Times New Roman" w:hAnsi="Times New Roman"/>
          <w:szCs w:val="24"/>
        </w:rPr>
        <w:t xml:space="preserve">ir jaunimo reikalų </w:t>
      </w:r>
      <w:r w:rsidRPr="00D30CFA">
        <w:rPr>
          <w:rFonts w:ascii="Times New Roman" w:hAnsi="Times New Roman"/>
          <w:szCs w:val="24"/>
        </w:rPr>
        <w:t>programa</w:t>
      </w:r>
      <w:r w:rsidR="0001140B">
        <w:rPr>
          <w:rFonts w:ascii="Times New Roman" w:hAnsi="Times New Roman"/>
          <w:szCs w:val="24"/>
        </w:rPr>
        <w:t xml:space="preserve"> (kodas 0</w:t>
      </w:r>
      <w:r w:rsidR="00116766">
        <w:rPr>
          <w:rFonts w:ascii="Times New Roman" w:hAnsi="Times New Roman"/>
          <w:szCs w:val="24"/>
        </w:rPr>
        <w:t>1)</w:t>
      </w:r>
      <w:r w:rsidRPr="00D30CFA">
        <w:rPr>
          <w:rFonts w:ascii="Times New Roman" w:hAnsi="Times New Roman"/>
          <w:szCs w:val="24"/>
        </w:rPr>
        <w:t>;</w:t>
      </w:r>
    </w:p>
    <w:p w:rsidR="00D30CFA" w:rsidRPr="00D30CFA" w:rsidRDefault="00F00F33" w:rsidP="00C36F7B">
      <w:pPr>
        <w:ind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C36F7B">
        <w:rPr>
          <w:rFonts w:ascii="Times New Roman" w:hAnsi="Times New Roman"/>
          <w:szCs w:val="24"/>
        </w:rPr>
        <w:t xml:space="preserve">. </w:t>
      </w:r>
      <w:r w:rsidR="0001140B">
        <w:rPr>
          <w:rFonts w:ascii="Times New Roman" w:hAnsi="Times New Roman"/>
          <w:szCs w:val="24"/>
        </w:rPr>
        <w:t>Valdymo</w:t>
      </w:r>
      <w:r w:rsidR="00D30CFA" w:rsidRPr="00D30CFA">
        <w:rPr>
          <w:rFonts w:ascii="Times New Roman" w:hAnsi="Times New Roman"/>
          <w:szCs w:val="24"/>
        </w:rPr>
        <w:t xml:space="preserve"> programa</w:t>
      </w:r>
      <w:r w:rsidR="0001140B">
        <w:rPr>
          <w:rFonts w:ascii="Times New Roman" w:hAnsi="Times New Roman"/>
          <w:szCs w:val="24"/>
        </w:rPr>
        <w:t xml:space="preserve"> (kodas 07</w:t>
      </w:r>
      <w:r w:rsidR="00116766">
        <w:rPr>
          <w:rFonts w:ascii="Times New Roman" w:hAnsi="Times New Roman"/>
          <w:szCs w:val="24"/>
        </w:rPr>
        <w:t>)</w:t>
      </w:r>
      <w:r w:rsidR="00D30CFA" w:rsidRPr="00D30CFA">
        <w:rPr>
          <w:rFonts w:ascii="Times New Roman" w:hAnsi="Times New Roman"/>
          <w:szCs w:val="24"/>
        </w:rPr>
        <w:t>;</w:t>
      </w:r>
    </w:p>
    <w:p w:rsidR="00D30CFA" w:rsidRPr="00D30CFA" w:rsidRDefault="00F00F33" w:rsidP="00C36F7B">
      <w:pPr>
        <w:ind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C36F7B">
        <w:rPr>
          <w:rFonts w:ascii="Times New Roman" w:hAnsi="Times New Roman"/>
          <w:szCs w:val="24"/>
        </w:rPr>
        <w:t xml:space="preserve">. </w:t>
      </w:r>
      <w:r w:rsidR="0001140B">
        <w:rPr>
          <w:rFonts w:ascii="Times New Roman" w:hAnsi="Times New Roman"/>
          <w:szCs w:val="24"/>
        </w:rPr>
        <w:t>Ū</w:t>
      </w:r>
      <w:r w:rsidR="00D30CFA" w:rsidRPr="00D30CFA">
        <w:rPr>
          <w:rFonts w:ascii="Times New Roman" w:hAnsi="Times New Roman"/>
          <w:szCs w:val="24"/>
        </w:rPr>
        <w:t>kio pl</w:t>
      </w:r>
      <w:r w:rsidR="00D30CFA" w:rsidRPr="00D30CFA">
        <w:rPr>
          <w:rFonts w:ascii="Times New Roman" w:hAnsi="Times New Roman" w:hint="eastAsia"/>
          <w:szCs w:val="24"/>
        </w:rPr>
        <w:t>ė</w:t>
      </w:r>
      <w:r w:rsidR="00D30CFA" w:rsidRPr="00D30CFA">
        <w:rPr>
          <w:rFonts w:ascii="Times New Roman" w:hAnsi="Times New Roman"/>
          <w:szCs w:val="24"/>
        </w:rPr>
        <w:t>tros programa</w:t>
      </w:r>
      <w:r w:rsidR="0001140B">
        <w:rPr>
          <w:rFonts w:ascii="Times New Roman" w:hAnsi="Times New Roman"/>
          <w:szCs w:val="24"/>
        </w:rPr>
        <w:t xml:space="preserve"> (kodas 12</w:t>
      </w:r>
      <w:r w:rsidR="00116766">
        <w:rPr>
          <w:rFonts w:ascii="Times New Roman" w:hAnsi="Times New Roman"/>
          <w:szCs w:val="24"/>
        </w:rPr>
        <w:t>)</w:t>
      </w:r>
      <w:r w:rsidR="00D30CFA" w:rsidRPr="00D30CFA">
        <w:rPr>
          <w:rFonts w:ascii="Times New Roman" w:hAnsi="Times New Roman"/>
          <w:szCs w:val="24"/>
        </w:rPr>
        <w:t>;</w:t>
      </w:r>
    </w:p>
    <w:p w:rsidR="00D30CFA" w:rsidRPr="00D30CFA" w:rsidRDefault="00F00F33" w:rsidP="00C36F7B">
      <w:pPr>
        <w:ind w:firstLine="6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BB39B2">
        <w:rPr>
          <w:rFonts w:ascii="Times New Roman" w:hAnsi="Times New Roman"/>
          <w:szCs w:val="24"/>
        </w:rPr>
        <w:t>.</w:t>
      </w:r>
      <w:r w:rsidR="00C36F7B">
        <w:rPr>
          <w:rFonts w:ascii="Times New Roman" w:hAnsi="Times New Roman"/>
          <w:szCs w:val="24"/>
        </w:rPr>
        <w:t xml:space="preserve"> </w:t>
      </w:r>
      <w:r w:rsidR="0001140B">
        <w:rPr>
          <w:rFonts w:ascii="Times New Roman" w:hAnsi="Times New Roman"/>
          <w:szCs w:val="24"/>
        </w:rPr>
        <w:t>Socialinės ir sveikatos apsaugos</w:t>
      </w:r>
      <w:r w:rsidR="00D30CFA" w:rsidRPr="00D30CFA">
        <w:rPr>
          <w:rFonts w:ascii="Times New Roman" w:hAnsi="Times New Roman"/>
          <w:szCs w:val="24"/>
        </w:rPr>
        <w:t xml:space="preserve"> programa</w:t>
      </w:r>
      <w:r w:rsidR="0001140B">
        <w:rPr>
          <w:rFonts w:ascii="Times New Roman" w:hAnsi="Times New Roman"/>
          <w:szCs w:val="24"/>
        </w:rPr>
        <w:t xml:space="preserve"> (kodas 13</w:t>
      </w:r>
      <w:r w:rsidR="00116766">
        <w:rPr>
          <w:rFonts w:ascii="Times New Roman" w:hAnsi="Times New Roman"/>
          <w:szCs w:val="24"/>
        </w:rPr>
        <w:t>)</w:t>
      </w:r>
      <w:r w:rsidR="003665DD">
        <w:rPr>
          <w:rFonts w:ascii="Times New Roman" w:hAnsi="Times New Roman"/>
          <w:szCs w:val="24"/>
        </w:rPr>
        <w:t>.</w:t>
      </w:r>
    </w:p>
    <w:p w:rsidR="0081372E" w:rsidRPr="0001140B" w:rsidRDefault="0081372E" w:rsidP="00C36F7B">
      <w:pPr>
        <w:ind w:firstLine="624"/>
        <w:jc w:val="both"/>
        <w:rPr>
          <w:rFonts w:ascii="Times New Roman" w:hAnsi="Times New Roman"/>
          <w:szCs w:val="24"/>
        </w:rPr>
      </w:pPr>
    </w:p>
    <w:p w:rsidR="00C612EE" w:rsidRPr="003665DD" w:rsidRDefault="00C612EE" w:rsidP="003665DD">
      <w:pPr>
        <w:jc w:val="center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VEIKLOS APŽVALGA PAGAL SENI</w:t>
      </w:r>
      <w:r w:rsidRPr="003665DD">
        <w:rPr>
          <w:rFonts w:ascii="Times New Roman" w:hAnsi="Times New Roman" w:hint="eastAsia"/>
          <w:b/>
          <w:szCs w:val="24"/>
        </w:rPr>
        <w:t>Ū</w:t>
      </w:r>
      <w:r w:rsidRPr="003665DD">
        <w:rPr>
          <w:rFonts w:ascii="Times New Roman" w:hAnsi="Times New Roman"/>
          <w:b/>
          <w:szCs w:val="24"/>
        </w:rPr>
        <w:t>NIJOS METIN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 xml:space="preserve"> VEIKLOS PLAN</w:t>
      </w:r>
      <w:r w:rsidRPr="003665DD">
        <w:rPr>
          <w:rFonts w:ascii="Times New Roman" w:hAnsi="Times New Roman" w:hint="eastAsia"/>
          <w:b/>
          <w:szCs w:val="24"/>
        </w:rPr>
        <w:t>Ą</w:t>
      </w:r>
    </w:p>
    <w:p w:rsidR="00D64D99" w:rsidRPr="0081372E" w:rsidRDefault="00D64D99" w:rsidP="00E01262">
      <w:pPr>
        <w:jc w:val="both"/>
        <w:rPr>
          <w:rFonts w:ascii="Times New Roman" w:hAnsi="Times New Roman"/>
          <w:b/>
          <w:sz w:val="28"/>
          <w:szCs w:val="28"/>
        </w:rPr>
      </w:pPr>
    </w:p>
    <w:p w:rsidR="00D64D99" w:rsidRPr="00D64D99" w:rsidRDefault="00D64D99" w:rsidP="00C36F7B">
      <w:pPr>
        <w:ind w:firstLine="624"/>
        <w:jc w:val="both"/>
        <w:rPr>
          <w:rFonts w:ascii="Times New Roman" w:hAnsi="Times New Roman"/>
          <w:szCs w:val="24"/>
        </w:rPr>
      </w:pPr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6F19FF">
        <w:rPr>
          <w:rFonts w:ascii="Times New Roman" w:hAnsi="Times New Roman"/>
          <w:szCs w:val="24"/>
        </w:rPr>
        <w:t xml:space="preserve">nijos funkcijos: </w:t>
      </w:r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nas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mero ar administraci</w:t>
      </w:r>
      <w:r w:rsidR="00033A98">
        <w:rPr>
          <w:rFonts w:ascii="Times New Roman" w:hAnsi="Times New Roman"/>
          <w:szCs w:val="24"/>
        </w:rPr>
        <w:t>jos direktoriaus pavedimu rengė ir teikė</w:t>
      </w:r>
      <w:r w:rsidRPr="007D0C38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tarybos</w:t>
      </w:r>
      <w:r w:rsidR="009C7DFD">
        <w:rPr>
          <w:rFonts w:ascii="Times New Roman" w:hAnsi="Times New Roman"/>
          <w:szCs w:val="24"/>
        </w:rPr>
        <w:t xml:space="preserve"> </w:t>
      </w:r>
      <w:r w:rsidRPr="00D64D99">
        <w:rPr>
          <w:rFonts w:ascii="Times New Roman" w:hAnsi="Times New Roman"/>
          <w:szCs w:val="24"/>
        </w:rPr>
        <w:t>sprendim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>, mero potvarki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arba administracijos direktoriaus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sakym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projektus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</w:t>
      </w:r>
      <w:r w:rsidR="009D3DBD">
        <w:rPr>
          <w:rFonts w:ascii="Times New Roman" w:hAnsi="Times New Roman"/>
          <w:szCs w:val="24"/>
        </w:rPr>
        <w:t>s klausimais, sprendė</w:t>
      </w:r>
      <w:r w:rsidRPr="00D64D99">
        <w:rPr>
          <w:rFonts w:ascii="Times New Roman" w:hAnsi="Times New Roman"/>
          <w:szCs w:val="24"/>
        </w:rPr>
        <w:t>, r</w:t>
      </w:r>
      <w:r w:rsidRPr="00D64D99">
        <w:rPr>
          <w:rFonts w:ascii="Times New Roman" w:hAnsi="Times New Roman" w:hint="eastAsia"/>
          <w:szCs w:val="24"/>
        </w:rPr>
        <w:t>ū</w:t>
      </w:r>
      <w:r w:rsidR="009D3DBD">
        <w:rPr>
          <w:rFonts w:ascii="Times New Roman" w:hAnsi="Times New Roman"/>
          <w:szCs w:val="24"/>
        </w:rPr>
        <w:t>pino</w:t>
      </w:r>
      <w:r w:rsidRPr="00D64D99">
        <w:rPr>
          <w:rFonts w:ascii="Times New Roman" w:hAnsi="Times New Roman"/>
          <w:szCs w:val="24"/>
        </w:rPr>
        <w:t>si kult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ros - istorijos paminkl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prieži</w:t>
      </w:r>
      <w:r w:rsidRPr="00D64D99">
        <w:rPr>
          <w:rFonts w:ascii="Times New Roman" w:hAnsi="Times New Roman" w:hint="eastAsia"/>
          <w:szCs w:val="24"/>
        </w:rPr>
        <w:t>ū</w:t>
      </w:r>
      <w:r w:rsidR="009D3DBD">
        <w:rPr>
          <w:rFonts w:ascii="Times New Roman" w:hAnsi="Times New Roman"/>
          <w:szCs w:val="24"/>
        </w:rPr>
        <w:t>ra, rinko jos</w:t>
      </w:r>
      <w:r w:rsidRPr="00D64D99">
        <w:rPr>
          <w:rFonts w:ascii="Times New Roman" w:hAnsi="Times New Roman"/>
          <w:szCs w:val="24"/>
        </w:rPr>
        <w:t xml:space="preserve"> komp</w:t>
      </w:r>
      <w:r w:rsidR="009D3DBD">
        <w:rPr>
          <w:rFonts w:ascii="Times New Roman" w:hAnsi="Times New Roman"/>
          <w:szCs w:val="24"/>
        </w:rPr>
        <w:t>etencijai priskirtus statisti</w:t>
      </w:r>
      <w:r w:rsidR="009E6C98">
        <w:rPr>
          <w:rFonts w:ascii="Times New Roman" w:hAnsi="Times New Roman"/>
          <w:szCs w:val="24"/>
        </w:rPr>
        <w:t>nius duomenis, išdavė</w:t>
      </w:r>
      <w:r w:rsidRPr="00D64D99">
        <w:rPr>
          <w:rFonts w:ascii="Times New Roman" w:hAnsi="Times New Roman"/>
          <w:szCs w:val="24"/>
        </w:rPr>
        <w:t xml:space="preserve">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vairias pažymas seni</w:t>
      </w:r>
      <w:r w:rsidRPr="00D64D99">
        <w:rPr>
          <w:rFonts w:ascii="Times New Roman" w:hAnsi="Times New Roman" w:hint="eastAsia"/>
          <w:szCs w:val="24"/>
        </w:rPr>
        <w:t>ū</w:t>
      </w:r>
      <w:r w:rsidR="009E6C98">
        <w:rPr>
          <w:rFonts w:ascii="Times New Roman" w:hAnsi="Times New Roman"/>
          <w:szCs w:val="24"/>
        </w:rPr>
        <w:t>nijos gyventojams, vykdė</w:t>
      </w:r>
      <w:r w:rsidRPr="00D64D99">
        <w:rPr>
          <w:rFonts w:ascii="Times New Roman" w:hAnsi="Times New Roman"/>
          <w:szCs w:val="24"/>
        </w:rPr>
        <w:t xml:space="preserve"> gyventoj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de</w:t>
      </w:r>
      <w:r w:rsidR="009E6C98">
        <w:rPr>
          <w:rFonts w:ascii="Times New Roman" w:hAnsi="Times New Roman"/>
          <w:szCs w:val="24"/>
        </w:rPr>
        <w:t>klaravimo funkcijas, organizavo</w:t>
      </w:r>
      <w:r w:rsidRPr="00D64D99">
        <w:rPr>
          <w:rFonts w:ascii="Times New Roman" w:hAnsi="Times New Roman"/>
          <w:szCs w:val="24"/>
        </w:rPr>
        <w:t xml:space="preserve">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nijos gyventoj</w:t>
      </w:r>
      <w:r w:rsidRPr="00D64D99">
        <w:rPr>
          <w:rFonts w:ascii="Times New Roman" w:hAnsi="Times New Roman" w:hint="eastAsia"/>
          <w:szCs w:val="24"/>
        </w:rPr>
        <w:t>ų</w:t>
      </w:r>
      <w:r w:rsidR="009E6C98">
        <w:rPr>
          <w:rFonts w:ascii="Times New Roman" w:hAnsi="Times New Roman"/>
          <w:szCs w:val="24"/>
        </w:rPr>
        <w:t xml:space="preserve"> sueigas, organizavo </w:t>
      </w:r>
      <w:r w:rsidRPr="00D64D99">
        <w:rPr>
          <w:rFonts w:ascii="Times New Roman" w:hAnsi="Times New Roman"/>
          <w:szCs w:val="24"/>
        </w:rPr>
        <w:t>kapini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prieži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r</w:t>
      </w:r>
      <w:r w:rsidR="009E6C98">
        <w:rPr>
          <w:rFonts w:ascii="Times New Roman" w:hAnsi="Times New Roman" w:hint="eastAsia"/>
          <w:szCs w:val="24"/>
        </w:rPr>
        <w:t>ą, išdavė</w:t>
      </w:r>
      <w:r w:rsidR="00AB1461">
        <w:rPr>
          <w:rFonts w:ascii="Times New Roman" w:hAnsi="Times New Roman" w:hint="eastAsia"/>
          <w:szCs w:val="24"/>
        </w:rPr>
        <w:t xml:space="preserve"> leidimus </w:t>
      </w:r>
      <w:r w:rsidR="00AB1461">
        <w:rPr>
          <w:rFonts w:ascii="Times New Roman" w:hAnsi="Times New Roman"/>
          <w:szCs w:val="24"/>
        </w:rPr>
        <w:t>laidoti</w:t>
      </w:r>
      <w:r w:rsidR="009E6C98">
        <w:rPr>
          <w:rFonts w:ascii="Times New Roman" w:hAnsi="Times New Roman"/>
          <w:szCs w:val="24"/>
        </w:rPr>
        <w:t>, atliko</w:t>
      </w:r>
      <w:r w:rsidRPr="00D64D99">
        <w:rPr>
          <w:rFonts w:ascii="Times New Roman" w:hAnsi="Times New Roman"/>
          <w:szCs w:val="24"/>
        </w:rPr>
        <w:t xml:space="preserve">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statym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nustatyta tvarka notarinius veiksmus. Seni</w:t>
      </w:r>
      <w:r w:rsidRPr="00D64D99">
        <w:rPr>
          <w:rFonts w:ascii="Times New Roman" w:hAnsi="Times New Roman" w:hint="eastAsia"/>
          <w:szCs w:val="24"/>
        </w:rPr>
        <w:t>ū</w:t>
      </w:r>
      <w:r>
        <w:rPr>
          <w:rFonts w:ascii="Times New Roman" w:hAnsi="Times New Roman"/>
          <w:szCs w:val="24"/>
        </w:rPr>
        <w:t>nija</w:t>
      </w:r>
      <w:r w:rsidRPr="00D64D99">
        <w:rPr>
          <w:rFonts w:ascii="Times New Roman" w:hAnsi="Times New Roman"/>
          <w:szCs w:val="24"/>
        </w:rPr>
        <w:t xml:space="preserve"> r</w:t>
      </w:r>
      <w:r w:rsidRPr="00D64D99">
        <w:rPr>
          <w:rFonts w:ascii="Times New Roman" w:hAnsi="Times New Roman" w:hint="eastAsia"/>
          <w:szCs w:val="24"/>
        </w:rPr>
        <w:t>ū</w:t>
      </w:r>
      <w:r w:rsidR="009E6C98">
        <w:rPr>
          <w:rFonts w:ascii="Times New Roman" w:hAnsi="Times New Roman"/>
          <w:szCs w:val="24"/>
        </w:rPr>
        <w:t>pino</w:t>
      </w:r>
      <w:r w:rsidRPr="00D64D99">
        <w:rPr>
          <w:rFonts w:ascii="Times New Roman" w:hAnsi="Times New Roman"/>
          <w:szCs w:val="24"/>
        </w:rPr>
        <w:t>si vietin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reikšm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keli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b</w:t>
      </w:r>
      <w:r w:rsidRPr="00D64D99">
        <w:rPr>
          <w:rFonts w:ascii="Times New Roman" w:hAnsi="Times New Roman" w:hint="eastAsia"/>
          <w:szCs w:val="24"/>
        </w:rPr>
        <w:t>ū</w:t>
      </w:r>
      <w:r w:rsidR="009E6C98">
        <w:rPr>
          <w:rFonts w:ascii="Times New Roman" w:hAnsi="Times New Roman"/>
          <w:szCs w:val="24"/>
        </w:rPr>
        <w:t>kle, nustatyta tvarka teikė</w:t>
      </w:r>
      <w:r w:rsidRPr="00D64D99">
        <w:rPr>
          <w:rFonts w:ascii="Times New Roman" w:hAnsi="Times New Roman"/>
          <w:szCs w:val="24"/>
        </w:rPr>
        <w:t xml:space="preserve"> valstyb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ir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institucijoms statistin</w:t>
      </w:r>
      <w:r w:rsidR="009E6C98">
        <w:rPr>
          <w:rFonts w:ascii="Times New Roman" w:hAnsi="Times New Roman"/>
          <w:szCs w:val="24"/>
        </w:rPr>
        <w:t>es žinias ir ataskaitas, atliko</w:t>
      </w:r>
      <w:r w:rsidRPr="00D64D99">
        <w:rPr>
          <w:rFonts w:ascii="Times New Roman" w:hAnsi="Times New Roman"/>
          <w:szCs w:val="24"/>
        </w:rPr>
        <w:t xml:space="preserve"> kitas</w:t>
      </w:r>
      <w:r w:rsidR="00EC0042" w:rsidRPr="00D64D99">
        <w:rPr>
          <w:rFonts w:ascii="Times New Roman" w:hAnsi="Times New Roman"/>
          <w:szCs w:val="24"/>
        </w:rPr>
        <w:t xml:space="preserve"> </w:t>
      </w:r>
      <w:r w:rsidR="00EC0042">
        <w:rPr>
          <w:rFonts w:ascii="Times New Roman" w:hAnsi="Times New Roman"/>
          <w:szCs w:val="24"/>
        </w:rPr>
        <w:t xml:space="preserve">tarybos </w:t>
      </w:r>
      <w:r w:rsidRPr="00D64D99">
        <w:rPr>
          <w:rFonts w:ascii="Times New Roman" w:hAnsi="Times New Roman"/>
          <w:szCs w:val="24"/>
        </w:rPr>
        <w:t xml:space="preserve">sprendimu, mero potvarkiu ar administracijos direktoriaus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sakymus deleguotas funkcijas.</w:t>
      </w:r>
    </w:p>
    <w:p w:rsidR="00D64D99" w:rsidRDefault="00D64D99" w:rsidP="00C36F7B">
      <w:pPr>
        <w:ind w:firstLine="624"/>
        <w:jc w:val="both"/>
        <w:rPr>
          <w:rFonts w:ascii="Times New Roman" w:hAnsi="Times New Roman"/>
          <w:szCs w:val="24"/>
        </w:rPr>
      </w:pPr>
      <w:r w:rsidRPr="00D64D99">
        <w:rPr>
          <w:rFonts w:ascii="Times New Roman" w:hAnsi="Times New Roman"/>
          <w:szCs w:val="24"/>
        </w:rPr>
        <w:t>2009 m. spalio 29 d. Šaki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rajono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tarybos sprendimu Nr. T-354 „D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l rajono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administracijos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aptarnaujam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teritorij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gyvenam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>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vietovi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ar 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dali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suskirstymo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 xml:space="preserve"> </w:t>
      </w:r>
      <w:proofErr w:type="spellStart"/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DE6E1E">
        <w:rPr>
          <w:rFonts w:ascii="Times New Roman" w:hAnsi="Times New Roman"/>
          <w:szCs w:val="24"/>
        </w:rPr>
        <w:t>naitijas</w:t>
      </w:r>
      <w:proofErr w:type="spellEnd"/>
      <w:r w:rsidR="00DE6E1E">
        <w:rPr>
          <w:rFonts w:ascii="Times New Roman" w:hAnsi="Times New Roman"/>
          <w:szCs w:val="24"/>
        </w:rPr>
        <w:t>“</w:t>
      </w:r>
      <w:r w:rsidR="00692FD5">
        <w:rPr>
          <w:rFonts w:ascii="Times New Roman" w:hAnsi="Times New Roman"/>
          <w:szCs w:val="24"/>
        </w:rPr>
        <w:t xml:space="preserve"> Sudargo</w:t>
      </w:r>
      <w:r w:rsidRPr="00D64D99">
        <w:rPr>
          <w:rFonts w:ascii="Times New Roman" w:hAnsi="Times New Roman"/>
          <w:szCs w:val="24"/>
        </w:rPr>
        <w:t xml:space="preserve"> seni</w:t>
      </w:r>
      <w:r w:rsidRPr="00D64D99">
        <w:rPr>
          <w:rFonts w:ascii="Times New Roman" w:hAnsi="Times New Roman" w:hint="eastAsia"/>
          <w:szCs w:val="24"/>
        </w:rPr>
        <w:t>ū</w:t>
      </w:r>
      <w:r w:rsidR="00692FD5">
        <w:rPr>
          <w:rFonts w:ascii="Times New Roman" w:hAnsi="Times New Roman"/>
          <w:szCs w:val="24"/>
        </w:rPr>
        <w:t>nijoje patvirtintos trys</w:t>
      </w:r>
      <w:r w:rsidRPr="00D64D99">
        <w:rPr>
          <w:rFonts w:ascii="Times New Roman" w:hAnsi="Times New Roman"/>
          <w:szCs w:val="24"/>
        </w:rPr>
        <w:t xml:space="preserve"> </w:t>
      </w:r>
      <w:proofErr w:type="spellStart"/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692FD5">
        <w:rPr>
          <w:rFonts w:ascii="Times New Roman" w:hAnsi="Times New Roman"/>
          <w:szCs w:val="24"/>
        </w:rPr>
        <w:t>naitijos</w:t>
      </w:r>
      <w:proofErr w:type="spellEnd"/>
      <w:r w:rsidR="00692FD5">
        <w:rPr>
          <w:rFonts w:ascii="Times New Roman" w:hAnsi="Times New Roman"/>
          <w:szCs w:val="24"/>
        </w:rPr>
        <w:t xml:space="preserve">: Sudargo, </w:t>
      </w:r>
      <w:proofErr w:type="spellStart"/>
      <w:r w:rsidR="00692FD5">
        <w:rPr>
          <w:rFonts w:ascii="Times New Roman" w:hAnsi="Times New Roman"/>
          <w:szCs w:val="24"/>
        </w:rPr>
        <w:t>Pervazninkų</w:t>
      </w:r>
      <w:proofErr w:type="spellEnd"/>
      <w:r w:rsidR="00692FD5">
        <w:rPr>
          <w:rFonts w:ascii="Times New Roman" w:hAnsi="Times New Roman"/>
          <w:szCs w:val="24"/>
        </w:rPr>
        <w:t xml:space="preserve">, </w:t>
      </w:r>
      <w:proofErr w:type="spellStart"/>
      <w:r w:rsidR="00692FD5">
        <w:rPr>
          <w:rFonts w:ascii="Times New Roman" w:hAnsi="Times New Roman"/>
          <w:szCs w:val="24"/>
        </w:rPr>
        <w:t>Ročiškių</w:t>
      </w:r>
      <w:proofErr w:type="spellEnd"/>
      <w:r w:rsidRPr="00D64D99">
        <w:rPr>
          <w:rFonts w:ascii="Times New Roman" w:hAnsi="Times New Roman"/>
          <w:szCs w:val="24"/>
        </w:rPr>
        <w:t>.</w:t>
      </w:r>
    </w:p>
    <w:p w:rsidR="00821444" w:rsidRPr="003665DD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DUOMENYS APIE SENI</w:t>
      </w:r>
      <w:r w:rsidRPr="003665DD">
        <w:rPr>
          <w:rFonts w:ascii="Times New Roman" w:hAnsi="Times New Roman" w:hint="eastAsia"/>
          <w:b/>
          <w:szCs w:val="24"/>
        </w:rPr>
        <w:t>Ū</w:t>
      </w:r>
      <w:r w:rsidRPr="003665DD">
        <w:rPr>
          <w:rFonts w:ascii="Times New Roman" w:hAnsi="Times New Roman"/>
          <w:b/>
          <w:szCs w:val="24"/>
        </w:rPr>
        <w:t>NIJ</w:t>
      </w:r>
      <w:r w:rsidRPr="003665DD">
        <w:rPr>
          <w:rFonts w:ascii="Times New Roman" w:hAnsi="Times New Roman" w:hint="eastAsia"/>
          <w:b/>
          <w:szCs w:val="24"/>
        </w:rPr>
        <w:t>Ą</w:t>
      </w:r>
    </w:p>
    <w:p w:rsidR="00821444" w:rsidRPr="00821444" w:rsidRDefault="00821444" w:rsidP="00821444">
      <w:pPr>
        <w:rPr>
          <w:rFonts w:ascii="Times New Roman" w:hAnsi="Times New Roman"/>
          <w:sz w:val="20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2"/>
        <w:gridCol w:w="1277"/>
        <w:gridCol w:w="1417"/>
      </w:tblGrid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42</w:t>
            </w:r>
          </w:p>
        </w:tc>
      </w:tr>
      <w:tr w:rsidR="00DE6E1E" w:rsidRPr="00821444" w:rsidTr="00DE6E1E">
        <w:trPr>
          <w:trHeight w:val="266"/>
          <w:jc w:val="center"/>
        </w:trPr>
        <w:tc>
          <w:tcPr>
            <w:tcW w:w="562" w:type="dxa"/>
          </w:tcPr>
          <w:p w:rsidR="00DE6E1E" w:rsidRPr="00DE6E1E" w:rsidRDefault="00DE6E1E" w:rsidP="00821444"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8</w:t>
            </w: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4252" w:type="dxa"/>
          </w:tcPr>
          <w:p w:rsidR="00DE6E1E" w:rsidRPr="00821444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Socialiai remtinų asmenų skaičius</w:t>
            </w:r>
          </w:p>
        </w:tc>
        <w:tc>
          <w:tcPr>
            <w:tcW w:w="1277" w:type="dxa"/>
          </w:tcPr>
          <w:p w:rsidR="00DE6E1E" w:rsidRPr="00821444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:rsidR="00DE6E1E" w:rsidRPr="00821444" w:rsidRDefault="00A0646F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135</w:t>
            </w:r>
          </w:p>
        </w:tc>
      </w:tr>
      <w:tr w:rsidR="00CA1AD5" w:rsidRPr="00821444" w:rsidTr="00CA1AD5">
        <w:trPr>
          <w:trHeight w:val="255"/>
          <w:jc w:val="center"/>
        </w:trPr>
        <w:tc>
          <w:tcPr>
            <w:tcW w:w="562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10.</w:t>
            </w:r>
          </w:p>
        </w:tc>
        <w:tc>
          <w:tcPr>
            <w:tcW w:w="4252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Gatvės apšvietimo šviestuvų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skaičiu</w:t>
            </w:r>
            <w:proofErr w:type="spellEnd"/>
          </w:p>
        </w:tc>
        <w:tc>
          <w:tcPr>
            <w:tcW w:w="1277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109</w:t>
            </w:r>
          </w:p>
        </w:tc>
      </w:tr>
    </w:tbl>
    <w:p w:rsidR="00692FD5" w:rsidRDefault="00692FD5" w:rsidP="00D64D99">
      <w:pPr>
        <w:rPr>
          <w:rFonts w:ascii="Times New Roman" w:hAnsi="Times New Roman"/>
          <w:b/>
          <w:sz w:val="28"/>
          <w:szCs w:val="28"/>
        </w:rPr>
      </w:pPr>
    </w:p>
    <w:p w:rsidR="00643CAC" w:rsidRPr="003612E2" w:rsidRDefault="00BB39B2" w:rsidP="00643CAC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SUDARGO </w:t>
      </w:r>
      <w:r w:rsidR="00643CAC" w:rsidRPr="003612E2">
        <w:rPr>
          <w:rFonts w:ascii="Times New Roman" w:hAnsi="Times New Roman"/>
          <w:b/>
          <w:bCs/>
          <w:szCs w:val="24"/>
        </w:rPr>
        <w:t>SENI</w:t>
      </w:r>
      <w:r w:rsidR="00643CAC" w:rsidRPr="003612E2">
        <w:rPr>
          <w:rFonts w:ascii="Times New Roman" w:hAnsi="Times New Roman" w:hint="eastAsia"/>
          <w:b/>
          <w:bCs/>
          <w:szCs w:val="24"/>
        </w:rPr>
        <w:t>Ū</w:t>
      </w:r>
      <w:r w:rsidR="00CA1AD5">
        <w:rPr>
          <w:rFonts w:ascii="Times New Roman" w:hAnsi="Times New Roman"/>
          <w:b/>
          <w:bCs/>
          <w:szCs w:val="24"/>
        </w:rPr>
        <w:t>NIJOS 2019</w:t>
      </w:r>
      <w:r w:rsidR="00643CAC" w:rsidRPr="003612E2">
        <w:rPr>
          <w:rFonts w:ascii="Times New Roman" w:hAnsi="Times New Roman"/>
          <w:b/>
          <w:bCs/>
          <w:szCs w:val="24"/>
        </w:rPr>
        <w:t xml:space="preserve"> MET</w:t>
      </w:r>
      <w:r w:rsidR="00643CAC" w:rsidRPr="003612E2">
        <w:rPr>
          <w:rFonts w:ascii="Times New Roman" w:hAnsi="Times New Roman" w:hint="eastAsia"/>
          <w:b/>
          <w:bCs/>
          <w:szCs w:val="24"/>
        </w:rPr>
        <w:t>Ų</w:t>
      </w:r>
      <w:r w:rsidR="009E6C98">
        <w:rPr>
          <w:rFonts w:ascii="Times New Roman" w:hAnsi="Times New Roman"/>
          <w:b/>
          <w:bCs/>
          <w:szCs w:val="24"/>
        </w:rPr>
        <w:t xml:space="preserve"> VEIKLOS PLANO ĮGYVENDINIMO APŽVALGA</w:t>
      </w:r>
    </w:p>
    <w:p w:rsidR="0001140B" w:rsidRDefault="0001140B" w:rsidP="009E6C98">
      <w:pPr>
        <w:rPr>
          <w:rFonts w:ascii="Times New Roman" w:hAnsi="Times New Roman"/>
          <w:szCs w:val="24"/>
        </w:rPr>
      </w:pPr>
    </w:p>
    <w:p w:rsidR="003B188E" w:rsidRPr="00C36F7B" w:rsidRDefault="003B188E" w:rsidP="00C36F7B">
      <w:pPr>
        <w:pStyle w:val="Betarp"/>
        <w:ind w:firstLine="624"/>
        <w:rPr>
          <w:rFonts w:ascii="Times New Roman" w:hAnsi="Times New Roman"/>
        </w:rPr>
      </w:pPr>
      <w:r w:rsidRPr="00C36F7B">
        <w:rPr>
          <w:rFonts w:ascii="Times New Roman" w:hAnsi="Times New Roman"/>
        </w:rPr>
        <w:t>Į</w:t>
      </w:r>
      <w:r w:rsidR="00821444" w:rsidRPr="00C36F7B">
        <w:rPr>
          <w:rFonts w:ascii="Times New Roman" w:hAnsi="Times New Roman"/>
        </w:rPr>
        <w:t>gyvendinant Sudargo</w:t>
      </w:r>
      <w:r w:rsidRPr="00C36F7B">
        <w:rPr>
          <w:rFonts w:ascii="Times New Roman" w:hAnsi="Times New Roman"/>
        </w:rPr>
        <w:t xml:space="preserve"> seniū</w:t>
      </w:r>
      <w:r w:rsidR="00CA1AD5" w:rsidRPr="00C36F7B">
        <w:rPr>
          <w:rFonts w:ascii="Times New Roman" w:hAnsi="Times New Roman"/>
        </w:rPr>
        <w:t>nijos 2019</w:t>
      </w:r>
      <w:r w:rsidRPr="00C36F7B">
        <w:rPr>
          <w:rFonts w:ascii="Times New Roman" w:hAnsi="Times New Roman"/>
        </w:rPr>
        <w:t xml:space="preserve"> metų veiklos planą </w:t>
      </w:r>
      <w:r w:rsidR="00A0646F" w:rsidRPr="00C36F7B">
        <w:rPr>
          <w:rFonts w:ascii="Times New Roman" w:hAnsi="Times New Roman"/>
        </w:rPr>
        <w:t>buvo</w:t>
      </w:r>
      <w:r w:rsidR="00116766" w:rsidRPr="00C36F7B">
        <w:rPr>
          <w:rFonts w:ascii="Times New Roman" w:hAnsi="Times New Roman"/>
        </w:rPr>
        <w:t xml:space="preserve"> </w:t>
      </w:r>
      <w:r w:rsidRPr="00C36F7B">
        <w:rPr>
          <w:rFonts w:ascii="Times New Roman" w:hAnsi="Times New Roman"/>
        </w:rPr>
        <w:t>siekiama prisidėti prie Šakių rajono savivaldybė</w:t>
      </w:r>
      <w:r w:rsidR="00CA1AD5" w:rsidRPr="00C36F7B">
        <w:rPr>
          <w:rFonts w:ascii="Times New Roman" w:hAnsi="Times New Roman"/>
        </w:rPr>
        <w:t>s 201</w:t>
      </w:r>
      <w:r w:rsidR="009C7DFD" w:rsidRPr="00C36F7B">
        <w:rPr>
          <w:rFonts w:ascii="Times New Roman" w:hAnsi="Times New Roman"/>
        </w:rPr>
        <w:t>8</w:t>
      </w:r>
      <w:r w:rsidR="00BE17B2" w:rsidRPr="00C36F7B">
        <w:rPr>
          <w:rFonts w:ascii="Times New Roman" w:hAnsi="Times New Roman"/>
        </w:rPr>
        <w:t>-202</w:t>
      </w:r>
      <w:r w:rsidR="009C7DFD" w:rsidRPr="00C36F7B">
        <w:rPr>
          <w:rFonts w:ascii="Times New Roman" w:hAnsi="Times New Roman"/>
        </w:rPr>
        <w:t>4</w:t>
      </w:r>
      <w:r w:rsidRPr="00C36F7B">
        <w:rPr>
          <w:rFonts w:ascii="Times New Roman" w:hAnsi="Times New Roman"/>
        </w:rPr>
        <w:t xml:space="preserve"> metų </w:t>
      </w:r>
      <w:r w:rsidR="008B5EA1" w:rsidRPr="00C36F7B">
        <w:rPr>
          <w:rFonts w:ascii="Times New Roman" w:hAnsi="Times New Roman"/>
        </w:rPr>
        <w:t xml:space="preserve">strateginiame </w:t>
      </w:r>
      <w:r w:rsidRPr="00C36F7B">
        <w:rPr>
          <w:rFonts w:ascii="Times New Roman" w:hAnsi="Times New Roman"/>
        </w:rPr>
        <w:t>plėtros plane numatytų prioritetų įgyvendinimo:</w:t>
      </w:r>
    </w:p>
    <w:p w:rsidR="003B188E" w:rsidRPr="00C36F7B" w:rsidRDefault="000331F1" w:rsidP="00C36F7B">
      <w:pPr>
        <w:numPr>
          <w:ilvl w:val="0"/>
          <w:numId w:val="27"/>
        </w:numPr>
        <w:ind w:left="0"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tvariam ekonominiam augimui palanki aplinka</w:t>
      </w:r>
      <w:r w:rsidR="007F42E5" w:rsidRPr="00C36F7B">
        <w:rPr>
          <w:rFonts w:ascii="Times New Roman" w:hAnsi="Times New Roman"/>
          <w:szCs w:val="24"/>
        </w:rPr>
        <w:t>;</w:t>
      </w:r>
    </w:p>
    <w:p w:rsidR="000331F1" w:rsidRPr="00C36F7B" w:rsidRDefault="000331F1" w:rsidP="00C36F7B">
      <w:pPr>
        <w:numPr>
          <w:ilvl w:val="0"/>
          <w:numId w:val="27"/>
        </w:numPr>
        <w:ind w:left="0"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veikli, atvira, saugi, sveika ir tobulėjanti visuomenė;</w:t>
      </w:r>
    </w:p>
    <w:p w:rsidR="003B188E" w:rsidRPr="00C36F7B" w:rsidRDefault="000331F1" w:rsidP="00C36F7B">
      <w:pPr>
        <w:numPr>
          <w:ilvl w:val="0"/>
          <w:numId w:val="27"/>
        </w:numPr>
        <w:ind w:left="0"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savitas, patrauklus ir ambicingas Zanavykų kraštas.</w:t>
      </w:r>
    </w:p>
    <w:p w:rsidR="00C36F7B" w:rsidRDefault="00C36F7B" w:rsidP="00C36F7B">
      <w:pPr>
        <w:ind w:firstLine="624"/>
        <w:jc w:val="both"/>
        <w:rPr>
          <w:rFonts w:ascii="Times New Roman" w:hAnsi="Times New Roman"/>
          <w:b/>
          <w:szCs w:val="24"/>
        </w:rPr>
      </w:pPr>
    </w:p>
    <w:p w:rsidR="003B188E" w:rsidRPr="00C36F7B" w:rsidRDefault="00EB1BA3" w:rsidP="00C36F7B">
      <w:pPr>
        <w:ind w:firstLine="624"/>
        <w:jc w:val="both"/>
        <w:rPr>
          <w:rFonts w:ascii="Times New Roman" w:hAnsi="Times New Roman"/>
          <w:b/>
          <w:szCs w:val="24"/>
        </w:rPr>
      </w:pPr>
      <w:r w:rsidRPr="00C36F7B">
        <w:rPr>
          <w:rFonts w:ascii="Times New Roman" w:hAnsi="Times New Roman"/>
          <w:b/>
          <w:szCs w:val="24"/>
        </w:rPr>
        <w:t>Sudargo</w:t>
      </w:r>
      <w:r w:rsidR="003B188E" w:rsidRPr="00C36F7B">
        <w:rPr>
          <w:rFonts w:ascii="Times New Roman" w:hAnsi="Times New Roman"/>
          <w:b/>
          <w:szCs w:val="24"/>
        </w:rPr>
        <w:t xml:space="preserve"> seniūnija į</w:t>
      </w:r>
      <w:r w:rsidR="00C36F7B">
        <w:rPr>
          <w:rFonts w:ascii="Times New Roman" w:hAnsi="Times New Roman"/>
          <w:b/>
          <w:szCs w:val="24"/>
        </w:rPr>
        <w:t>gyvendino:</w:t>
      </w:r>
    </w:p>
    <w:p w:rsidR="003B188E" w:rsidRPr="00C36F7B" w:rsidRDefault="003B188E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Šakių rajono savivaldybė</w:t>
      </w:r>
      <w:r w:rsidR="00C52DD4" w:rsidRPr="00C36F7B">
        <w:rPr>
          <w:rFonts w:ascii="Times New Roman" w:hAnsi="Times New Roman"/>
          <w:szCs w:val="24"/>
        </w:rPr>
        <w:t>s strateginio 20</w:t>
      </w:r>
      <w:r w:rsidR="00CA1AD5" w:rsidRPr="00C36F7B">
        <w:rPr>
          <w:rFonts w:ascii="Times New Roman" w:hAnsi="Times New Roman"/>
          <w:szCs w:val="24"/>
        </w:rPr>
        <w:t>19</w:t>
      </w:r>
      <w:r w:rsidR="00BE17B2" w:rsidRPr="00C36F7B">
        <w:rPr>
          <w:rFonts w:ascii="Times New Roman" w:hAnsi="Times New Roman"/>
          <w:szCs w:val="24"/>
        </w:rPr>
        <w:t>-2021</w:t>
      </w:r>
      <w:r w:rsidRPr="00C36F7B">
        <w:rPr>
          <w:rFonts w:ascii="Times New Roman" w:hAnsi="Times New Roman"/>
          <w:szCs w:val="24"/>
        </w:rPr>
        <w:t xml:space="preserve"> metų</w:t>
      </w:r>
      <w:r w:rsidR="00C52DD4" w:rsidRPr="00C36F7B">
        <w:rPr>
          <w:rFonts w:ascii="Times New Roman" w:hAnsi="Times New Roman"/>
          <w:szCs w:val="24"/>
        </w:rPr>
        <w:t xml:space="preserve"> veiklos plano programos kodas</w:t>
      </w:r>
      <w:r w:rsidRPr="00C36F7B">
        <w:rPr>
          <w:rFonts w:ascii="Times New Roman" w:hAnsi="Times New Roman"/>
          <w:szCs w:val="24"/>
        </w:rPr>
        <w:t xml:space="preserve"> 12</w:t>
      </w:r>
      <w:r w:rsidR="00EB1BA3" w:rsidRPr="00C36F7B">
        <w:rPr>
          <w:rFonts w:ascii="Times New Roman" w:hAnsi="Times New Roman"/>
          <w:szCs w:val="24"/>
        </w:rPr>
        <w:t xml:space="preserve"> </w:t>
      </w:r>
      <w:r w:rsidR="00E917D0" w:rsidRPr="00C36F7B">
        <w:rPr>
          <w:rFonts w:ascii="Times New Roman" w:hAnsi="Times New Roman"/>
          <w:szCs w:val="24"/>
        </w:rPr>
        <w:t>„</w:t>
      </w:r>
      <w:r w:rsidR="00C52DD4" w:rsidRPr="00C36F7B">
        <w:rPr>
          <w:rFonts w:ascii="Times New Roman" w:hAnsi="Times New Roman"/>
          <w:szCs w:val="24"/>
        </w:rPr>
        <w:t>Ūkio plėtros</w:t>
      </w:r>
      <w:r w:rsidR="00E917D0" w:rsidRPr="00C36F7B">
        <w:rPr>
          <w:rFonts w:ascii="Times New Roman" w:hAnsi="Times New Roman"/>
          <w:szCs w:val="24"/>
        </w:rPr>
        <w:t xml:space="preserve"> programa“</w:t>
      </w:r>
      <w:r w:rsidR="00314C55" w:rsidRPr="00C36F7B">
        <w:rPr>
          <w:rFonts w:ascii="Times New Roman" w:hAnsi="Times New Roman"/>
          <w:szCs w:val="24"/>
        </w:rPr>
        <w:t xml:space="preserve"> </w:t>
      </w:r>
      <w:r w:rsidR="00C52DD4" w:rsidRPr="00C36F7B">
        <w:rPr>
          <w:rFonts w:ascii="Times New Roman" w:hAnsi="Times New Roman"/>
          <w:szCs w:val="24"/>
        </w:rPr>
        <w:t>tikslo „Šiuolaikiškos susisiekimo sistemos plėtra</w:t>
      </w:r>
      <w:r w:rsidRPr="00C36F7B">
        <w:rPr>
          <w:rFonts w:ascii="Times New Roman" w:hAnsi="Times New Roman"/>
          <w:szCs w:val="24"/>
        </w:rPr>
        <w:t>“ seniū</w:t>
      </w:r>
      <w:r w:rsidR="00E917D0" w:rsidRPr="00C36F7B">
        <w:rPr>
          <w:rFonts w:ascii="Times New Roman" w:hAnsi="Times New Roman"/>
          <w:szCs w:val="24"/>
        </w:rPr>
        <w:t xml:space="preserve">nijos uždavinio </w:t>
      </w:r>
      <w:r w:rsidR="00C52DD4" w:rsidRPr="00C36F7B">
        <w:rPr>
          <w:rFonts w:ascii="Times New Roman" w:hAnsi="Times New Roman"/>
          <w:szCs w:val="24"/>
        </w:rPr>
        <w:t xml:space="preserve">„Modernizuoti ir plėtoti savivaldybės vietinės reikšmės kelius, gatves ir kitas susisiekimo </w:t>
      </w:r>
      <w:r w:rsidR="00C52DD4" w:rsidRPr="00C36F7B">
        <w:rPr>
          <w:rFonts w:ascii="Times New Roman" w:hAnsi="Times New Roman"/>
          <w:szCs w:val="24"/>
        </w:rPr>
        <w:lastRenderedPageBreak/>
        <w:t>komunikacijas</w:t>
      </w:r>
      <w:r w:rsidRPr="00C36F7B">
        <w:rPr>
          <w:rFonts w:ascii="Times New Roman" w:hAnsi="Times New Roman"/>
          <w:szCs w:val="24"/>
        </w:rPr>
        <w:t>“</w:t>
      </w:r>
      <w:r w:rsidR="009C7DFD" w:rsidRPr="00C36F7B">
        <w:rPr>
          <w:rFonts w:ascii="Times New Roman" w:hAnsi="Times New Roman"/>
          <w:szCs w:val="24"/>
        </w:rPr>
        <w:t xml:space="preserve"> </w:t>
      </w:r>
      <w:r w:rsidR="00C36F7B" w:rsidRPr="00C36F7B">
        <w:rPr>
          <w:rFonts w:ascii="Times New Roman" w:hAnsi="Times New Roman"/>
          <w:szCs w:val="24"/>
        </w:rPr>
        <w:t xml:space="preserve">įgyvendinant </w:t>
      </w:r>
      <w:r w:rsidR="009C7DFD" w:rsidRPr="00C36F7B">
        <w:rPr>
          <w:rFonts w:ascii="Times New Roman" w:hAnsi="Times New Roman"/>
          <w:szCs w:val="24"/>
        </w:rPr>
        <w:t>priemonę „Objektų priežiūros vykdymas“</w:t>
      </w:r>
      <w:r w:rsidR="00C36F7B">
        <w:rPr>
          <w:rFonts w:ascii="Times New Roman" w:hAnsi="Times New Roman"/>
          <w:szCs w:val="24"/>
        </w:rPr>
        <w:t xml:space="preserve"> </w:t>
      </w:r>
      <w:r w:rsidR="00D85C16" w:rsidRPr="00C36F7B">
        <w:rPr>
          <w:rFonts w:ascii="Times New Roman" w:hAnsi="Times New Roman"/>
          <w:szCs w:val="24"/>
        </w:rPr>
        <w:t>buvo</w:t>
      </w:r>
      <w:r w:rsidRPr="00C36F7B">
        <w:rPr>
          <w:rFonts w:ascii="Times New Roman" w:hAnsi="Times New Roman"/>
          <w:szCs w:val="24"/>
        </w:rPr>
        <w:t xml:space="preserve"> </w:t>
      </w:r>
      <w:r w:rsidR="00662192" w:rsidRPr="00C36F7B">
        <w:rPr>
          <w:rFonts w:ascii="Times New Roman" w:hAnsi="Times New Roman"/>
          <w:szCs w:val="24"/>
        </w:rPr>
        <w:t>lyginami</w:t>
      </w:r>
      <w:r w:rsidRPr="00C36F7B">
        <w:rPr>
          <w:rFonts w:ascii="Times New Roman" w:hAnsi="Times New Roman"/>
          <w:szCs w:val="24"/>
        </w:rPr>
        <w:t>, žvyruojami seniūnijos keliai</w:t>
      </w:r>
      <w:r w:rsidR="00D85C16" w:rsidRPr="00C36F7B">
        <w:rPr>
          <w:rFonts w:ascii="Times New Roman" w:hAnsi="Times New Roman"/>
          <w:szCs w:val="24"/>
        </w:rPr>
        <w:t>, prižiūrėti 43 kilometrai</w:t>
      </w:r>
      <w:r w:rsidR="00247995" w:rsidRPr="00C36F7B">
        <w:rPr>
          <w:rFonts w:ascii="Times New Roman" w:hAnsi="Times New Roman"/>
          <w:szCs w:val="24"/>
        </w:rPr>
        <w:t xml:space="preserve"> seniūnijai priskirtų kelių ir gatvių</w:t>
      </w:r>
      <w:r w:rsidR="009E1AE7" w:rsidRPr="00C36F7B">
        <w:rPr>
          <w:rFonts w:ascii="Times New Roman" w:hAnsi="Times New Roman"/>
          <w:szCs w:val="24"/>
        </w:rPr>
        <w:t>, paskleista 300 m</w:t>
      </w:r>
      <w:r w:rsidR="009E1AE7" w:rsidRPr="00C36F7B">
        <w:rPr>
          <w:rFonts w:ascii="Times New Roman" w:hAnsi="Times New Roman"/>
          <w:szCs w:val="24"/>
          <w:vertAlign w:val="superscript"/>
        </w:rPr>
        <w:t>3</w:t>
      </w:r>
      <w:r w:rsidR="009E1AE7" w:rsidRPr="00C36F7B">
        <w:rPr>
          <w:rFonts w:ascii="Times New Roman" w:hAnsi="Times New Roman"/>
          <w:szCs w:val="24"/>
        </w:rPr>
        <w:t xml:space="preserve"> žvyro. </w:t>
      </w:r>
      <w:r w:rsidRPr="00C36F7B">
        <w:rPr>
          <w:rFonts w:ascii="Times New Roman" w:hAnsi="Times New Roman"/>
          <w:szCs w:val="24"/>
        </w:rPr>
        <w:t>Sniego valymas seniūnijos teritorijoje esančių kelių ir gyvenviečių gatvių</w:t>
      </w:r>
      <w:r w:rsidR="009E1AE7" w:rsidRPr="00C36F7B">
        <w:rPr>
          <w:rFonts w:ascii="Times New Roman" w:hAnsi="Times New Roman"/>
          <w:szCs w:val="24"/>
        </w:rPr>
        <w:t xml:space="preserve"> buvo</w:t>
      </w:r>
      <w:r w:rsidRPr="00C36F7B">
        <w:rPr>
          <w:rFonts w:ascii="Times New Roman" w:hAnsi="Times New Roman"/>
          <w:szCs w:val="24"/>
        </w:rPr>
        <w:t xml:space="preserve"> atliekamas pagal poreikį. </w:t>
      </w:r>
      <w:r w:rsidR="007027E3" w:rsidRPr="00C36F7B">
        <w:rPr>
          <w:rFonts w:ascii="Times New Roman" w:hAnsi="Times New Roman"/>
          <w:szCs w:val="24"/>
        </w:rPr>
        <w:t xml:space="preserve">Įsigytos dėžės žvyro-druskos mišiniui. </w:t>
      </w:r>
      <w:r w:rsidR="009E1AE7" w:rsidRPr="00C36F7B">
        <w:rPr>
          <w:rFonts w:ascii="Times New Roman" w:hAnsi="Times New Roman"/>
          <w:szCs w:val="24"/>
        </w:rPr>
        <w:t>Buvo</w:t>
      </w:r>
      <w:r w:rsidR="006404D9" w:rsidRPr="00C36F7B">
        <w:rPr>
          <w:rFonts w:ascii="Times New Roman" w:hAnsi="Times New Roman"/>
          <w:szCs w:val="24"/>
        </w:rPr>
        <w:t xml:space="preserve"> vykdomas </w:t>
      </w:r>
      <w:r w:rsidR="00CA1AD5" w:rsidRPr="00C36F7B">
        <w:rPr>
          <w:rFonts w:ascii="Times New Roman" w:hAnsi="Times New Roman"/>
          <w:szCs w:val="24"/>
        </w:rPr>
        <w:t xml:space="preserve">asfalto </w:t>
      </w:r>
      <w:r w:rsidR="006404D9" w:rsidRPr="00C36F7B">
        <w:rPr>
          <w:rFonts w:ascii="Times New Roman" w:hAnsi="Times New Roman"/>
          <w:szCs w:val="24"/>
        </w:rPr>
        <w:t>k</w:t>
      </w:r>
      <w:r w:rsidR="00CA1AD5" w:rsidRPr="00C36F7B">
        <w:rPr>
          <w:rFonts w:ascii="Times New Roman" w:hAnsi="Times New Roman"/>
          <w:szCs w:val="24"/>
        </w:rPr>
        <w:t>elių</w:t>
      </w:r>
      <w:r w:rsidR="006404D9" w:rsidRPr="00C36F7B">
        <w:rPr>
          <w:rFonts w:ascii="Times New Roman" w:hAnsi="Times New Roman"/>
          <w:szCs w:val="24"/>
        </w:rPr>
        <w:t xml:space="preserve"> duobių</w:t>
      </w:r>
      <w:r w:rsidR="00CA1AD5" w:rsidRPr="00C36F7B">
        <w:rPr>
          <w:rFonts w:ascii="Times New Roman" w:hAnsi="Times New Roman"/>
          <w:szCs w:val="24"/>
        </w:rPr>
        <w:t xml:space="preserve"> remontas</w:t>
      </w:r>
      <w:r w:rsidR="009E1AE7" w:rsidRPr="00C36F7B">
        <w:rPr>
          <w:rFonts w:ascii="Times New Roman" w:hAnsi="Times New Roman"/>
          <w:szCs w:val="24"/>
        </w:rPr>
        <w:t>,</w:t>
      </w:r>
      <w:r w:rsidR="00F06DB9" w:rsidRPr="00C36F7B">
        <w:rPr>
          <w:rFonts w:ascii="Times New Roman" w:hAnsi="Times New Roman"/>
          <w:szCs w:val="24"/>
        </w:rPr>
        <w:t xml:space="preserve"> užtaisyta 150 m</w:t>
      </w:r>
      <w:r w:rsidR="00F06DB9" w:rsidRPr="00C36F7B">
        <w:rPr>
          <w:rFonts w:ascii="Times New Roman" w:hAnsi="Times New Roman"/>
          <w:szCs w:val="24"/>
          <w:vertAlign w:val="superscript"/>
        </w:rPr>
        <w:t>2</w:t>
      </w:r>
      <w:r w:rsidR="009E1AE7" w:rsidRPr="00C36F7B">
        <w:rPr>
          <w:rFonts w:ascii="Times New Roman" w:hAnsi="Times New Roman"/>
          <w:szCs w:val="24"/>
        </w:rPr>
        <w:t xml:space="preserve"> </w:t>
      </w:r>
      <w:r w:rsidR="00F06DB9" w:rsidRPr="00C36F7B">
        <w:rPr>
          <w:rFonts w:ascii="Times New Roman" w:hAnsi="Times New Roman"/>
          <w:szCs w:val="24"/>
        </w:rPr>
        <w:t>duobių</w:t>
      </w:r>
      <w:r w:rsidR="007027E3" w:rsidRPr="00C36F7B">
        <w:rPr>
          <w:rFonts w:ascii="Times New Roman" w:hAnsi="Times New Roman"/>
          <w:szCs w:val="24"/>
        </w:rPr>
        <w:t xml:space="preserve">, atnaujinta </w:t>
      </w:r>
      <w:proofErr w:type="spellStart"/>
      <w:r w:rsidR="007027E3" w:rsidRPr="00C36F7B">
        <w:rPr>
          <w:rFonts w:ascii="Times New Roman" w:hAnsi="Times New Roman"/>
          <w:szCs w:val="24"/>
        </w:rPr>
        <w:t>Rėžgalių</w:t>
      </w:r>
      <w:proofErr w:type="spellEnd"/>
      <w:r w:rsidR="007027E3" w:rsidRPr="00C36F7B">
        <w:rPr>
          <w:rFonts w:ascii="Times New Roman" w:hAnsi="Times New Roman"/>
          <w:szCs w:val="24"/>
        </w:rPr>
        <w:t xml:space="preserve"> kaimo kelio žvyro danga. </w:t>
      </w:r>
      <w:r w:rsidR="000664E8" w:rsidRPr="00C36F7B">
        <w:rPr>
          <w:rFonts w:ascii="Times New Roman" w:hAnsi="Times New Roman"/>
          <w:szCs w:val="24"/>
        </w:rPr>
        <w:t xml:space="preserve">2019 m. keliai seniūnijoje </w:t>
      </w:r>
      <w:r w:rsidR="008612A4" w:rsidRPr="00C36F7B">
        <w:rPr>
          <w:rFonts w:ascii="Times New Roman" w:hAnsi="Times New Roman"/>
          <w:szCs w:val="24"/>
        </w:rPr>
        <w:t xml:space="preserve">buvo </w:t>
      </w:r>
      <w:proofErr w:type="spellStart"/>
      <w:r w:rsidR="008612A4" w:rsidRPr="00C36F7B">
        <w:rPr>
          <w:rFonts w:ascii="Times New Roman" w:hAnsi="Times New Roman"/>
          <w:szCs w:val="24"/>
        </w:rPr>
        <w:t>greideriuojami</w:t>
      </w:r>
      <w:proofErr w:type="spellEnd"/>
      <w:r w:rsidR="008612A4" w:rsidRPr="00C36F7B">
        <w:rPr>
          <w:rFonts w:ascii="Times New Roman" w:hAnsi="Times New Roman"/>
          <w:szCs w:val="24"/>
        </w:rPr>
        <w:t xml:space="preserve"> 4 kartus.</w:t>
      </w:r>
      <w:r w:rsidR="00AD513D" w:rsidRPr="00C36F7B">
        <w:rPr>
          <w:rFonts w:ascii="Times New Roman" w:hAnsi="Times New Roman"/>
          <w:szCs w:val="24"/>
        </w:rPr>
        <w:t xml:space="preserve"> </w:t>
      </w:r>
      <w:r w:rsidR="00F06DB9" w:rsidRPr="00C36F7B">
        <w:rPr>
          <w:rFonts w:ascii="Times New Roman" w:hAnsi="Times New Roman"/>
          <w:szCs w:val="24"/>
        </w:rPr>
        <w:t xml:space="preserve">Piliakalniuose ir rekreacinėje teritorijoje atnaujinti </w:t>
      </w:r>
      <w:proofErr w:type="spellStart"/>
      <w:r w:rsidR="00F06DB9" w:rsidRPr="00C36F7B">
        <w:rPr>
          <w:rFonts w:ascii="Times New Roman" w:hAnsi="Times New Roman"/>
          <w:szCs w:val="24"/>
        </w:rPr>
        <w:t>pėščiųjų</w:t>
      </w:r>
      <w:proofErr w:type="spellEnd"/>
      <w:r w:rsidR="00F06DB9" w:rsidRPr="00C36F7B">
        <w:rPr>
          <w:rFonts w:ascii="Times New Roman" w:hAnsi="Times New Roman"/>
          <w:szCs w:val="24"/>
        </w:rPr>
        <w:t xml:space="preserve"> takai. </w:t>
      </w:r>
      <w:r w:rsidRPr="00C36F7B">
        <w:rPr>
          <w:rFonts w:ascii="Times New Roman" w:hAnsi="Times New Roman"/>
          <w:szCs w:val="24"/>
        </w:rPr>
        <w:t xml:space="preserve">Įgyvendinat </w:t>
      </w:r>
      <w:r w:rsidR="007F10A0" w:rsidRPr="00C36F7B">
        <w:rPr>
          <w:rFonts w:ascii="Times New Roman" w:hAnsi="Times New Roman"/>
          <w:szCs w:val="24"/>
        </w:rPr>
        <w:t>uždavinio</w:t>
      </w:r>
      <w:r w:rsidR="007F10A0" w:rsidRPr="00C36F7B">
        <w:rPr>
          <w:rFonts w:ascii="Times New Roman" w:hAnsi="Times New Roman"/>
          <w:color w:val="FF0000"/>
          <w:szCs w:val="24"/>
        </w:rPr>
        <w:t xml:space="preserve"> </w:t>
      </w:r>
      <w:r w:rsidR="007F10A0" w:rsidRPr="00C36F7B">
        <w:rPr>
          <w:rFonts w:ascii="Times New Roman" w:hAnsi="Times New Roman"/>
          <w:szCs w:val="24"/>
        </w:rPr>
        <w:t>„Kompleksiškai plėtoti ir puoselėti rekreacines terit</w:t>
      </w:r>
      <w:r w:rsidR="00A0646F" w:rsidRPr="00C36F7B">
        <w:rPr>
          <w:rFonts w:ascii="Times New Roman" w:hAnsi="Times New Roman"/>
          <w:szCs w:val="24"/>
        </w:rPr>
        <w:t xml:space="preserve">orijas, želdynus bei kitas </w:t>
      </w:r>
      <w:proofErr w:type="spellStart"/>
      <w:r w:rsidR="00A0646F" w:rsidRPr="00C36F7B">
        <w:rPr>
          <w:rFonts w:ascii="Times New Roman" w:hAnsi="Times New Roman"/>
          <w:szCs w:val="24"/>
        </w:rPr>
        <w:t>vieša</w:t>
      </w:r>
      <w:r w:rsidR="007F10A0" w:rsidRPr="00C36F7B">
        <w:rPr>
          <w:rFonts w:ascii="Times New Roman" w:hAnsi="Times New Roman"/>
          <w:szCs w:val="24"/>
        </w:rPr>
        <w:t>sias</w:t>
      </w:r>
      <w:proofErr w:type="spellEnd"/>
      <w:r w:rsidR="007F10A0" w:rsidRPr="00C36F7B">
        <w:rPr>
          <w:rFonts w:ascii="Times New Roman" w:hAnsi="Times New Roman"/>
          <w:szCs w:val="24"/>
        </w:rPr>
        <w:t xml:space="preserve"> erdves, pritaikant j</w:t>
      </w:r>
      <w:r w:rsidR="004F7CCC" w:rsidRPr="00C36F7B">
        <w:rPr>
          <w:rFonts w:ascii="Times New Roman" w:hAnsi="Times New Roman"/>
          <w:szCs w:val="24"/>
        </w:rPr>
        <w:t>as turizmo</w:t>
      </w:r>
      <w:r w:rsidR="007F10A0" w:rsidRPr="00C36F7B">
        <w:rPr>
          <w:rFonts w:ascii="Times New Roman" w:hAnsi="Times New Roman"/>
          <w:szCs w:val="24"/>
        </w:rPr>
        <w:t xml:space="preserve"> poreikiams</w:t>
      </w:r>
      <w:r w:rsidR="004F7CCC" w:rsidRPr="00C36F7B">
        <w:rPr>
          <w:rFonts w:ascii="Times New Roman" w:hAnsi="Times New Roman"/>
          <w:szCs w:val="24"/>
        </w:rPr>
        <w:t>“</w:t>
      </w:r>
      <w:r w:rsidR="008B5EA1" w:rsidRPr="00C36F7B">
        <w:rPr>
          <w:rFonts w:ascii="Times New Roman" w:hAnsi="Times New Roman"/>
          <w:szCs w:val="24"/>
        </w:rPr>
        <w:t xml:space="preserve"> </w:t>
      </w:r>
      <w:r w:rsidR="009C7DFD" w:rsidRPr="00C36F7B">
        <w:rPr>
          <w:rFonts w:ascii="Times New Roman" w:hAnsi="Times New Roman"/>
          <w:szCs w:val="24"/>
        </w:rPr>
        <w:t>priemonę</w:t>
      </w:r>
      <w:r w:rsidR="008B5EA1" w:rsidRPr="00C36F7B">
        <w:rPr>
          <w:rFonts w:ascii="Times New Roman" w:hAnsi="Times New Roman"/>
          <w:szCs w:val="24"/>
        </w:rPr>
        <w:t xml:space="preserve"> </w:t>
      </w:r>
      <w:r w:rsidR="009C7DFD" w:rsidRPr="00C36F7B">
        <w:rPr>
          <w:rFonts w:ascii="Times New Roman" w:hAnsi="Times New Roman"/>
          <w:szCs w:val="24"/>
        </w:rPr>
        <w:t>„Aplinkotvarkos darbų vykdymas seniūnijoje“</w:t>
      </w:r>
      <w:r w:rsidR="00C36F7B">
        <w:rPr>
          <w:rFonts w:ascii="Times New Roman" w:hAnsi="Times New Roman"/>
          <w:szCs w:val="24"/>
        </w:rPr>
        <w:t xml:space="preserve"> </w:t>
      </w:r>
      <w:r w:rsidR="008B6C88" w:rsidRPr="00C36F7B">
        <w:rPr>
          <w:rFonts w:ascii="Times New Roman" w:hAnsi="Times New Roman"/>
          <w:szCs w:val="24"/>
        </w:rPr>
        <w:t>buvo</w:t>
      </w:r>
      <w:r w:rsidR="008B6C88" w:rsidRPr="00C36F7B">
        <w:rPr>
          <w:rFonts w:ascii="Times New Roman" w:hAnsi="Times New Roman"/>
          <w:szCs w:val="24"/>
        </w:rPr>
        <w:t xml:space="preserve"> </w:t>
      </w:r>
      <w:r w:rsidR="00C36F7B" w:rsidRPr="00C36F7B">
        <w:rPr>
          <w:rFonts w:ascii="Times New Roman" w:hAnsi="Times New Roman"/>
          <w:szCs w:val="24"/>
        </w:rPr>
        <w:t xml:space="preserve">seniūnijos teritorijoje </w:t>
      </w:r>
      <w:r w:rsidR="00C36F7B">
        <w:rPr>
          <w:rFonts w:ascii="Times New Roman" w:hAnsi="Times New Roman"/>
          <w:szCs w:val="24"/>
        </w:rPr>
        <w:t>g</w:t>
      </w:r>
      <w:r w:rsidR="00C36F7B" w:rsidRPr="00C36F7B">
        <w:rPr>
          <w:rFonts w:ascii="Times New Roman" w:hAnsi="Times New Roman"/>
          <w:szCs w:val="24"/>
        </w:rPr>
        <w:t xml:space="preserve">erinant apšvietimą </w:t>
      </w:r>
      <w:r w:rsidR="00A0646F" w:rsidRPr="00C36F7B">
        <w:rPr>
          <w:rFonts w:ascii="Times New Roman" w:hAnsi="Times New Roman"/>
          <w:szCs w:val="24"/>
        </w:rPr>
        <w:t>atnaujinti 3</w:t>
      </w:r>
      <w:r w:rsidR="004F7CCC" w:rsidRPr="00C36F7B">
        <w:rPr>
          <w:rFonts w:ascii="Times New Roman" w:hAnsi="Times New Roman"/>
          <w:szCs w:val="24"/>
        </w:rPr>
        <w:t xml:space="preserve"> </w:t>
      </w:r>
      <w:r w:rsidR="005918E0" w:rsidRPr="00C36F7B">
        <w:rPr>
          <w:rFonts w:ascii="Times New Roman" w:hAnsi="Times New Roman"/>
          <w:szCs w:val="24"/>
        </w:rPr>
        <w:t>nauji</w:t>
      </w:r>
      <w:r w:rsidR="00116766" w:rsidRPr="00C36F7B">
        <w:rPr>
          <w:rFonts w:ascii="Times New Roman" w:hAnsi="Times New Roman"/>
          <w:szCs w:val="24"/>
        </w:rPr>
        <w:t>,</w:t>
      </w:r>
      <w:r w:rsidR="00116766" w:rsidRPr="00C36F7B">
        <w:rPr>
          <w:rFonts w:ascii="Times New Roman" w:hAnsi="Times New Roman"/>
          <w:color w:val="C00000"/>
          <w:szCs w:val="24"/>
        </w:rPr>
        <w:t xml:space="preserve"> </w:t>
      </w:r>
      <w:r w:rsidR="005918E0" w:rsidRPr="00C36F7B">
        <w:rPr>
          <w:rFonts w:ascii="Times New Roman" w:hAnsi="Times New Roman"/>
          <w:szCs w:val="24"/>
        </w:rPr>
        <w:t>ekonomiškesni gatvių apšvietimo šviestuvai</w:t>
      </w:r>
      <w:r w:rsidR="00D0447B" w:rsidRPr="00C36F7B">
        <w:rPr>
          <w:rFonts w:ascii="Times New Roman" w:hAnsi="Times New Roman"/>
          <w:szCs w:val="24"/>
        </w:rPr>
        <w:t>.</w:t>
      </w:r>
      <w:r w:rsidR="00266D0F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>Seniū</w:t>
      </w:r>
      <w:r w:rsidR="00F06DB9" w:rsidRPr="00C36F7B">
        <w:rPr>
          <w:rFonts w:ascii="Times New Roman" w:hAnsi="Times New Roman"/>
          <w:szCs w:val="24"/>
        </w:rPr>
        <w:t xml:space="preserve">nijos teritorijoje buvo </w:t>
      </w:r>
      <w:r w:rsidRPr="00C36F7B">
        <w:rPr>
          <w:rFonts w:ascii="Times New Roman" w:hAnsi="Times New Roman"/>
          <w:szCs w:val="24"/>
        </w:rPr>
        <w:t>atliekami šaligatvių, gatvių priežiūros ir valymo darbai. Želdinių</w:t>
      </w:r>
      <w:r w:rsidR="00F06DB9" w:rsidRPr="00C36F7B">
        <w:rPr>
          <w:rFonts w:ascii="Times New Roman" w:hAnsi="Times New Roman"/>
          <w:szCs w:val="24"/>
        </w:rPr>
        <w:t xml:space="preserve"> plotai buvo</w:t>
      </w:r>
      <w:r w:rsidRPr="00C36F7B">
        <w:rPr>
          <w:rFonts w:ascii="Times New Roman" w:hAnsi="Times New Roman"/>
          <w:szCs w:val="24"/>
        </w:rPr>
        <w:t xml:space="preserve"> prižiūrimi ir tvarkomi pagal poreikį</w:t>
      </w:r>
      <w:r w:rsidR="00412795" w:rsidRPr="00C36F7B">
        <w:rPr>
          <w:rFonts w:ascii="Times New Roman" w:hAnsi="Times New Roman"/>
          <w:szCs w:val="24"/>
        </w:rPr>
        <w:t>. K</w:t>
      </w:r>
      <w:r w:rsidRPr="00C36F7B">
        <w:rPr>
          <w:rFonts w:ascii="Times New Roman" w:hAnsi="Times New Roman"/>
          <w:szCs w:val="24"/>
        </w:rPr>
        <w:t>apinių</w:t>
      </w:r>
      <w:r w:rsidR="00412795" w:rsidRPr="00C36F7B">
        <w:rPr>
          <w:rFonts w:ascii="Times New Roman" w:hAnsi="Times New Roman"/>
          <w:szCs w:val="24"/>
        </w:rPr>
        <w:t xml:space="preserve"> ir</w:t>
      </w:r>
      <w:r w:rsidRPr="00C36F7B">
        <w:rPr>
          <w:rFonts w:ascii="Times New Roman" w:hAnsi="Times New Roman"/>
          <w:szCs w:val="24"/>
        </w:rPr>
        <w:t xml:space="preserve"> kitų saugomų</w:t>
      </w:r>
      <w:r w:rsidR="00A0646F" w:rsidRPr="00C36F7B">
        <w:rPr>
          <w:rFonts w:ascii="Times New Roman" w:hAnsi="Times New Roman"/>
          <w:szCs w:val="24"/>
        </w:rPr>
        <w:t>,</w:t>
      </w:r>
      <w:r w:rsidRPr="00C36F7B">
        <w:rPr>
          <w:rFonts w:ascii="Times New Roman" w:hAnsi="Times New Roman"/>
          <w:szCs w:val="24"/>
        </w:rPr>
        <w:t xml:space="preserve"> bei turinčių išliekamąją vertę objektų tvarkymo pagalbiniai darbai, teritorijos aplink visuomeninius pastatus priežiū</w:t>
      </w:r>
      <w:r w:rsidR="00412795" w:rsidRPr="00C36F7B">
        <w:rPr>
          <w:rFonts w:ascii="Times New Roman" w:hAnsi="Times New Roman"/>
          <w:szCs w:val="24"/>
        </w:rPr>
        <w:t>ra.</w:t>
      </w:r>
      <w:r w:rsidR="006C5368" w:rsidRPr="00C36F7B">
        <w:rPr>
          <w:rFonts w:ascii="Times New Roman" w:hAnsi="Times New Roman"/>
          <w:szCs w:val="24"/>
        </w:rPr>
        <w:t xml:space="preserve"> Kapinėse atnaujinti 2 nameliai.</w:t>
      </w:r>
      <w:r w:rsidR="007F10A0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 xml:space="preserve">Mokamas darbo užmokestis ir socialinis draudimas aplinkos išlaikymo darbuotojams. </w:t>
      </w:r>
    </w:p>
    <w:p w:rsidR="003B188E" w:rsidRPr="00C36F7B" w:rsidRDefault="003B188E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Šakių rajono savivaldybės s</w:t>
      </w:r>
      <w:r w:rsidR="000E0A2E" w:rsidRPr="00C36F7B">
        <w:rPr>
          <w:rFonts w:ascii="Times New Roman" w:hAnsi="Times New Roman"/>
          <w:szCs w:val="24"/>
        </w:rPr>
        <w:t>trateginio</w:t>
      </w:r>
      <w:r w:rsidR="00BE17B2" w:rsidRPr="00C36F7B">
        <w:rPr>
          <w:rFonts w:ascii="Times New Roman" w:hAnsi="Times New Roman"/>
          <w:szCs w:val="24"/>
        </w:rPr>
        <w:t xml:space="preserve"> 2019-2021</w:t>
      </w:r>
      <w:r w:rsidRPr="00C36F7B">
        <w:rPr>
          <w:rFonts w:ascii="Times New Roman" w:hAnsi="Times New Roman"/>
          <w:szCs w:val="24"/>
        </w:rPr>
        <w:t xml:space="preserve"> metų</w:t>
      </w:r>
      <w:r w:rsidR="006404D9" w:rsidRPr="00C36F7B">
        <w:rPr>
          <w:rFonts w:ascii="Times New Roman" w:hAnsi="Times New Roman"/>
          <w:szCs w:val="24"/>
        </w:rPr>
        <w:t xml:space="preserve"> veiklos plano programos kodas</w:t>
      </w:r>
      <w:r w:rsidRPr="00C36F7B">
        <w:rPr>
          <w:rFonts w:ascii="Times New Roman" w:hAnsi="Times New Roman"/>
          <w:szCs w:val="24"/>
        </w:rPr>
        <w:t xml:space="preserve"> 13 </w:t>
      </w:r>
      <w:r w:rsidR="00E917D0" w:rsidRPr="00C36F7B">
        <w:rPr>
          <w:rFonts w:ascii="Times New Roman" w:hAnsi="Times New Roman"/>
          <w:szCs w:val="24"/>
        </w:rPr>
        <w:t>„</w:t>
      </w:r>
      <w:r w:rsidRPr="00C36F7B">
        <w:rPr>
          <w:rFonts w:ascii="Times New Roman" w:hAnsi="Times New Roman"/>
          <w:szCs w:val="24"/>
        </w:rPr>
        <w:t>Socialinė</w:t>
      </w:r>
      <w:r w:rsidR="006404D9" w:rsidRPr="00C36F7B">
        <w:rPr>
          <w:rFonts w:ascii="Times New Roman" w:hAnsi="Times New Roman"/>
          <w:szCs w:val="24"/>
        </w:rPr>
        <w:t>s ir sveikatos apsaugos programa</w:t>
      </w:r>
      <w:r w:rsidRPr="00C36F7B">
        <w:rPr>
          <w:rFonts w:ascii="Times New Roman" w:hAnsi="Times New Roman"/>
          <w:szCs w:val="24"/>
        </w:rPr>
        <w:t>“</w:t>
      </w:r>
      <w:r w:rsidR="006F19FF" w:rsidRPr="00C36F7B">
        <w:rPr>
          <w:rFonts w:ascii="Times New Roman" w:hAnsi="Times New Roman"/>
          <w:szCs w:val="24"/>
        </w:rPr>
        <w:t xml:space="preserve"> </w:t>
      </w:r>
      <w:r w:rsidR="006404D9" w:rsidRPr="00C36F7B">
        <w:rPr>
          <w:rFonts w:ascii="Times New Roman" w:hAnsi="Times New Roman"/>
          <w:szCs w:val="24"/>
        </w:rPr>
        <w:t>tikslų „So</w:t>
      </w:r>
      <w:r w:rsidR="002F2198" w:rsidRPr="00C36F7B">
        <w:rPr>
          <w:rFonts w:ascii="Times New Roman" w:hAnsi="Times New Roman"/>
          <w:szCs w:val="24"/>
        </w:rPr>
        <w:t>cialinių paslaugų aprėpties didinimas</w:t>
      </w:r>
      <w:r w:rsidRPr="00C36F7B">
        <w:rPr>
          <w:rFonts w:ascii="Times New Roman" w:hAnsi="Times New Roman"/>
          <w:szCs w:val="24"/>
        </w:rPr>
        <w:t>“ seniū</w:t>
      </w:r>
      <w:r w:rsidR="006F19FF" w:rsidRPr="00C36F7B">
        <w:rPr>
          <w:rFonts w:ascii="Times New Roman" w:hAnsi="Times New Roman"/>
          <w:szCs w:val="24"/>
        </w:rPr>
        <w:t>nijos uždavinio</w:t>
      </w:r>
      <w:r w:rsidR="009C7DFD" w:rsidRPr="00C36F7B">
        <w:rPr>
          <w:rFonts w:ascii="Times New Roman" w:hAnsi="Times New Roman"/>
          <w:szCs w:val="24"/>
        </w:rPr>
        <w:t xml:space="preserve"> „Finansinės pagalbos rajono gyventojams teikimas ir didinimas“</w:t>
      </w:r>
      <w:r w:rsidR="00B90AE6" w:rsidRPr="00C36F7B">
        <w:rPr>
          <w:rFonts w:ascii="Times New Roman" w:hAnsi="Times New Roman"/>
          <w:szCs w:val="24"/>
        </w:rPr>
        <w:t xml:space="preserve"> </w:t>
      </w:r>
      <w:r w:rsidR="008B6C88" w:rsidRPr="00C36F7B">
        <w:rPr>
          <w:rFonts w:ascii="Times New Roman" w:hAnsi="Times New Roman"/>
          <w:szCs w:val="24"/>
        </w:rPr>
        <w:t xml:space="preserve">įgyvendinant </w:t>
      </w:r>
      <w:r w:rsidR="009C7DFD" w:rsidRPr="00C36F7B">
        <w:rPr>
          <w:rFonts w:ascii="Times New Roman" w:hAnsi="Times New Roman"/>
          <w:szCs w:val="24"/>
        </w:rPr>
        <w:t>priemonę „Darbo su socialiai remtinomis š</w:t>
      </w:r>
      <w:r w:rsidR="008B6C88">
        <w:rPr>
          <w:rFonts w:ascii="Times New Roman" w:hAnsi="Times New Roman"/>
          <w:szCs w:val="24"/>
        </w:rPr>
        <w:t xml:space="preserve">eimomis organizavimas“ </w:t>
      </w:r>
      <w:r w:rsidR="007027E3" w:rsidRPr="00C36F7B">
        <w:rPr>
          <w:rFonts w:ascii="Times New Roman" w:hAnsi="Times New Roman"/>
          <w:szCs w:val="24"/>
        </w:rPr>
        <w:t>buvo</w:t>
      </w:r>
      <w:r w:rsidR="002F2198" w:rsidRPr="00C36F7B">
        <w:rPr>
          <w:rFonts w:ascii="Times New Roman" w:hAnsi="Times New Roman"/>
          <w:szCs w:val="24"/>
        </w:rPr>
        <w:t xml:space="preserve"> naudojamos lėšos transporto išlaikymui ir darbo priemonių pirkimui asmenims, kurie gauna socialines pašalpas.</w:t>
      </w:r>
      <w:r w:rsidR="008B5EA1" w:rsidRPr="00C36F7B">
        <w:rPr>
          <w:rFonts w:ascii="Times New Roman" w:hAnsi="Times New Roman"/>
          <w:szCs w:val="24"/>
        </w:rPr>
        <w:t xml:space="preserve"> </w:t>
      </w:r>
      <w:r w:rsidR="004C0839" w:rsidRPr="00C36F7B">
        <w:rPr>
          <w:rFonts w:ascii="Times New Roman" w:hAnsi="Times New Roman"/>
          <w:szCs w:val="24"/>
        </w:rPr>
        <w:t>Visuomenei naudingai veiklai</w:t>
      </w:r>
      <w:r w:rsidR="007027E3" w:rsidRPr="00C36F7B">
        <w:rPr>
          <w:rFonts w:ascii="Times New Roman" w:hAnsi="Times New Roman"/>
          <w:szCs w:val="24"/>
        </w:rPr>
        <w:t xml:space="preserve"> atlikti buvo pasitelkta</w:t>
      </w:r>
      <w:r w:rsidR="00247995" w:rsidRPr="00C36F7B">
        <w:rPr>
          <w:rFonts w:ascii="Times New Roman" w:hAnsi="Times New Roman"/>
          <w:szCs w:val="24"/>
        </w:rPr>
        <w:t xml:space="preserve"> </w:t>
      </w:r>
      <w:r w:rsidR="007027E3" w:rsidRPr="00C36F7B">
        <w:rPr>
          <w:rFonts w:ascii="Times New Roman" w:hAnsi="Times New Roman"/>
          <w:szCs w:val="24"/>
        </w:rPr>
        <w:t>29 seniūnijos gyventojai, kurie atliko</w:t>
      </w:r>
      <w:r w:rsidR="00247995" w:rsidRPr="00C36F7B">
        <w:rPr>
          <w:rFonts w:ascii="Times New Roman" w:hAnsi="Times New Roman"/>
          <w:szCs w:val="24"/>
        </w:rPr>
        <w:t xml:space="preserve"> įvairius aplinkos priežiūros darbus. </w:t>
      </w:r>
      <w:r w:rsidR="00C94362" w:rsidRPr="00C36F7B">
        <w:rPr>
          <w:rFonts w:ascii="Times New Roman" w:hAnsi="Times New Roman"/>
          <w:szCs w:val="24"/>
        </w:rPr>
        <w:t>2019 m. buvo įvertintos 33 atskirų šeimų (asmenų) gyvenimo sąlygos, bei poreikiai ir teikta savivaldybės administracijai siūlymai dėl socialinės paramos toms šeimoms reikalingumo. Pagal poreikį buvo lankomi</w:t>
      </w:r>
      <w:r w:rsidR="006A5A0B" w:rsidRPr="00C36F7B">
        <w:rPr>
          <w:rFonts w:ascii="Times New Roman" w:hAnsi="Times New Roman"/>
          <w:szCs w:val="24"/>
        </w:rPr>
        <w:t xml:space="preserve"> ir prižiūrimi vieniši seneliai</w:t>
      </w:r>
      <w:r w:rsidR="00E47BE9" w:rsidRPr="00C36F7B">
        <w:rPr>
          <w:rFonts w:ascii="Times New Roman" w:hAnsi="Times New Roman"/>
          <w:szCs w:val="24"/>
        </w:rPr>
        <w:t xml:space="preserve"> (7 asmenys)</w:t>
      </w:r>
      <w:r w:rsidR="006A5A0B" w:rsidRPr="00C36F7B">
        <w:rPr>
          <w:rFonts w:ascii="Times New Roman" w:hAnsi="Times New Roman"/>
          <w:szCs w:val="24"/>
        </w:rPr>
        <w:t>, teikiama parama nepasiturintiems asmenims (135</w:t>
      </w:r>
      <w:r w:rsidR="005918E0" w:rsidRPr="00C36F7B">
        <w:rPr>
          <w:rFonts w:ascii="Times New Roman" w:hAnsi="Times New Roman"/>
          <w:szCs w:val="24"/>
        </w:rPr>
        <w:t xml:space="preserve"> asmenys</w:t>
      </w:r>
      <w:r w:rsidR="006A5A0B" w:rsidRPr="00C36F7B">
        <w:rPr>
          <w:rFonts w:ascii="Times New Roman" w:hAnsi="Times New Roman"/>
          <w:szCs w:val="24"/>
        </w:rPr>
        <w:t>). Viso per 2019 m. „PARAMOS“ programoje priimta 769 prašymai įvairioms išmokoms ir suteikta informavimo, bei konsultavimo</w:t>
      </w:r>
      <w:r w:rsidR="00E47BE9" w:rsidRPr="00C36F7B">
        <w:rPr>
          <w:rFonts w:ascii="Times New Roman" w:hAnsi="Times New Roman"/>
          <w:szCs w:val="24"/>
        </w:rPr>
        <w:t xml:space="preserve"> paslauga</w:t>
      </w:r>
      <w:r w:rsidR="005918E0" w:rsidRPr="00C36F7B">
        <w:rPr>
          <w:rFonts w:ascii="Times New Roman" w:hAnsi="Times New Roman"/>
          <w:szCs w:val="24"/>
        </w:rPr>
        <w:t>.</w:t>
      </w:r>
    </w:p>
    <w:p w:rsidR="0079263D" w:rsidRPr="00C36F7B" w:rsidRDefault="0079263D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Šakių rajono savivaldybė</w:t>
      </w:r>
      <w:r w:rsidR="001A7285" w:rsidRPr="00C36F7B">
        <w:rPr>
          <w:rFonts w:ascii="Times New Roman" w:hAnsi="Times New Roman"/>
          <w:szCs w:val="24"/>
        </w:rPr>
        <w:t>s strateginio 2019-2021</w:t>
      </w:r>
      <w:r w:rsidRPr="00C36F7B">
        <w:rPr>
          <w:rFonts w:ascii="Times New Roman" w:hAnsi="Times New Roman"/>
          <w:szCs w:val="24"/>
        </w:rPr>
        <w:t xml:space="preserve"> metų veiklos plano programos kodas 01 „Mokymosi visą gyvenimą, jaunimo ir sporto programa“ tikslo „Švietimo kokybės gerinimas“ seniū</w:t>
      </w:r>
      <w:r w:rsidR="00BD6681" w:rsidRPr="00C36F7B">
        <w:rPr>
          <w:rFonts w:ascii="Times New Roman" w:hAnsi="Times New Roman"/>
          <w:szCs w:val="24"/>
        </w:rPr>
        <w:t>nijos</w:t>
      </w:r>
      <w:r w:rsidR="006F19FF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>uždavinio</w:t>
      </w:r>
      <w:r w:rsidR="007D0C38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>„Kompleksiškai</w:t>
      </w:r>
      <w:r w:rsidR="00A04EB9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>modernizuoti, renovuoti švietimo įstaigų mokymo(</w:t>
      </w:r>
      <w:proofErr w:type="spellStart"/>
      <w:r w:rsidRPr="00C36F7B">
        <w:rPr>
          <w:rFonts w:ascii="Times New Roman" w:hAnsi="Times New Roman"/>
          <w:szCs w:val="24"/>
        </w:rPr>
        <w:t>si</w:t>
      </w:r>
      <w:proofErr w:type="spellEnd"/>
      <w:r w:rsidRPr="00C36F7B">
        <w:rPr>
          <w:rFonts w:ascii="Times New Roman" w:hAnsi="Times New Roman"/>
          <w:szCs w:val="24"/>
        </w:rPr>
        <w:t>) ir ugdymo(</w:t>
      </w:r>
      <w:proofErr w:type="spellStart"/>
      <w:r w:rsidRPr="00C36F7B">
        <w:rPr>
          <w:rFonts w:ascii="Times New Roman" w:hAnsi="Times New Roman"/>
          <w:szCs w:val="24"/>
        </w:rPr>
        <w:t>si</w:t>
      </w:r>
      <w:proofErr w:type="spellEnd"/>
      <w:r w:rsidRPr="00C36F7B">
        <w:rPr>
          <w:rFonts w:ascii="Times New Roman" w:hAnsi="Times New Roman"/>
          <w:szCs w:val="24"/>
        </w:rPr>
        <w:t>) aplinką ir materialinę bazę (vaikų ir jaunimo ugdymo organizavimas)“</w:t>
      </w:r>
      <w:r w:rsidR="00B90AE6" w:rsidRPr="00C36F7B">
        <w:rPr>
          <w:rFonts w:ascii="Times New Roman" w:hAnsi="Times New Roman"/>
          <w:szCs w:val="24"/>
        </w:rPr>
        <w:t xml:space="preserve"> </w:t>
      </w:r>
      <w:r w:rsidR="008B6C88" w:rsidRPr="00C36F7B">
        <w:rPr>
          <w:rFonts w:ascii="Times New Roman" w:hAnsi="Times New Roman"/>
          <w:szCs w:val="24"/>
        </w:rPr>
        <w:t xml:space="preserve">įgyvendinant šią priemonę </w:t>
      </w:r>
      <w:r w:rsidR="0031239E" w:rsidRPr="00C36F7B">
        <w:rPr>
          <w:rFonts w:ascii="Times New Roman" w:hAnsi="Times New Roman"/>
          <w:szCs w:val="24"/>
        </w:rPr>
        <w:t>„Socialinės paramos programos mokiniams vykdymas“</w:t>
      </w:r>
      <w:r w:rsidR="008B6C88">
        <w:rPr>
          <w:rFonts w:ascii="Times New Roman" w:hAnsi="Times New Roman"/>
          <w:szCs w:val="24"/>
        </w:rPr>
        <w:t xml:space="preserve"> </w:t>
      </w:r>
      <w:r w:rsidR="007027E3" w:rsidRPr="00C36F7B">
        <w:rPr>
          <w:rFonts w:ascii="Times New Roman" w:hAnsi="Times New Roman"/>
          <w:szCs w:val="24"/>
        </w:rPr>
        <w:t>buvo</w:t>
      </w:r>
      <w:r w:rsidRPr="00C36F7B">
        <w:rPr>
          <w:rFonts w:ascii="Times New Roman" w:hAnsi="Times New Roman"/>
          <w:szCs w:val="24"/>
        </w:rPr>
        <w:t xml:space="preserve"> skiriamos lėš</w:t>
      </w:r>
      <w:r w:rsidR="007027E3" w:rsidRPr="00C36F7B">
        <w:rPr>
          <w:rFonts w:ascii="Times New Roman" w:hAnsi="Times New Roman"/>
          <w:szCs w:val="24"/>
        </w:rPr>
        <w:t>os pavėžėjimui.</w:t>
      </w:r>
      <w:r w:rsidR="006C5368" w:rsidRPr="00C36F7B">
        <w:rPr>
          <w:rFonts w:ascii="Times New Roman" w:hAnsi="Times New Roman"/>
          <w:szCs w:val="24"/>
        </w:rPr>
        <w:t xml:space="preserve"> Seniūnijos mikroautobusas pavėžėja mokinius į Kidulių pagrindinės mokyklos Martyno Sederevičiaus pagrindinio ugdymo skyrių. Per metus p</w:t>
      </w:r>
      <w:r w:rsidR="004B460D" w:rsidRPr="00C36F7B">
        <w:rPr>
          <w:rFonts w:ascii="Times New Roman" w:hAnsi="Times New Roman"/>
          <w:szCs w:val="24"/>
        </w:rPr>
        <w:t xml:space="preserve">agal patvirtintą maršrutą </w:t>
      </w:r>
      <w:r w:rsidR="00A0646F" w:rsidRPr="00C36F7B">
        <w:rPr>
          <w:rFonts w:ascii="Times New Roman" w:hAnsi="Times New Roman"/>
          <w:szCs w:val="24"/>
        </w:rPr>
        <w:t xml:space="preserve">pravažiavo 23700 km </w:t>
      </w:r>
      <w:r w:rsidR="006C5368" w:rsidRPr="00C36F7B">
        <w:rPr>
          <w:rFonts w:ascii="Times New Roman" w:hAnsi="Times New Roman"/>
          <w:szCs w:val="24"/>
        </w:rPr>
        <w:t xml:space="preserve">ir </w:t>
      </w:r>
      <w:r w:rsidR="004B460D" w:rsidRPr="00C36F7B">
        <w:rPr>
          <w:rFonts w:ascii="Times New Roman" w:hAnsi="Times New Roman"/>
          <w:szCs w:val="24"/>
        </w:rPr>
        <w:t>p</w:t>
      </w:r>
      <w:r w:rsidR="006C5368" w:rsidRPr="00C36F7B">
        <w:rPr>
          <w:rFonts w:ascii="Times New Roman" w:hAnsi="Times New Roman"/>
          <w:szCs w:val="24"/>
        </w:rPr>
        <w:t>avėžėjo</w:t>
      </w:r>
      <w:r w:rsidR="007027E3" w:rsidRPr="00C36F7B">
        <w:rPr>
          <w:rFonts w:ascii="Times New Roman" w:hAnsi="Times New Roman"/>
          <w:szCs w:val="24"/>
        </w:rPr>
        <w:t xml:space="preserve"> </w:t>
      </w:r>
      <w:r w:rsidR="004B460D" w:rsidRPr="00C36F7B">
        <w:rPr>
          <w:rFonts w:ascii="Times New Roman" w:hAnsi="Times New Roman"/>
          <w:szCs w:val="24"/>
        </w:rPr>
        <w:t>27</w:t>
      </w:r>
      <w:r w:rsidR="006C5368" w:rsidRPr="00C36F7B">
        <w:rPr>
          <w:rFonts w:ascii="Times New Roman" w:hAnsi="Times New Roman"/>
          <w:szCs w:val="24"/>
        </w:rPr>
        <w:t xml:space="preserve"> mokinius</w:t>
      </w:r>
      <w:r w:rsidR="004C0839" w:rsidRPr="00C36F7B">
        <w:rPr>
          <w:rFonts w:ascii="Times New Roman" w:hAnsi="Times New Roman"/>
          <w:szCs w:val="24"/>
        </w:rPr>
        <w:t>.</w:t>
      </w:r>
    </w:p>
    <w:p w:rsidR="003B188E" w:rsidRPr="00C36F7B" w:rsidRDefault="003B188E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Šakių rajono savivaldybė</w:t>
      </w:r>
      <w:r w:rsidR="001A7285" w:rsidRPr="00C36F7B">
        <w:rPr>
          <w:rFonts w:ascii="Times New Roman" w:hAnsi="Times New Roman"/>
          <w:szCs w:val="24"/>
        </w:rPr>
        <w:t>s strateginio 2019-2021</w:t>
      </w:r>
      <w:r w:rsidRPr="00C36F7B">
        <w:rPr>
          <w:rFonts w:ascii="Times New Roman" w:hAnsi="Times New Roman"/>
          <w:szCs w:val="24"/>
        </w:rPr>
        <w:t xml:space="preserve"> metų</w:t>
      </w:r>
      <w:r w:rsidR="00770E3E" w:rsidRPr="00C36F7B">
        <w:rPr>
          <w:rFonts w:ascii="Times New Roman" w:hAnsi="Times New Roman"/>
          <w:szCs w:val="24"/>
        </w:rPr>
        <w:t xml:space="preserve"> veiklos plano programos kodas 07</w:t>
      </w:r>
      <w:r w:rsidRPr="00C36F7B">
        <w:rPr>
          <w:rFonts w:ascii="Times New Roman" w:hAnsi="Times New Roman"/>
          <w:szCs w:val="24"/>
        </w:rPr>
        <w:t xml:space="preserve"> </w:t>
      </w:r>
      <w:r w:rsidR="00770E3E" w:rsidRPr="00C36F7B">
        <w:rPr>
          <w:rFonts w:ascii="Times New Roman" w:hAnsi="Times New Roman"/>
          <w:szCs w:val="24"/>
        </w:rPr>
        <w:t>„Valdymo programa</w:t>
      </w:r>
      <w:r w:rsidRPr="00C36F7B">
        <w:rPr>
          <w:rFonts w:ascii="Times New Roman" w:hAnsi="Times New Roman"/>
          <w:szCs w:val="24"/>
        </w:rPr>
        <w:t>“ seniū</w:t>
      </w:r>
      <w:r w:rsidR="00314C55" w:rsidRPr="00C36F7B">
        <w:rPr>
          <w:rFonts w:ascii="Times New Roman" w:hAnsi="Times New Roman"/>
          <w:szCs w:val="24"/>
        </w:rPr>
        <w:t xml:space="preserve">nijos tikslo </w:t>
      </w:r>
      <w:r w:rsidR="00770E3E" w:rsidRPr="00C36F7B">
        <w:rPr>
          <w:rFonts w:ascii="Times New Roman" w:hAnsi="Times New Roman"/>
          <w:szCs w:val="24"/>
        </w:rPr>
        <w:t xml:space="preserve">„Efektyvaus viešojo valdymo sistemos sukūrimas“ </w:t>
      </w:r>
      <w:r w:rsidR="00314C55" w:rsidRPr="00C36F7B">
        <w:rPr>
          <w:rFonts w:ascii="Times New Roman" w:hAnsi="Times New Roman"/>
          <w:szCs w:val="24"/>
        </w:rPr>
        <w:t xml:space="preserve">ir uždavinio </w:t>
      </w:r>
      <w:r w:rsidRPr="00C36F7B">
        <w:rPr>
          <w:rFonts w:ascii="Times New Roman" w:hAnsi="Times New Roman"/>
          <w:szCs w:val="24"/>
        </w:rPr>
        <w:t>priemonę</w:t>
      </w:r>
      <w:r w:rsidR="00770E3E" w:rsidRPr="00C36F7B">
        <w:rPr>
          <w:rFonts w:ascii="Times New Roman" w:hAnsi="Times New Roman"/>
          <w:szCs w:val="24"/>
        </w:rPr>
        <w:t xml:space="preserve"> „Vykdyti viešojo administravimo veiklos tobulinimo programas</w:t>
      </w:r>
      <w:r w:rsidR="008B6C88">
        <w:rPr>
          <w:rFonts w:ascii="Times New Roman" w:hAnsi="Times New Roman"/>
          <w:szCs w:val="24"/>
        </w:rPr>
        <w:t>“ į</w:t>
      </w:r>
      <w:r w:rsidRPr="00C36F7B">
        <w:rPr>
          <w:rFonts w:ascii="Times New Roman" w:hAnsi="Times New Roman"/>
          <w:szCs w:val="24"/>
        </w:rPr>
        <w:t>gyvendinant priemonę</w:t>
      </w:r>
      <w:r w:rsidR="004B460D" w:rsidRPr="00C36F7B">
        <w:rPr>
          <w:rFonts w:ascii="Times New Roman" w:hAnsi="Times New Roman"/>
          <w:szCs w:val="24"/>
        </w:rPr>
        <w:t xml:space="preserve"> </w:t>
      </w:r>
      <w:r w:rsidR="008B6C88">
        <w:rPr>
          <w:rFonts w:ascii="Times New Roman" w:hAnsi="Times New Roman"/>
          <w:szCs w:val="24"/>
        </w:rPr>
        <w:t>„</w:t>
      </w:r>
      <w:r w:rsidR="008B6C88" w:rsidRPr="008B6C88">
        <w:rPr>
          <w:rFonts w:ascii="Times New Roman" w:hAnsi="Times New Roman"/>
          <w:szCs w:val="24"/>
        </w:rPr>
        <w:t>Savivaldyb</w:t>
      </w:r>
      <w:r w:rsidR="008B6C88" w:rsidRPr="008B6C88">
        <w:rPr>
          <w:rFonts w:ascii="Times New Roman" w:hAnsi="Times New Roman" w:hint="eastAsia"/>
          <w:szCs w:val="24"/>
        </w:rPr>
        <w:t>ė</w:t>
      </w:r>
      <w:r w:rsidR="008B6C88" w:rsidRPr="008B6C88">
        <w:rPr>
          <w:rFonts w:ascii="Times New Roman" w:hAnsi="Times New Roman"/>
          <w:szCs w:val="24"/>
        </w:rPr>
        <w:t>s veiklos pagrindini</w:t>
      </w:r>
      <w:r w:rsidR="008B6C88" w:rsidRPr="008B6C88">
        <w:rPr>
          <w:rFonts w:ascii="Times New Roman" w:hAnsi="Times New Roman" w:hint="eastAsia"/>
          <w:szCs w:val="24"/>
        </w:rPr>
        <w:t>ų</w:t>
      </w:r>
      <w:r w:rsidR="008B6C88" w:rsidRPr="008B6C88">
        <w:rPr>
          <w:rFonts w:ascii="Times New Roman" w:hAnsi="Times New Roman"/>
          <w:szCs w:val="24"/>
        </w:rPr>
        <w:t xml:space="preserve"> funkcij</w:t>
      </w:r>
      <w:r w:rsidR="008B6C88" w:rsidRPr="008B6C88">
        <w:rPr>
          <w:rFonts w:ascii="Times New Roman" w:hAnsi="Times New Roman" w:hint="eastAsia"/>
          <w:szCs w:val="24"/>
        </w:rPr>
        <w:t>ų</w:t>
      </w:r>
      <w:r w:rsidR="008B6C88" w:rsidRPr="008B6C88">
        <w:rPr>
          <w:rFonts w:ascii="Times New Roman" w:hAnsi="Times New Roman"/>
          <w:szCs w:val="24"/>
        </w:rPr>
        <w:t xml:space="preserve"> vykdymas</w:t>
      </w:r>
      <w:r w:rsidR="008B6C88">
        <w:rPr>
          <w:rFonts w:ascii="Times New Roman" w:hAnsi="Times New Roman"/>
          <w:szCs w:val="24"/>
        </w:rPr>
        <w:t xml:space="preserve">“ </w:t>
      </w:r>
      <w:r w:rsidR="004B460D" w:rsidRPr="00C36F7B">
        <w:rPr>
          <w:rFonts w:ascii="Times New Roman" w:hAnsi="Times New Roman"/>
          <w:szCs w:val="24"/>
        </w:rPr>
        <w:t xml:space="preserve">lėšos buvo panaudojamos: </w:t>
      </w:r>
      <w:r w:rsidRPr="00C36F7B">
        <w:rPr>
          <w:rFonts w:ascii="Times New Roman" w:hAnsi="Times New Roman"/>
          <w:szCs w:val="24"/>
        </w:rPr>
        <w:t>ryšiams, transportui, kanceliarinėms prekėms, komunalinėms paslaugoms ir išlaidos seniūnijos patalpų išlaikymui.</w:t>
      </w:r>
    </w:p>
    <w:p w:rsidR="00814155" w:rsidRPr="00C36F7B" w:rsidRDefault="00844D12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Šakių rajono savivaldybės strateginio</w:t>
      </w:r>
      <w:r w:rsidR="001A7285" w:rsidRPr="00C36F7B">
        <w:rPr>
          <w:rFonts w:ascii="Times New Roman" w:hAnsi="Times New Roman"/>
          <w:szCs w:val="24"/>
        </w:rPr>
        <w:t xml:space="preserve"> 2019-2021</w:t>
      </w:r>
      <w:r w:rsidRPr="00C36F7B">
        <w:rPr>
          <w:rFonts w:ascii="Times New Roman" w:hAnsi="Times New Roman"/>
          <w:szCs w:val="24"/>
        </w:rPr>
        <w:t xml:space="preserve"> metų</w:t>
      </w:r>
      <w:r w:rsidR="00DB69CC" w:rsidRPr="00C36F7B">
        <w:rPr>
          <w:rFonts w:ascii="Times New Roman" w:hAnsi="Times New Roman"/>
          <w:szCs w:val="24"/>
        </w:rPr>
        <w:t xml:space="preserve"> veiklos plano progr</w:t>
      </w:r>
      <w:r w:rsidR="00C83145" w:rsidRPr="00C36F7B">
        <w:rPr>
          <w:rFonts w:ascii="Times New Roman" w:hAnsi="Times New Roman"/>
          <w:szCs w:val="24"/>
        </w:rPr>
        <w:t>amos</w:t>
      </w:r>
      <w:r w:rsidR="009022EB" w:rsidRPr="00C36F7B">
        <w:rPr>
          <w:rFonts w:ascii="Times New Roman" w:hAnsi="Times New Roman"/>
          <w:szCs w:val="24"/>
        </w:rPr>
        <w:t xml:space="preserve"> </w:t>
      </w:r>
      <w:r w:rsidR="0049553A" w:rsidRPr="00C36F7B">
        <w:rPr>
          <w:rFonts w:ascii="Times New Roman" w:hAnsi="Times New Roman"/>
          <w:szCs w:val="24"/>
        </w:rPr>
        <w:t>kodas 07</w:t>
      </w:r>
      <w:r w:rsidR="009022EB" w:rsidRPr="00C36F7B">
        <w:rPr>
          <w:rFonts w:ascii="Times New Roman" w:hAnsi="Times New Roman"/>
          <w:szCs w:val="24"/>
        </w:rPr>
        <w:t xml:space="preserve"> „</w:t>
      </w:r>
      <w:r w:rsidR="0049553A" w:rsidRPr="00C36F7B">
        <w:rPr>
          <w:rFonts w:ascii="Times New Roman" w:hAnsi="Times New Roman"/>
          <w:szCs w:val="24"/>
        </w:rPr>
        <w:t>Valdymo programa</w:t>
      </w:r>
      <w:r w:rsidR="009022EB" w:rsidRPr="00C36F7B">
        <w:rPr>
          <w:rFonts w:ascii="Times New Roman" w:hAnsi="Times New Roman"/>
          <w:szCs w:val="24"/>
        </w:rPr>
        <w:t>“</w:t>
      </w:r>
      <w:r w:rsidR="00C83145" w:rsidRPr="00C36F7B">
        <w:rPr>
          <w:rFonts w:ascii="Times New Roman" w:hAnsi="Times New Roman"/>
          <w:szCs w:val="24"/>
        </w:rPr>
        <w:t xml:space="preserve"> </w:t>
      </w:r>
      <w:r w:rsidR="00843E8B" w:rsidRPr="00C36F7B">
        <w:rPr>
          <w:rFonts w:ascii="Times New Roman" w:hAnsi="Times New Roman"/>
          <w:szCs w:val="24"/>
        </w:rPr>
        <w:t>tikslo</w:t>
      </w:r>
      <w:r w:rsidR="0031239E" w:rsidRPr="00C36F7B">
        <w:rPr>
          <w:rFonts w:ascii="Times New Roman" w:hAnsi="Times New Roman"/>
          <w:szCs w:val="24"/>
        </w:rPr>
        <w:t xml:space="preserve"> „Efektyvaus viešojo valdymo sistemos sukūrimas“</w:t>
      </w:r>
      <w:r w:rsidR="008B5EA1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 xml:space="preserve">seniūnijos uždavinio </w:t>
      </w:r>
      <w:r w:rsidR="008B6C88" w:rsidRPr="00C36F7B">
        <w:rPr>
          <w:rFonts w:ascii="Times New Roman" w:hAnsi="Times New Roman"/>
          <w:szCs w:val="24"/>
        </w:rPr>
        <w:t xml:space="preserve">įgyvendinant </w:t>
      </w:r>
      <w:r w:rsidRPr="00C36F7B">
        <w:rPr>
          <w:rFonts w:ascii="Times New Roman" w:hAnsi="Times New Roman"/>
          <w:szCs w:val="24"/>
        </w:rPr>
        <w:t>priemonę</w:t>
      </w:r>
      <w:r w:rsidR="00843E8B" w:rsidRPr="00C36F7B">
        <w:rPr>
          <w:rFonts w:ascii="Times New Roman" w:hAnsi="Times New Roman"/>
          <w:szCs w:val="24"/>
        </w:rPr>
        <w:t xml:space="preserve"> „Administracinės naštos mažinimo priemonės</w:t>
      </w:r>
      <w:r w:rsidR="008B6C88">
        <w:rPr>
          <w:rFonts w:ascii="Times New Roman" w:hAnsi="Times New Roman"/>
          <w:szCs w:val="24"/>
        </w:rPr>
        <w:t xml:space="preserve">“ </w:t>
      </w:r>
      <w:r w:rsidR="004B460D" w:rsidRPr="00C36F7B">
        <w:rPr>
          <w:rFonts w:ascii="Times New Roman" w:hAnsi="Times New Roman"/>
          <w:szCs w:val="24"/>
        </w:rPr>
        <w:t>buvo</w:t>
      </w:r>
      <w:r w:rsidR="00814155" w:rsidRPr="00C36F7B">
        <w:rPr>
          <w:rFonts w:ascii="Times New Roman" w:hAnsi="Times New Roman"/>
          <w:szCs w:val="24"/>
        </w:rPr>
        <w:t xml:space="preserve"> dirbama su gyvenamosios vietos deklaravimo sistema (GVDS),</w:t>
      </w:r>
      <w:r w:rsidR="004B460D" w:rsidRPr="00C36F7B">
        <w:rPr>
          <w:rFonts w:ascii="Times New Roman" w:hAnsi="Times New Roman"/>
          <w:szCs w:val="24"/>
        </w:rPr>
        <w:t xml:space="preserve"> - priimti 117 gyventojai, kuriems išduotos pažymos apie gyvenamąją vietą, priimtos atvykimo ir išvykimo deklaracijos, išnagrinėti prašymai ir priimti sprendimai dėl gyvenamosios vietos deklaravimo keitimo, naikinimo ir taisymo, įtraukti asmenys į gyvenamosios vietos nedeklaravusių asmenų apskaitą. Seniūnijos dokumentai gaunami, rengiami ir siunčiami per DVS programą</w:t>
      </w:r>
      <w:r w:rsidR="00A0646F" w:rsidRPr="00C36F7B">
        <w:rPr>
          <w:rFonts w:ascii="Times New Roman" w:hAnsi="Times New Roman"/>
          <w:szCs w:val="24"/>
        </w:rPr>
        <w:t xml:space="preserve"> (KONTORA).</w:t>
      </w:r>
      <w:r w:rsidR="00814155" w:rsidRPr="00C36F7B">
        <w:rPr>
          <w:rFonts w:ascii="Times New Roman" w:hAnsi="Times New Roman"/>
          <w:szCs w:val="24"/>
        </w:rPr>
        <w:t xml:space="preserve"> </w:t>
      </w:r>
      <w:r w:rsidR="004B460D" w:rsidRPr="00C36F7B">
        <w:rPr>
          <w:rFonts w:ascii="Times New Roman" w:hAnsi="Times New Roman"/>
          <w:szCs w:val="24"/>
        </w:rPr>
        <w:t xml:space="preserve">Pirkimai vykdomi per </w:t>
      </w:r>
      <w:r w:rsidR="00814155" w:rsidRPr="00C36F7B">
        <w:rPr>
          <w:rFonts w:ascii="Times New Roman" w:hAnsi="Times New Roman"/>
          <w:szCs w:val="24"/>
        </w:rPr>
        <w:t xml:space="preserve">VIPIS </w:t>
      </w:r>
      <w:r w:rsidR="00815AB5" w:rsidRPr="00C36F7B">
        <w:rPr>
          <w:rFonts w:ascii="Times New Roman" w:hAnsi="Times New Roman"/>
          <w:szCs w:val="24"/>
        </w:rPr>
        <w:t>(</w:t>
      </w:r>
      <w:r w:rsidR="00814155" w:rsidRPr="00C36F7B">
        <w:rPr>
          <w:rFonts w:ascii="Times New Roman" w:hAnsi="Times New Roman"/>
          <w:szCs w:val="24"/>
        </w:rPr>
        <w:t>viešųjų pirkimų</w:t>
      </w:r>
      <w:r w:rsidR="00815AB5" w:rsidRPr="00C36F7B">
        <w:rPr>
          <w:rFonts w:ascii="Times New Roman" w:hAnsi="Times New Roman"/>
          <w:szCs w:val="24"/>
        </w:rPr>
        <w:t xml:space="preserve"> sistemą). Per</w:t>
      </w:r>
      <w:r w:rsidR="00814155" w:rsidRPr="00C36F7B">
        <w:rPr>
          <w:rFonts w:ascii="Times New Roman" w:hAnsi="Times New Roman"/>
          <w:szCs w:val="24"/>
        </w:rPr>
        <w:t xml:space="preserve"> EAIS (</w:t>
      </w:r>
      <w:r w:rsidR="00815AB5" w:rsidRPr="00C36F7B">
        <w:rPr>
          <w:rFonts w:ascii="Times New Roman" w:hAnsi="Times New Roman"/>
          <w:szCs w:val="24"/>
        </w:rPr>
        <w:t>Elektroninio archyvo informacinę sistemą</w:t>
      </w:r>
      <w:r w:rsidR="00814155" w:rsidRPr="00C36F7B">
        <w:rPr>
          <w:rFonts w:ascii="Times New Roman" w:hAnsi="Times New Roman"/>
          <w:szCs w:val="24"/>
        </w:rPr>
        <w:t>)</w:t>
      </w:r>
      <w:r w:rsidR="00815AB5" w:rsidRPr="00C36F7B">
        <w:rPr>
          <w:rFonts w:ascii="Times New Roman" w:hAnsi="Times New Roman"/>
          <w:szCs w:val="24"/>
        </w:rPr>
        <w:t xml:space="preserve"> sudarytas ir patvirtintas</w:t>
      </w:r>
      <w:r w:rsidR="00A0646F" w:rsidRPr="00C36F7B">
        <w:rPr>
          <w:rFonts w:ascii="Times New Roman" w:hAnsi="Times New Roman"/>
          <w:szCs w:val="24"/>
        </w:rPr>
        <w:t xml:space="preserve"> dokumentacijos planas, ve</w:t>
      </w:r>
      <w:r w:rsidR="00815AB5" w:rsidRPr="00C36F7B">
        <w:rPr>
          <w:rFonts w:ascii="Times New Roman" w:hAnsi="Times New Roman"/>
          <w:szCs w:val="24"/>
        </w:rPr>
        <w:t>dama 51 byla ir 27 registrai</w:t>
      </w:r>
      <w:r w:rsidR="00814155" w:rsidRPr="00C36F7B">
        <w:rPr>
          <w:rFonts w:ascii="Times New Roman" w:hAnsi="Times New Roman"/>
          <w:szCs w:val="24"/>
        </w:rPr>
        <w:t>.</w:t>
      </w:r>
      <w:r w:rsidR="00815AB5" w:rsidRPr="00C36F7B">
        <w:rPr>
          <w:rFonts w:ascii="Times New Roman" w:hAnsi="Times New Roman"/>
          <w:szCs w:val="24"/>
        </w:rPr>
        <w:t xml:space="preserve"> 2019 metais išduota 35 </w:t>
      </w:r>
      <w:r w:rsidR="00DD08A3" w:rsidRPr="00C36F7B">
        <w:rPr>
          <w:rFonts w:ascii="Times New Roman" w:hAnsi="Times New Roman"/>
          <w:szCs w:val="24"/>
        </w:rPr>
        <w:t>pažymos juridiniams faktams patvirtinti ir nuolat vykdomas susirašinėjimas su įvairiomis institucijomis, įstaig</w:t>
      </w:r>
      <w:r w:rsidR="00815AB5" w:rsidRPr="00C36F7B">
        <w:rPr>
          <w:rFonts w:ascii="Times New Roman" w:hAnsi="Times New Roman"/>
          <w:szCs w:val="24"/>
        </w:rPr>
        <w:t>os veiklos klausimais. Išduota 13 leidimų</w:t>
      </w:r>
      <w:r w:rsidR="00DD08A3" w:rsidRPr="00C36F7B">
        <w:rPr>
          <w:rFonts w:ascii="Times New Roman" w:hAnsi="Times New Roman"/>
          <w:szCs w:val="24"/>
        </w:rPr>
        <w:t xml:space="preserve"> saugotinų medžių ir krūmų kirtimo, persodinimo ar kitokio pašalinimo, genėjimo darbams</w:t>
      </w:r>
      <w:r w:rsidR="00A0646F" w:rsidRPr="00C36F7B">
        <w:rPr>
          <w:rFonts w:ascii="Times New Roman" w:hAnsi="Times New Roman"/>
          <w:szCs w:val="24"/>
        </w:rPr>
        <w:t xml:space="preserve"> atlikti ir </w:t>
      </w:r>
      <w:r w:rsidR="00815AB5" w:rsidRPr="00C36F7B">
        <w:rPr>
          <w:rFonts w:ascii="Times New Roman" w:hAnsi="Times New Roman"/>
          <w:szCs w:val="24"/>
        </w:rPr>
        <w:t>22</w:t>
      </w:r>
      <w:r w:rsidR="00A0646F" w:rsidRPr="00C36F7B">
        <w:rPr>
          <w:rFonts w:ascii="Times New Roman" w:hAnsi="Times New Roman"/>
          <w:szCs w:val="24"/>
        </w:rPr>
        <w:t xml:space="preserve"> leidimai</w:t>
      </w:r>
      <w:r w:rsidR="00815AB5" w:rsidRPr="00C36F7B">
        <w:rPr>
          <w:rFonts w:ascii="Times New Roman" w:hAnsi="Times New Roman"/>
          <w:szCs w:val="24"/>
        </w:rPr>
        <w:t xml:space="preserve"> </w:t>
      </w:r>
      <w:r w:rsidR="00A0646F" w:rsidRPr="00C36F7B">
        <w:rPr>
          <w:rFonts w:ascii="Times New Roman" w:hAnsi="Times New Roman"/>
          <w:szCs w:val="24"/>
        </w:rPr>
        <w:t>laidot</w:t>
      </w:r>
      <w:r w:rsidR="00DD08A3" w:rsidRPr="00C36F7B">
        <w:rPr>
          <w:rFonts w:ascii="Times New Roman" w:hAnsi="Times New Roman"/>
          <w:szCs w:val="24"/>
        </w:rPr>
        <w:t xml:space="preserve">i. </w:t>
      </w:r>
      <w:r w:rsidR="00815AB5" w:rsidRPr="00C36F7B">
        <w:rPr>
          <w:rFonts w:ascii="Times New Roman" w:hAnsi="Times New Roman"/>
          <w:szCs w:val="24"/>
        </w:rPr>
        <w:t>Atlikti 32 notariniai veiksmai.</w:t>
      </w:r>
    </w:p>
    <w:p w:rsidR="00814155" w:rsidRPr="00C36F7B" w:rsidRDefault="00FD72BF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lastRenderedPageBreak/>
        <w:t>Šakių rajono savivaldybė</w:t>
      </w:r>
      <w:r w:rsidR="001A7285" w:rsidRPr="00C36F7B">
        <w:rPr>
          <w:rFonts w:ascii="Times New Roman" w:hAnsi="Times New Roman"/>
          <w:szCs w:val="24"/>
        </w:rPr>
        <w:t>s strateginio 2019-2021</w:t>
      </w:r>
      <w:r w:rsidRPr="00C36F7B">
        <w:rPr>
          <w:rFonts w:ascii="Times New Roman" w:hAnsi="Times New Roman"/>
          <w:szCs w:val="24"/>
        </w:rPr>
        <w:t xml:space="preserve"> metų veiklos plano programos kodas 12 „Ūkio plėtros programa“ seniūnijos tikslo „Gyventojų užimtumo didinimas“ seniūnijos uždavinio</w:t>
      </w:r>
      <w:r w:rsidR="007D0C38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>„Organizuoti užimtumo didinimo programą“</w:t>
      </w:r>
      <w:r w:rsidR="008B6C88">
        <w:rPr>
          <w:rFonts w:ascii="Times New Roman" w:hAnsi="Times New Roman"/>
          <w:szCs w:val="24"/>
        </w:rPr>
        <w:t xml:space="preserve"> </w:t>
      </w:r>
      <w:r w:rsidR="008B6C88" w:rsidRPr="00C36F7B">
        <w:rPr>
          <w:rFonts w:ascii="Times New Roman" w:hAnsi="Times New Roman"/>
          <w:szCs w:val="24"/>
        </w:rPr>
        <w:t>Įgyvendinant šią priemonę</w:t>
      </w:r>
      <w:r w:rsidR="008B6C88">
        <w:rPr>
          <w:rFonts w:ascii="Times New Roman" w:hAnsi="Times New Roman"/>
          <w:szCs w:val="24"/>
        </w:rPr>
        <w:t xml:space="preserve"> </w:t>
      </w:r>
      <w:r w:rsidR="0031239E" w:rsidRPr="00C36F7B">
        <w:rPr>
          <w:rFonts w:ascii="Times New Roman" w:hAnsi="Times New Roman"/>
          <w:szCs w:val="24"/>
        </w:rPr>
        <w:t>„Įgyvendi</w:t>
      </w:r>
      <w:r w:rsidR="008B6C88">
        <w:rPr>
          <w:rFonts w:ascii="Times New Roman" w:hAnsi="Times New Roman"/>
          <w:szCs w:val="24"/>
        </w:rPr>
        <w:t xml:space="preserve">nti užimtumo didinimo programą“ </w:t>
      </w:r>
      <w:r w:rsidR="00815AB5" w:rsidRPr="00C36F7B">
        <w:rPr>
          <w:rFonts w:ascii="Times New Roman" w:hAnsi="Times New Roman"/>
          <w:szCs w:val="24"/>
        </w:rPr>
        <w:t>buvo</w:t>
      </w:r>
      <w:r w:rsidRPr="00C36F7B">
        <w:rPr>
          <w:rFonts w:ascii="Times New Roman" w:hAnsi="Times New Roman"/>
          <w:szCs w:val="24"/>
        </w:rPr>
        <w:t xml:space="preserve"> vykdoma </w:t>
      </w:r>
      <w:r w:rsidR="00A04EB9" w:rsidRPr="00C36F7B">
        <w:rPr>
          <w:rFonts w:ascii="Times New Roman" w:hAnsi="Times New Roman"/>
          <w:szCs w:val="24"/>
        </w:rPr>
        <w:t>Sudargo</w:t>
      </w:r>
      <w:r w:rsidR="004C0839" w:rsidRPr="00C36F7B">
        <w:rPr>
          <w:rFonts w:ascii="Times New Roman" w:hAnsi="Times New Roman"/>
          <w:szCs w:val="24"/>
        </w:rPr>
        <w:t xml:space="preserve"> seniūnijos</w:t>
      </w:r>
      <w:r w:rsidRPr="00C36F7B">
        <w:rPr>
          <w:rFonts w:ascii="Times New Roman" w:hAnsi="Times New Roman"/>
          <w:szCs w:val="24"/>
        </w:rPr>
        <w:t xml:space="preserve"> gatvių, pakelių, takų tvarkymas, šaligatvių ir vietinės reikšmės kelių pakraščių</w:t>
      </w:r>
      <w:r w:rsidR="008B6C88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>priežiūra.</w:t>
      </w:r>
      <w:r w:rsidR="004C0839" w:rsidRPr="00C36F7B">
        <w:rPr>
          <w:rFonts w:ascii="Times New Roman" w:hAnsi="Times New Roman"/>
          <w:szCs w:val="24"/>
        </w:rPr>
        <w:t xml:space="preserve"> Piliakalnių ir rekreacinės teritorijos tvarkymo darbai. </w:t>
      </w:r>
      <w:r w:rsidR="004F147C" w:rsidRPr="00C36F7B">
        <w:rPr>
          <w:rFonts w:ascii="Times New Roman" w:hAnsi="Times New Roman"/>
          <w:szCs w:val="24"/>
        </w:rPr>
        <w:t>Pjaunama žolė</w:t>
      </w:r>
      <w:r w:rsidRPr="00C36F7B">
        <w:rPr>
          <w:rFonts w:ascii="Times New Roman" w:hAnsi="Times New Roman"/>
          <w:szCs w:val="24"/>
        </w:rPr>
        <w:t xml:space="preserve"> ir </w:t>
      </w:r>
      <w:r w:rsidR="004F147C" w:rsidRPr="00C36F7B">
        <w:rPr>
          <w:rFonts w:ascii="Times New Roman" w:hAnsi="Times New Roman"/>
          <w:szCs w:val="24"/>
        </w:rPr>
        <w:t xml:space="preserve">genimi </w:t>
      </w:r>
      <w:r w:rsidRPr="00C36F7B">
        <w:rPr>
          <w:rFonts w:ascii="Times New Roman" w:hAnsi="Times New Roman"/>
          <w:szCs w:val="24"/>
        </w:rPr>
        <w:t>medži</w:t>
      </w:r>
      <w:r w:rsidR="004F147C" w:rsidRPr="00C36F7B">
        <w:rPr>
          <w:rFonts w:ascii="Times New Roman" w:hAnsi="Times New Roman"/>
          <w:szCs w:val="24"/>
        </w:rPr>
        <w:t>ai</w:t>
      </w:r>
      <w:r w:rsidRPr="00C36F7B">
        <w:rPr>
          <w:rFonts w:ascii="Times New Roman" w:hAnsi="Times New Roman"/>
          <w:szCs w:val="24"/>
        </w:rPr>
        <w:t xml:space="preserve">, </w:t>
      </w:r>
      <w:r w:rsidR="004F147C" w:rsidRPr="00C36F7B">
        <w:rPr>
          <w:rFonts w:ascii="Times New Roman" w:hAnsi="Times New Roman"/>
          <w:szCs w:val="24"/>
        </w:rPr>
        <w:t xml:space="preserve">prižiūrimi </w:t>
      </w:r>
      <w:r w:rsidRPr="00C36F7B">
        <w:rPr>
          <w:rFonts w:ascii="Times New Roman" w:hAnsi="Times New Roman"/>
          <w:szCs w:val="24"/>
        </w:rPr>
        <w:t>želdini</w:t>
      </w:r>
      <w:r w:rsidR="004F147C" w:rsidRPr="00C36F7B">
        <w:rPr>
          <w:rFonts w:ascii="Times New Roman" w:hAnsi="Times New Roman"/>
          <w:szCs w:val="24"/>
        </w:rPr>
        <w:t>ai, įrengtas „Basakojų“ takas</w:t>
      </w:r>
      <w:r w:rsidR="008B6C88">
        <w:rPr>
          <w:rFonts w:ascii="Times New Roman" w:hAnsi="Times New Roman"/>
          <w:szCs w:val="24"/>
        </w:rPr>
        <w:t>.</w:t>
      </w:r>
      <w:r w:rsidR="004F147C" w:rsidRPr="00C36F7B">
        <w:rPr>
          <w:rFonts w:ascii="Times New Roman" w:hAnsi="Times New Roman"/>
          <w:szCs w:val="24"/>
        </w:rPr>
        <w:t xml:space="preserve"> Buvo </w:t>
      </w:r>
      <w:r w:rsidRPr="00C36F7B">
        <w:rPr>
          <w:rFonts w:ascii="Times New Roman" w:hAnsi="Times New Roman"/>
          <w:szCs w:val="24"/>
        </w:rPr>
        <w:t>į</w:t>
      </w:r>
      <w:r w:rsidR="004C0839" w:rsidRPr="00C36F7B">
        <w:rPr>
          <w:rFonts w:ascii="Times New Roman" w:hAnsi="Times New Roman"/>
          <w:szCs w:val="24"/>
        </w:rPr>
        <w:t>darbinti pagal užimtumo didinimo</w:t>
      </w:r>
      <w:r w:rsidRPr="00C36F7B">
        <w:rPr>
          <w:rFonts w:ascii="Times New Roman" w:hAnsi="Times New Roman"/>
          <w:szCs w:val="24"/>
        </w:rPr>
        <w:t xml:space="preserve"> programą</w:t>
      </w:r>
      <w:r w:rsidR="001A7285" w:rsidRPr="00C36F7B">
        <w:rPr>
          <w:rFonts w:ascii="Times New Roman" w:hAnsi="Times New Roman"/>
          <w:szCs w:val="24"/>
        </w:rPr>
        <w:t xml:space="preserve"> 4</w:t>
      </w:r>
      <w:r w:rsidR="004F147C" w:rsidRPr="00C36F7B">
        <w:rPr>
          <w:rFonts w:ascii="Times New Roman" w:hAnsi="Times New Roman"/>
          <w:szCs w:val="24"/>
        </w:rPr>
        <w:t xml:space="preserve"> seniūnijos gyventojai</w:t>
      </w:r>
      <w:r w:rsidRPr="00C36F7B">
        <w:rPr>
          <w:rFonts w:ascii="Times New Roman" w:hAnsi="Times New Roman"/>
          <w:szCs w:val="24"/>
        </w:rPr>
        <w:t>,</w:t>
      </w:r>
      <w:r w:rsidR="004F147C" w:rsidRPr="00C36F7B">
        <w:rPr>
          <w:rFonts w:ascii="Times New Roman" w:hAnsi="Times New Roman"/>
          <w:szCs w:val="24"/>
        </w:rPr>
        <w:t xml:space="preserve"> registruoti užimtumo tarnyboje ir jie</w:t>
      </w:r>
      <w:r w:rsidRPr="00C36F7B">
        <w:rPr>
          <w:rFonts w:ascii="Times New Roman" w:hAnsi="Times New Roman"/>
          <w:szCs w:val="24"/>
        </w:rPr>
        <w:t xml:space="preserve"> aprū</w:t>
      </w:r>
      <w:r w:rsidR="004F147C" w:rsidRPr="00C36F7B">
        <w:rPr>
          <w:rFonts w:ascii="Times New Roman" w:hAnsi="Times New Roman"/>
          <w:szCs w:val="24"/>
        </w:rPr>
        <w:t>pinti</w:t>
      </w:r>
      <w:r w:rsidRPr="00C36F7B">
        <w:rPr>
          <w:rFonts w:ascii="Times New Roman" w:hAnsi="Times New Roman"/>
          <w:szCs w:val="24"/>
        </w:rPr>
        <w:t xml:space="preserve"> būtinomis darbo priemonėmis.</w:t>
      </w:r>
    </w:p>
    <w:p w:rsidR="003B188E" w:rsidRPr="00C36F7B" w:rsidRDefault="003B188E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Į</w:t>
      </w:r>
      <w:r w:rsidR="006F19FF" w:rsidRPr="00C36F7B">
        <w:rPr>
          <w:rFonts w:ascii="Times New Roman" w:hAnsi="Times New Roman"/>
          <w:szCs w:val="24"/>
        </w:rPr>
        <w:t xml:space="preserve">gyvendinant </w:t>
      </w:r>
      <w:r w:rsidRPr="00C36F7B">
        <w:rPr>
          <w:rFonts w:ascii="Times New Roman" w:hAnsi="Times New Roman"/>
          <w:szCs w:val="24"/>
        </w:rPr>
        <w:t>programose numatytą tikslą</w:t>
      </w:r>
      <w:r w:rsidR="00DD08A3" w:rsidRPr="00C36F7B">
        <w:rPr>
          <w:rFonts w:ascii="Times New Roman" w:hAnsi="Times New Roman"/>
          <w:szCs w:val="24"/>
        </w:rPr>
        <w:t xml:space="preserve"> „Efektyvaus viešojo valdymo sistemos sukūrimas</w:t>
      </w:r>
      <w:r w:rsidRPr="00C36F7B">
        <w:rPr>
          <w:rFonts w:ascii="Times New Roman" w:hAnsi="Times New Roman"/>
          <w:szCs w:val="24"/>
        </w:rPr>
        <w:t>“, seniūnijos darbuotojai kartu su seniūnijos teritorijos gyvenamųjų vietovių atstovais</w:t>
      </w:r>
      <w:r w:rsidR="00B2687A" w:rsidRPr="00C36F7B">
        <w:rPr>
          <w:rFonts w:ascii="Times New Roman" w:hAnsi="Times New Roman"/>
          <w:szCs w:val="24"/>
        </w:rPr>
        <w:t xml:space="preserve"> </w:t>
      </w:r>
      <w:r w:rsidRPr="00C36F7B">
        <w:rPr>
          <w:rFonts w:ascii="Times New Roman" w:hAnsi="Times New Roman"/>
          <w:szCs w:val="24"/>
        </w:rPr>
        <w:t xml:space="preserve">- </w:t>
      </w:r>
      <w:proofErr w:type="spellStart"/>
      <w:r w:rsidRPr="00C36F7B">
        <w:rPr>
          <w:rFonts w:ascii="Times New Roman" w:hAnsi="Times New Roman"/>
          <w:szCs w:val="24"/>
        </w:rPr>
        <w:t>seniūnaičiais</w:t>
      </w:r>
      <w:proofErr w:type="spellEnd"/>
      <w:r w:rsidRPr="00C36F7B">
        <w:rPr>
          <w:rFonts w:ascii="Times New Roman" w:hAnsi="Times New Roman"/>
          <w:szCs w:val="24"/>
        </w:rPr>
        <w:t>, bendruomenių</w:t>
      </w:r>
      <w:r w:rsidR="004F147C" w:rsidRPr="00C36F7B">
        <w:rPr>
          <w:rFonts w:ascii="Times New Roman" w:hAnsi="Times New Roman"/>
          <w:szCs w:val="24"/>
        </w:rPr>
        <w:t xml:space="preserve"> pirmininkais aktyviai dalyvavo</w:t>
      </w:r>
      <w:r w:rsidRPr="00C36F7B">
        <w:rPr>
          <w:rFonts w:ascii="Times New Roman" w:hAnsi="Times New Roman"/>
          <w:szCs w:val="24"/>
        </w:rPr>
        <w:t xml:space="preserve"> savivaldybės institucijose ir savivaldybės teritorijoje veikiančiose valstybinėse įstaigose rengiant sprendimus bei vykdant jų įgyvendinimą.</w:t>
      </w:r>
    </w:p>
    <w:p w:rsidR="00B2687A" w:rsidRPr="00C36F7B" w:rsidRDefault="003B188E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Į</w:t>
      </w:r>
      <w:r w:rsidR="001A7285" w:rsidRPr="00C36F7B">
        <w:rPr>
          <w:rFonts w:ascii="Times New Roman" w:hAnsi="Times New Roman"/>
          <w:szCs w:val="24"/>
        </w:rPr>
        <w:t>gyvendinant 2019</w:t>
      </w:r>
      <w:r w:rsidR="00D43BAB" w:rsidRPr="00C36F7B">
        <w:rPr>
          <w:rFonts w:ascii="Times New Roman" w:hAnsi="Times New Roman"/>
          <w:szCs w:val="24"/>
        </w:rPr>
        <w:t xml:space="preserve"> metų</w:t>
      </w:r>
      <w:r w:rsidRPr="00C36F7B">
        <w:rPr>
          <w:rFonts w:ascii="Times New Roman" w:hAnsi="Times New Roman"/>
          <w:szCs w:val="24"/>
        </w:rPr>
        <w:t xml:space="preserve"> planą</w:t>
      </w:r>
      <w:r w:rsidR="004F147C" w:rsidRPr="00C36F7B">
        <w:rPr>
          <w:rFonts w:ascii="Times New Roman" w:hAnsi="Times New Roman"/>
          <w:szCs w:val="24"/>
        </w:rPr>
        <w:t xml:space="preserve"> buvo</w:t>
      </w:r>
      <w:r w:rsidRPr="00C36F7B">
        <w:rPr>
          <w:rFonts w:ascii="Times New Roman" w:hAnsi="Times New Roman"/>
          <w:szCs w:val="24"/>
        </w:rPr>
        <w:t xml:space="preserve"> užtikrinamas priskirtos teritorijos visuomenės viešųjų poreikių ir interesų tenkinimas ir seniūnijos funkcijų vykdymas. Seniūnija </w:t>
      </w:r>
      <w:r w:rsidR="004F147C" w:rsidRPr="00C36F7B">
        <w:rPr>
          <w:rFonts w:ascii="Times New Roman" w:hAnsi="Times New Roman"/>
          <w:szCs w:val="24"/>
        </w:rPr>
        <w:t>atsakingai planavo  planuoti ir efektyviai naudojo</w:t>
      </w:r>
      <w:r w:rsidRPr="00C36F7B">
        <w:rPr>
          <w:rFonts w:ascii="Times New Roman" w:hAnsi="Times New Roman"/>
          <w:szCs w:val="24"/>
        </w:rPr>
        <w:t xml:space="preserve"> finansinius, žmogiškuosius bei materialinius išteklius</w:t>
      </w:r>
      <w:r w:rsidR="004F147C" w:rsidRPr="00C36F7B">
        <w:rPr>
          <w:rFonts w:ascii="Times New Roman" w:hAnsi="Times New Roman"/>
          <w:szCs w:val="24"/>
        </w:rPr>
        <w:t>.</w:t>
      </w:r>
      <w:r w:rsidRPr="00C36F7B">
        <w:rPr>
          <w:rFonts w:ascii="Times New Roman" w:hAnsi="Times New Roman"/>
          <w:szCs w:val="24"/>
        </w:rPr>
        <w:t xml:space="preserve"> </w:t>
      </w:r>
    </w:p>
    <w:p w:rsidR="004F147C" w:rsidRPr="00C36F7B" w:rsidRDefault="004F147C" w:rsidP="00C36F7B">
      <w:pPr>
        <w:ind w:firstLine="624"/>
        <w:jc w:val="both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 xml:space="preserve">Įgyvendinant Sudargo seniūnijos 2019 metų veiklos plane iškeltus uždavinius ir tikslus, vykdant savarankiškas ir valstybės deleguotas funkcijas, seniūnijos gyventojai buvo aptarnaujami </w:t>
      </w:r>
      <w:r w:rsidR="006C5368" w:rsidRPr="00C36F7B">
        <w:rPr>
          <w:rFonts w:ascii="Times New Roman" w:hAnsi="Times New Roman"/>
          <w:szCs w:val="24"/>
        </w:rPr>
        <w:t>laiku ir kokybiškai, suteikiama reikalinga informacija, išduotos pažymos, suteikiama reikalinga socialinė pagalba, deklaruojama gyvenamoji vieta ir kita. Seniūnijoje kuriama saugi ir švari aplinka bendruomenės nariams</w:t>
      </w:r>
      <w:r w:rsidR="00A0646F" w:rsidRPr="00C36F7B">
        <w:rPr>
          <w:rFonts w:ascii="Times New Roman" w:hAnsi="Times New Roman"/>
          <w:szCs w:val="24"/>
        </w:rPr>
        <w:t>.</w:t>
      </w:r>
    </w:p>
    <w:p w:rsidR="00907A30" w:rsidRPr="00C36F7B" w:rsidRDefault="00907A30" w:rsidP="00C36F7B">
      <w:pPr>
        <w:ind w:firstLine="624"/>
        <w:jc w:val="both"/>
        <w:rPr>
          <w:rFonts w:ascii="Times New Roman" w:hAnsi="Times New Roman"/>
          <w:szCs w:val="24"/>
        </w:rPr>
      </w:pPr>
    </w:p>
    <w:p w:rsidR="00941657" w:rsidRPr="00C36F7B" w:rsidRDefault="00941657" w:rsidP="00C36F7B">
      <w:pPr>
        <w:ind w:firstLine="624"/>
        <w:rPr>
          <w:rFonts w:ascii="Times New Roman" w:hAnsi="Times New Roman"/>
          <w:szCs w:val="24"/>
        </w:rPr>
      </w:pPr>
    </w:p>
    <w:p w:rsidR="00A5500A" w:rsidRPr="00C36F7B" w:rsidRDefault="00764372" w:rsidP="00C36F7B">
      <w:pPr>
        <w:ind w:firstLine="624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Seniūnė</w:t>
      </w:r>
      <w:r w:rsidR="00380239" w:rsidRPr="00C36F7B">
        <w:rPr>
          <w:rFonts w:ascii="Times New Roman" w:hAnsi="Times New Roman"/>
          <w:szCs w:val="24"/>
        </w:rPr>
        <w:t xml:space="preserve">                                                                                                   </w:t>
      </w:r>
      <w:r w:rsidRPr="00C36F7B">
        <w:rPr>
          <w:rFonts w:ascii="Times New Roman" w:hAnsi="Times New Roman"/>
          <w:szCs w:val="24"/>
        </w:rPr>
        <w:t>Rita Grigaitienė</w:t>
      </w:r>
    </w:p>
    <w:p w:rsidR="006D7BA6" w:rsidRPr="00C36F7B" w:rsidRDefault="006D7BA6" w:rsidP="00C36F7B">
      <w:pPr>
        <w:ind w:firstLine="624"/>
        <w:rPr>
          <w:rFonts w:ascii="Times New Roman" w:hAnsi="Times New Roman"/>
          <w:szCs w:val="24"/>
        </w:rPr>
      </w:pPr>
    </w:p>
    <w:p w:rsidR="00B90AE6" w:rsidRPr="00C36F7B" w:rsidRDefault="00B90AE6" w:rsidP="00C36F7B">
      <w:pPr>
        <w:ind w:firstLine="624"/>
        <w:rPr>
          <w:rFonts w:ascii="Times New Roman" w:hAnsi="Times New Roman"/>
          <w:szCs w:val="24"/>
        </w:rPr>
      </w:pPr>
    </w:p>
    <w:p w:rsidR="003C34B3" w:rsidRPr="00C36F7B" w:rsidRDefault="00643B33" w:rsidP="00C36F7B">
      <w:pPr>
        <w:ind w:firstLine="624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Parengė</w:t>
      </w:r>
    </w:p>
    <w:p w:rsidR="00643B33" w:rsidRPr="00C36F7B" w:rsidRDefault="00764372" w:rsidP="00C36F7B">
      <w:pPr>
        <w:ind w:firstLine="624"/>
        <w:rPr>
          <w:rFonts w:ascii="Times New Roman" w:hAnsi="Times New Roman"/>
          <w:szCs w:val="24"/>
        </w:rPr>
      </w:pPr>
      <w:r w:rsidRPr="00C36F7B">
        <w:rPr>
          <w:rFonts w:ascii="Times New Roman" w:hAnsi="Times New Roman"/>
          <w:szCs w:val="24"/>
        </w:rPr>
        <w:t>Specialistė Lena Povilaitienė</w:t>
      </w:r>
    </w:p>
    <w:sectPr w:rsidR="00643B33" w:rsidRPr="00C36F7B" w:rsidSect="000A0B52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691" w:rsidRDefault="00803691">
      <w:r>
        <w:separator/>
      </w:r>
    </w:p>
  </w:endnote>
  <w:endnote w:type="continuationSeparator" w:id="0">
    <w:p w:rsidR="00803691" w:rsidRDefault="0080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691" w:rsidRDefault="00803691">
      <w:r>
        <w:separator/>
      </w:r>
    </w:p>
  </w:footnote>
  <w:footnote w:type="continuationSeparator" w:id="0">
    <w:p w:rsidR="00803691" w:rsidRDefault="0080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760411"/>
      <w:docPartObj>
        <w:docPartGallery w:val="Page Numbers (Top of Page)"/>
        <w:docPartUnique/>
      </w:docPartObj>
    </w:sdtPr>
    <w:sdtEndPr/>
    <w:sdtContent>
      <w:p w:rsidR="00177D9D" w:rsidRDefault="00177D9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B52">
          <w:rPr>
            <w:noProof/>
          </w:rPr>
          <w:t>4</w:t>
        </w:r>
        <w:r>
          <w:fldChar w:fldCharType="end"/>
        </w:r>
      </w:p>
    </w:sdtContent>
  </w:sdt>
  <w:p w:rsidR="0033790C" w:rsidRDefault="0033790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2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3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10"/>
  </w:num>
  <w:num w:numId="4">
    <w:abstractNumId w:val="20"/>
  </w:num>
  <w:num w:numId="5">
    <w:abstractNumId w:val="21"/>
  </w:num>
  <w:num w:numId="6">
    <w:abstractNumId w:val="1"/>
  </w:num>
  <w:num w:numId="7">
    <w:abstractNumId w:val="13"/>
  </w:num>
  <w:num w:numId="8">
    <w:abstractNumId w:val="9"/>
  </w:num>
  <w:num w:numId="9">
    <w:abstractNumId w:val="5"/>
  </w:num>
  <w:num w:numId="10">
    <w:abstractNumId w:val="3"/>
  </w:num>
  <w:num w:numId="11">
    <w:abstractNumId w:val="15"/>
  </w:num>
  <w:num w:numId="12">
    <w:abstractNumId w:val="14"/>
  </w:num>
  <w:num w:numId="13">
    <w:abstractNumId w:val="17"/>
  </w:num>
  <w:num w:numId="14">
    <w:abstractNumId w:val="16"/>
  </w:num>
  <w:num w:numId="15">
    <w:abstractNumId w:val="2"/>
  </w:num>
  <w:num w:numId="16">
    <w:abstractNumId w:val="18"/>
  </w:num>
  <w:num w:numId="17">
    <w:abstractNumId w:val="22"/>
  </w:num>
  <w:num w:numId="18">
    <w:abstractNumId w:val="23"/>
  </w:num>
  <w:num w:numId="19">
    <w:abstractNumId w:val="26"/>
  </w:num>
  <w:num w:numId="20">
    <w:abstractNumId w:val="25"/>
  </w:num>
  <w:num w:numId="21">
    <w:abstractNumId w:val="6"/>
  </w:num>
  <w:num w:numId="22">
    <w:abstractNumId w:val="7"/>
  </w:num>
  <w:num w:numId="23">
    <w:abstractNumId w:val="19"/>
  </w:num>
  <w:num w:numId="24">
    <w:abstractNumId w:val="0"/>
  </w:num>
  <w:num w:numId="25">
    <w:abstractNumId w:val="4"/>
  </w:num>
  <w:num w:numId="26">
    <w:abstractNumId w:val="11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98"/>
    <w:rsid w:val="00006B98"/>
    <w:rsid w:val="0001140B"/>
    <w:rsid w:val="00011EC8"/>
    <w:rsid w:val="0001464D"/>
    <w:rsid w:val="000149AC"/>
    <w:rsid w:val="00023B2A"/>
    <w:rsid w:val="000310FC"/>
    <w:rsid w:val="000331F1"/>
    <w:rsid w:val="00033A98"/>
    <w:rsid w:val="00035FF5"/>
    <w:rsid w:val="00042450"/>
    <w:rsid w:val="00051859"/>
    <w:rsid w:val="0005302A"/>
    <w:rsid w:val="00054122"/>
    <w:rsid w:val="00066199"/>
    <w:rsid w:val="000664E8"/>
    <w:rsid w:val="0007128F"/>
    <w:rsid w:val="00086C80"/>
    <w:rsid w:val="0009121E"/>
    <w:rsid w:val="000961A9"/>
    <w:rsid w:val="000A0B52"/>
    <w:rsid w:val="000A1E14"/>
    <w:rsid w:val="000B7B53"/>
    <w:rsid w:val="000C251B"/>
    <w:rsid w:val="000C5CF3"/>
    <w:rsid w:val="000D53F2"/>
    <w:rsid w:val="000E0A2E"/>
    <w:rsid w:val="000E58A5"/>
    <w:rsid w:val="000E6BE3"/>
    <w:rsid w:val="000F21C8"/>
    <w:rsid w:val="000F253F"/>
    <w:rsid w:val="00116766"/>
    <w:rsid w:val="00124752"/>
    <w:rsid w:val="00143A11"/>
    <w:rsid w:val="001463EE"/>
    <w:rsid w:val="001514C2"/>
    <w:rsid w:val="00152BB7"/>
    <w:rsid w:val="00163084"/>
    <w:rsid w:val="00177D9D"/>
    <w:rsid w:val="0018124A"/>
    <w:rsid w:val="00183E7C"/>
    <w:rsid w:val="00195F34"/>
    <w:rsid w:val="001A0119"/>
    <w:rsid w:val="001A7285"/>
    <w:rsid w:val="001C0A05"/>
    <w:rsid w:val="001D6E35"/>
    <w:rsid w:val="001D70D6"/>
    <w:rsid w:val="001F17D3"/>
    <w:rsid w:val="001F28F3"/>
    <w:rsid w:val="001F6CA5"/>
    <w:rsid w:val="001F7117"/>
    <w:rsid w:val="002118E6"/>
    <w:rsid w:val="00214DCC"/>
    <w:rsid w:val="002218A7"/>
    <w:rsid w:val="002262A4"/>
    <w:rsid w:val="00230A3E"/>
    <w:rsid w:val="00247995"/>
    <w:rsid w:val="00256728"/>
    <w:rsid w:val="002647A7"/>
    <w:rsid w:val="00266D0F"/>
    <w:rsid w:val="00283AE3"/>
    <w:rsid w:val="002B3CD7"/>
    <w:rsid w:val="002E0D99"/>
    <w:rsid w:val="002E3F21"/>
    <w:rsid w:val="002F2198"/>
    <w:rsid w:val="002F5FFC"/>
    <w:rsid w:val="0031239E"/>
    <w:rsid w:val="00314C55"/>
    <w:rsid w:val="00315438"/>
    <w:rsid w:val="003158A4"/>
    <w:rsid w:val="00321CC8"/>
    <w:rsid w:val="0033241D"/>
    <w:rsid w:val="00333777"/>
    <w:rsid w:val="0033790C"/>
    <w:rsid w:val="00354DF9"/>
    <w:rsid w:val="003558AD"/>
    <w:rsid w:val="003612E2"/>
    <w:rsid w:val="00361402"/>
    <w:rsid w:val="0036187D"/>
    <w:rsid w:val="00363D70"/>
    <w:rsid w:val="003656BC"/>
    <w:rsid w:val="003665DD"/>
    <w:rsid w:val="00380239"/>
    <w:rsid w:val="0038097A"/>
    <w:rsid w:val="00380F50"/>
    <w:rsid w:val="003970BF"/>
    <w:rsid w:val="003A26BD"/>
    <w:rsid w:val="003A49AF"/>
    <w:rsid w:val="003B188E"/>
    <w:rsid w:val="003C34B3"/>
    <w:rsid w:val="003C5976"/>
    <w:rsid w:val="003C606C"/>
    <w:rsid w:val="003C769A"/>
    <w:rsid w:val="003D1E85"/>
    <w:rsid w:val="003D7BEE"/>
    <w:rsid w:val="003E70C7"/>
    <w:rsid w:val="003F3FEB"/>
    <w:rsid w:val="004029EB"/>
    <w:rsid w:val="00412795"/>
    <w:rsid w:val="00414AD9"/>
    <w:rsid w:val="00425D01"/>
    <w:rsid w:val="0044336A"/>
    <w:rsid w:val="00475EB0"/>
    <w:rsid w:val="0047685D"/>
    <w:rsid w:val="004824F4"/>
    <w:rsid w:val="00491BF0"/>
    <w:rsid w:val="0049553A"/>
    <w:rsid w:val="004A5A88"/>
    <w:rsid w:val="004A715E"/>
    <w:rsid w:val="004B4113"/>
    <w:rsid w:val="004B460D"/>
    <w:rsid w:val="004C0839"/>
    <w:rsid w:val="004C596B"/>
    <w:rsid w:val="004D3C62"/>
    <w:rsid w:val="004D400B"/>
    <w:rsid w:val="004D7B85"/>
    <w:rsid w:val="004E3C9D"/>
    <w:rsid w:val="004F147C"/>
    <w:rsid w:val="004F7CCC"/>
    <w:rsid w:val="00512049"/>
    <w:rsid w:val="00523968"/>
    <w:rsid w:val="005468F1"/>
    <w:rsid w:val="00557D2F"/>
    <w:rsid w:val="00581298"/>
    <w:rsid w:val="00584932"/>
    <w:rsid w:val="005918E0"/>
    <w:rsid w:val="00592D96"/>
    <w:rsid w:val="005C2260"/>
    <w:rsid w:val="005C6509"/>
    <w:rsid w:val="005D6EFC"/>
    <w:rsid w:val="005E5337"/>
    <w:rsid w:val="005F1C2F"/>
    <w:rsid w:val="005F77F7"/>
    <w:rsid w:val="00601DE7"/>
    <w:rsid w:val="00603BDF"/>
    <w:rsid w:val="0061273A"/>
    <w:rsid w:val="006161E4"/>
    <w:rsid w:val="00620472"/>
    <w:rsid w:val="00624F16"/>
    <w:rsid w:val="00635F7F"/>
    <w:rsid w:val="006404D9"/>
    <w:rsid w:val="006429A9"/>
    <w:rsid w:val="00643B33"/>
    <w:rsid w:val="00643CAC"/>
    <w:rsid w:val="00646768"/>
    <w:rsid w:val="00655D0C"/>
    <w:rsid w:val="00662192"/>
    <w:rsid w:val="00662A1D"/>
    <w:rsid w:val="00666157"/>
    <w:rsid w:val="00676176"/>
    <w:rsid w:val="00686572"/>
    <w:rsid w:val="00690530"/>
    <w:rsid w:val="00692FD5"/>
    <w:rsid w:val="006A299D"/>
    <w:rsid w:val="006A5A0B"/>
    <w:rsid w:val="006B0F83"/>
    <w:rsid w:val="006B1E26"/>
    <w:rsid w:val="006B1F72"/>
    <w:rsid w:val="006C2F6F"/>
    <w:rsid w:val="006C382B"/>
    <w:rsid w:val="006C3B16"/>
    <w:rsid w:val="006C5368"/>
    <w:rsid w:val="006D18EC"/>
    <w:rsid w:val="006D207E"/>
    <w:rsid w:val="006D7BA6"/>
    <w:rsid w:val="006E54D0"/>
    <w:rsid w:val="006F19FF"/>
    <w:rsid w:val="006F344E"/>
    <w:rsid w:val="006F77B5"/>
    <w:rsid w:val="0070027F"/>
    <w:rsid w:val="007027E3"/>
    <w:rsid w:val="007030FC"/>
    <w:rsid w:val="00710A0D"/>
    <w:rsid w:val="00746B04"/>
    <w:rsid w:val="00751C1C"/>
    <w:rsid w:val="0075384C"/>
    <w:rsid w:val="007554E0"/>
    <w:rsid w:val="00763D51"/>
    <w:rsid w:val="00764372"/>
    <w:rsid w:val="00770E3E"/>
    <w:rsid w:val="0077792B"/>
    <w:rsid w:val="00791C17"/>
    <w:rsid w:val="0079263D"/>
    <w:rsid w:val="0079716A"/>
    <w:rsid w:val="007A17C0"/>
    <w:rsid w:val="007C0443"/>
    <w:rsid w:val="007C0C2B"/>
    <w:rsid w:val="007D0C38"/>
    <w:rsid w:val="007E0579"/>
    <w:rsid w:val="007E09B0"/>
    <w:rsid w:val="007E57AB"/>
    <w:rsid w:val="007F10A0"/>
    <w:rsid w:val="007F42E5"/>
    <w:rsid w:val="00802D6A"/>
    <w:rsid w:val="00803691"/>
    <w:rsid w:val="0081372E"/>
    <w:rsid w:val="00814155"/>
    <w:rsid w:val="00815AB5"/>
    <w:rsid w:val="00821444"/>
    <w:rsid w:val="00824939"/>
    <w:rsid w:val="00825B6E"/>
    <w:rsid w:val="00843E8B"/>
    <w:rsid w:val="00844D12"/>
    <w:rsid w:val="008612A4"/>
    <w:rsid w:val="00896F29"/>
    <w:rsid w:val="008B1B8A"/>
    <w:rsid w:val="008B23F6"/>
    <w:rsid w:val="008B35AC"/>
    <w:rsid w:val="008B5EA1"/>
    <w:rsid w:val="008B60CE"/>
    <w:rsid w:val="008B6C88"/>
    <w:rsid w:val="008C36FC"/>
    <w:rsid w:val="008C5F57"/>
    <w:rsid w:val="008F0157"/>
    <w:rsid w:val="009022EB"/>
    <w:rsid w:val="009048A4"/>
    <w:rsid w:val="00905EF9"/>
    <w:rsid w:val="00907A30"/>
    <w:rsid w:val="009113CF"/>
    <w:rsid w:val="0091307F"/>
    <w:rsid w:val="009166EC"/>
    <w:rsid w:val="00936D81"/>
    <w:rsid w:val="00941657"/>
    <w:rsid w:val="00944D9F"/>
    <w:rsid w:val="00955EA4"/>
    <w:rsid w:val="009637CB"/>
    <w:rsid w:val="00981C67"/>
    <w:rsid w:val="009A36DF"/>
    <w:rsid w:val="009A5D76"/>
    <w:rsid w:val="009B14E1"/>
    <w:rsid w:val="009B1795"/>
    <w:rsid w:val="009B2A40"/>
    <w:rsid w:val="009B2C75"/>
    <w:rsid w:val="009B3101"/>
    <w:rsid w:val="009B3575"/>
    <w:rsid w:val="009B6B37"/>
    <w:rsid w:val="009B72AA"/>
    <w:rsid w:val="009C62CE"/>
    <w:rsid w:val="009C7DFD"/>
    <w:rsid w:val="009D3DBD"/>
    <w:rsid w:val="009E1AE7"/>
    <w:rsid w:val="009E2D0F"/>
    <w:rsid w:val="009E3261"/>
    <w:rsid w:val="009E6C98"/>
    <w:rsid w:val="009F10DF"/>
    <w:rsid w:val="009F7A7D"/>
    <w:rsid w:val="00A04EB9"/>
    <w:rsid w:val="00A0646F"/>
    <w:rsid w:val="00A1224A"/>
    <w:rsid w:val="00A22F13"/>
    <w:rsid w:val="00A23DE6"/>
    <w:rsid w:val="00A35458"/>
    <w:rsid w:val="00A4050B"/>
    <w:rsid w:val="00A422D2"/>
    <w:rsid w:val="00A43397"/>
    <w:rsid w:val="00A54A01"/>
    <w:rsid w:val="00A5500A"/>
    <w:rsid w:val="00AA1B6B"/>
    <w:rsid w:val="00AB1461"/>
    <w:rsid w:val="00AC5E1A"/>
    <w:rsid w:val="00AD513D"/>
    <w:rsid w:val="00B0291F"/>
    <w:rsid w:val="00B046C6"/>
    <w:rsid w:val="00B06AFF"/>
    <w:rsid w:val="00B125A1"/>
    <w:rsid w:val="00B14BA8"/>
    <w:rsid w:val="00B2687A"/>
    <w:rsid w:val="00B336CE"/>
    <w:rsid w:val="00B534DE"/>
    <w:rsid w:val="00B57BCB"/>
    <w:rsid w:val="00B66AD1"/>
    <w:rsid w:val="00B71668"/>
    <w:rsid w:val="00B71719"/>
    <w:rsid w:val="00B90AE6"/>
    <w:rsid w:val="00B93272"/>
    <w:rsid w:val="00BA0360"/>
    <w:rsid w:val="00BA5F73"/>
    <w:rsid w:val="00BB1FA2"/>
    <w:rsid w:val="00BB39B2"/>
    <w:rsid w:val="00BC3497"/>
    <w:rsid w:val="00BC4B1C"/>
    <w:rsid w:val="00BC70D5"/>
    <w:rsid w:val="00BC75C5"/>
    <w:rsid w:val="00BD6681"/>
    <w:rsid w:val="00BE17B2"/>
    <w:rsid w:val="00BE4D4C"/>
    <w:rsid w:val="00BE62F2"/>
    <w:rsid w:val="00BE74B9"/>
    <w:rsid w:val="00BE7DB9"/>
    <w:rsid w:val="00BF0020"/>
    <w:rsid w:val="00BF029E"/>
    <w:rsid w:val="00BF3D5D"/>
    <w:rsid w:val="00BF3E28"/>
    <w:rsid w:val="00C01F85"/>
    <w:rsid w:val="00C20ACA"/>
    <w:rsid w:val="00C220C9"/>
    <w:rsid w:val="00C35D1E"/>
    <w:rsid w:val="00C36F7B"/>
    <w:rsid w:val="00C407F4"/>
    <w:rsid w:val="00C47841"/>
    <w:rsid w:val="00C52DD4"/>
    <w:rsid w:val="00C612EE"/>
    <w:rsid w:val="00C64246"/>
    <w:rsid w:val="00C768D4"/>
    <w:rsid w:val="00C80AF6"/>
    <w:rsid w:val="00C82AB8"/>
    <w:rsid w:val="00C83145"/>
    <w:rsid w:val="00C85743"/>
    <w:rsid w:val="00C92125"/>
    <w:rsid w:val="00C94362"/>
    <w:rsid w:val="00CA1AD5"/>
    <w:rsid w:val="00CD0561"/>
    <w:rsid w:val="00CE67E2"/>
    <w:rsid w:val="00D021CB"/>
    <w:rsid w:val="00D0447B"/>
    <w:rsid w:val="00D13CE3"/>
    <w:rsid w:val="00D30CFA"/>
    <w:rsid w:val="00D31083"/>
    <w:rsid w:val="00D36C3D"/>
    <w:rsid w:val="00D40EEF"/>
    <w:rsid w:val="00D4337A"/>
    <w:rsid w:val="00D43BAB"/>
    <w:rsid w:val="00D4588D"/>
    <w:rsid w:val="00D542F8"/>
    <w:rsid w:val="00D61C0A"/>
    <w:rsid w:val="00D64D99"/>
    <w:rsid w:val="00D764CA"/>
    <w:rsid w:val="00D85C16"/>
    <w:rsid w:val="00DA0602"/>
    <w:rsid w:val="00DB126A"/>
    <w:rsid w:val="00DB5C4A"/>
    <w:rsid w:val="00DB69CC"/>
    <w:rsid w:val="00DC162F"/>
    <w:rsid w:val="00DC6170"/>
    <w:rsid w:val="00DD08A3"/>
    <w:rsid w:val="00DD5928"/>
    <w:rsid w:val="00DE6E1E"/>
    <w:rsid w:val="00DF78CA"/>
    <w:rsid w:val="00E01262"/>
    <w:rsid w:val="00E02744"/>
    <w:rsid w:val="00E11F0A"/>
    <w:rsid w:val="00E217D6"/>
    <w:rsid w:val="00E24AFC"/>
    <w:rsid w:val="00E254A3"/>
    <w:rsid w:val="00E312B5"/>
    <w:rsid w:val="00E33EED"/>
    <w:rsid w:val="00E47BE9"/>
    <w:rsid w:val="00E503C6"/>
    <w:rsid w:val="00E60AD1"/>
    <w:rsid w:val="00E67CD1"/>
    <w:rsid w:val="00E707C8"/>
    <w:rsid w:val="00E917D0"/>
    <w:rsid w:val="00E94A31"/>
    <w:rsid w:val="00E9779F"/>
    <w:rsid w:val="00EA68BC"/>
    <w:rsid w:val="00EB1587"/>
    <w:rsid w:val="00EB1BA3"/>
    <w:rsid w:val="00EB4A30"/>
    <w:rsid w:val="00EB532A"/>
    <w:rsid w:val="00EC0042"/>
    <w:rsid w:val="00ED3213"/>
    <w:rsid w:val="00ED73DB"/>
    <w:rsid w:val="00EF4ED8"/>
    <w:rsid w:val="00EF5169"/>
    <w:rsid w:val="00F00F33"/>
    <w:rsid w:val="00F0656B"/>
    <w:rsid w:val="00F06DB9"/>
    <w:rsid w:val="00F12BC6"/>
    <w:rsid w:val="00F41C43"/>
    <w:rsid w:val="00F43586"/>
    <w:rsid w:val="00F61949"/>
    <w:rsid w:val="00F65A57"/>
    <w:rsid w:val="00F75FCB"/>
    <w:rsid w:val="00F901A2"/>
    <w:rsid w:val="00FA7798"/>
    <w:rsid w:val="00FC6723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C2E9AE-7D97-4DB5-AC2C-38187F78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character" w:customStyle="1" w:styleId="AntratsDiagrama">
    <w:name w:val="Antraštės Diagrama"/>
    <w:basedOn w:val="Numatytasispastraiposriftas"/>
    <w:link w:val="Antrats"/>
    <w:uiPriority w:val="99"/>
    <w:rsid w:val="00177D9D"/>
    <w:rPr>
      <w:rFonts w:ascii="TimesLT" w:hAnsi="TimesLT"/>
      <w:sz w:val="24"/>
      <w:lang w:eastAsia="en-US" w:bidi="ar-SA"/>
    </w:rPr>
  </w:style>
  <w:style w:type="paragraph" w:styleId="Pavadinimas">
    <w:name w:val="Title"/>
    <w:basedOn w:val="prastasis"/>
    <w:next w:val="prastasis"/>
    <w:link w:val="PavadinimasDiagrama"/>
    <w:qFormat/>
    <w:rsid w:val="00006B9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rsid w:val="00006B98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</w:rPr>
  </w:style>
  <w:style w:type="paragraph" w:styleId="Betarp">
    <w:name w:val="No Spacing"/>
    <w:uiPriority w:val="1"/>
    <w:qFormat/>
    <w:rsid w:val="00006B98"/>
    <w:rPr>
      <w:rFonts w:ascii="TimesLT" w:hAnsi="TimesLT"/>
      <w:sz w:val="24"/>
      <w:lang w:eastAsia="en-US" w:bidi="ar-SA"/>
    </w:rPr>
  </w:style>
  <w:style w:type="character" w:styleId="Nerykuspabraukimas">
    <w:name w:val="Subtle Emphasis"/>
    <w:basedOn w:val="Numatytasispastraiposriftas"/>
    <w:uiPriority w:val="19"/>
    <w:qFormat/>
    <w:rsid w:val="00006B9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9B14967A-A984-4841-92C9-2648357E4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16</TotalTime>
  <Pages>4</Pages>
  <Words>7912</Words>
  <Characters>4510</Characters>
  <Application>Microsoft Office Word</Application>
  <DocSecurity>0</DocSecurity>
  <Lines>37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Ingrida Maksvytienė</cp:lastModifiedBy>
  <cp:revision>5</cp:revision>
  <cp:lastPrinted>2020-02-18T09:30:00Z</cp:lastPrinted>
  <dcterms:created xsi:type="dcterms:W3CDTF">2020-02-18T13:41:00Z</dcterms:created>
  <dcterms:modified xsi:type="dcterms:W3CDTF">2020-05-28T15:52:00Z</dcterms:modified>
</cp:coreProperties>
</file>