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74" w:rsidRPr="00B8287D" w:rsidRDefault="000B3174" w:rsidP="005B584E">
      <w:pPr>
        <w:ind w:firstLine="5387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PATVIRTINTA</w:t>
      </w:r>
    </w:p>
    <w:p w:rsidR="000B3174" w:rsidRPr="00B8287D" w:rsidRDefault="000B3174" w:rsidP="005B584E">
      <w:pPr>
        <w:ind w:firstLine="5387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Šakių rajono savivaldybės</w:t>
      </w:r>
    </w:p>
    <w:p w:rsidR="000B3174" w:rsidRPr="00B8287D" w:rsidRDefault="000B3174" w:rsidP="005B584E">
      <w:pPr>
        <w:ind w:firstLine="5387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administracijos direktoriaus</w:t>
      </w:r>
    </w:p>
    <w:p w:rsidR="000B3174" w:rsidRPr="00B8287D" w:rsidRDefault="009B28FE" w:rsidP="005B584E">
      <w:pPr>
        <w:ind w:firstLine="5387"/>
        <w:jc w:val="both"/>
        <w:rPr>
          <w:rFonts w:ascii="Times New Roman" w:hAnsi="Times New Roman"/>
          <w:color w:val="FF0000"/>
          <w:szCs w:val="24"/>
        </w:rPr>
      </w:pPr>
      <w:r w:rsidRPr="00D27666">
        <w:rPr>
          <w:rFonts w:ascii="Times New Roman" w:hAnsi="Times New Roman"/>
          <w:szCs w:val="24"/>
        </w:rPr>
        <w:t>20</w:t>
      </w:r>
      <w:r w:rsidR="005B584E">
        <w:rPr>
          <w:rFonts w:ascii="Times New Roman" w:hAnsi="Times New Roman"/>
          <w:szCs w:val="24"/>
        </w:rPr>
        <w:t>20</w:t>
      </w:r>
      <w:r w:rsidRPr="00D2766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</w:t>
      </w:r>
      <w:r w:rsidR="005B584E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</w:t>
      </w:r>
      <w:r w:rsidRPr="00D27666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 xml:space="preserve">. įsakymu Nr. </w:t>
      </w:r>
      <w:r w:rsidR="005B584E">
        <w:rPr>
          <w:rFonts w:ascii="Times New Roman" w:hAnsi="Times New Roman"/>
          <w:szCs w:val="24"/>
        </w:rPr>
        <w:t>AT-</w:t>
      </w:r>
    </w:p>
    <w:p w:rsidR="000C08C5" w:rsidRPr="00B8287D" w:rsidRDefault="000C08C5" w:rsidP="002B6C12">
      <w:pPr>
        <w:jc w:val="center"/>
        <w:rPr>
          <w:rFonts w:ascii="Times New Roman" w:hAnsi="Times New Roman"/>
          <w:noProof/>
          <w:szCs w:val="24"/>
          <w:lang w:eastAsia="lt-LT"/>
        </w:rPr>
      </w:pPr>
    </w:p>
    <w:p w:rsidR="000B3174" w:rsidRPr="00B8287D" w:rsidRDefault="000B3174" w:rsidP="002B6C12">
      <w:pPr>
        <w:jc w:val="center"/>
        <w:rPr>
          <w:rFonts w:ascii="Times New Roman" w:hAnsi="Times New Roman"/>
          <w:b/>
          <w:szCs w:val="24"/>
        </w:rPr>
      </w:pPr>
    </w:p>
    <w:p w:rsidR="00CE3122" w:rsidRPr="00B8287D" w:rsidRDefault="00CE3122" w:rsidP="005B584E">
      <w:pPr>
        <w:ind w:firstLine="624"/>
        <w:jc w:val="center"/>
        <w:rPr>
          <w:rFonts w:ascii="Times New Roman" w:hAnsi="Times New Roman"/>
          <w:b/>
          <w:szCs w:val="24"/>
        </w:rPr>
      </w:pPr>
      <w:r w:rsidRPr="00B8287D">
        <w:rPr>
          <w:rFonts w:ascii="Times New Roman" w:hAnsi="Times New Roman"/>
          <w:b/>
          <w:szCs w:val="24"/>
        </w:rPr>
        <w:t>ŠAKIŲ RAJONO SAVIVALDYBĖS ADMINISTRACIJOS</w:t>
      </w:r>
    </w:p>
    <w:p w:rsidR="009619D4" w:rsidRPr="00B8287D" w:rsidRDefault="00F133D7" w:rsidP="005B584E">
      <w:pPr>
        <w:ind w:firstLine="624"/>
        <w:jc w:val="center"/>
        <w:rPr>
          <w:rFonts w:ascii="Times New Roman" w:hAnsi="Times New Roman"/>
          <w:b/>
          <w:szCs w:val="24"/>
        </w:rPr>
      </w:pPr>
      <w:r w:rsidRPr="00B8287D">
        <w:rPr>
          <w:rFonts w:ascii="Times New Roman" w:hAnsi="Times New Roman"/>
          <w:b/>
          <w:szCs w:val="24"/>
        </w:rPr>
        <w:t>LUKŠIŲ</w:t>
      </w:r>
      <w:r w:rsidR="009E16D5" w:rsidRPr="00B8287D">
        <w:rPr>
          <w:rFonts w:ascii="Times New Roman" w:hAnsi="Times New Roman"/>
          <w:b/>
          <w:szCs w:val="24"/>
        </w:rPr>
        <w:t xml:space="preserve"> </w:t>
      </w:r>
      <w:r w:rsidR="007A6BFE" w:rsidRPr="00B8287D">
        <w:rPr>
          <w:rFonts w:ascii="Times New Roman" w:hAnsi="Times New Roman"/>
          <w:b/>
          <w:szCs w:val="24"/>
        </w:rPr>
        <w:t>SENIŪNIJA</w:t>
      </w:r>
    </w:p>
    <w:p w:rsidR="009619D4" w:rsidRPr="00B8287D" w:rsidRDefault="009619D4" w:rsidP="005B584E">
      <w:pPr>
        <w:ind w:firstLine="624"/>
        <w:rPr>
          <w:rFonts w:ascii="Times New Roman" w:hAnsi="Times New Roman"/>
          <w:szCs w:val="24"/>
        </w:rPr>
      </w:pPr>
    </w:p>
    <w:p w:rsidR="009619D4" w:rsidRPr="00B8287D" w:rsidRDefault="009F2D0A" w:rsidP="005B584E">
      <w:pPr>
        <w:tabs>
          <w:tab w:val="left" w:pos="3589"/>
        </w:tabs>
        <w:ind w:firstLine="624"/>
        <w:jc w:val="center"/>
        <w:rPr>
          <w:rFonts w:ascii="Times New Roman" w:hAnsi="Times New Roman"/>
          <w:b/>
          <w:szCs w:val="24"/>
        </w:rPr>
      </w:pPr>
      <w:r w:rsidRPr="00B8287D">
        <w:rPr>
          <w:rFonts w:ascii="Times New Roman" w:hAnsi="Times New Roman"/>
          <w:b/>
          <w:szCs w:val="24"/>
        </w:rPr>
        <w:t>201</w:t>
      </w:r>
      <w:r w:rsidR="0026329A" w:rsidRPr="00B8287D">
        <w:rPr>
          <w:rFonts w:ascii="Times New Roman" w:hAnsi="Times New Roman"/>
          <w:b/>
          <w:szCs w:val="24"/>
        </w:rPr>
        <w:t>9</w:t>
      </w:r>
      <w:r w:rsidR="00E3470C">
        <w:rPr>
          <w:rFonts w:ascii="Times New Roman" w:hAnsi="Times New Roman"/>
          <w:b/>
          <w:szCs w:val="24"/>
        </w:rPr>
        <w:t>-ŲJŲ METŲ VEIKLOS PLANO ATASKAITA</w:t>
      </w:r>
    </w:p>
    <w:p w:rsidR="00111187" w:rsidRPr="00B8287D" w:rsidRDefault="00111187" w:rsidP="005B584E">
      <w:pPr>
        <w:tabs>
          <w:tab w:val="left" w:pos="3589"/>
        </w:tabs>
        <w:ind w:firstLine="624"/>
        <w:jc w:val="center"/>
        <w:rPr>
          <w:rFonts w:ascii="Times New Roman" w:hAnsi="Times New Roman"/>
          <w:b/>
          <w:szCs w:val="24"/>
        </w:rPr>
      </w:pPr>
    </w:p>
    <w:p w:rsidR="00111187" w:rsidRPr="00B8287D" w:rsidRDefault="00111187" w:rsidP="005B584E">
      <w:pPr>
        <w:ind w:firstLine="624"/>
        <w:jc w:val="both"/>
        <w:rPr>
          <w:rFonts w:ascii="Times New Roman" w:hAnsi="Times New Roman"/>
          <w:color w:val="000000" w:themeColor="text1"/>
          <w:szCs w:val="24"/>
        </w:rPr>
      </w:pPr>
      <w:r w:rsidRPr="00B8287D">
        <w:rPr>
          <w:rFonts w:ascii="Times New Roman" w:hAnsi="Times New Roman"/>
          <w:color w:val="000000" w:themeColor="text1"/>
          <w:szCs w:val="24"/>
        </w:rPr>
        <w:t>Seniūnija yra Šakių rajono savivaldybės administracijos struktūrinis teritorinis padalinys, veikiantis tam tikroje savivaldybės teritorijos dalyje. Seniūnijos aptarnaujamos teritorijos ribas savo sprendimu nustato savivaldybės Taryba.</w:t>
      </w:r>
    </w:p>
    <w:p w:rsidR="00111187" w:rsidRPr="00B8287D" w:rsidRDefault="00111187" w:rsidP="005B584E">
      <w:pPr>
        <w:ind w:firstLine="624"/>
        <w:jc w:val="both"/>
        <w:rPr>
          <w:rFonts w:ascii="Times New Roman" w:hAnsi="Times New Roman"/>
          <w:color w:val="000000" w:themeColor="text1"/>
          <w:szCs w:val="24"/>
        </w:rPr>
      </w:pPr>
      <w:r w:rsidRPr="00B8287D">
        <w:rPr>
          <w:rFonts w:ascii="Times New Roman" w:hAnsi="Times New Roman"/>
          <w:color w:val="000000" w:themeColor="text1"/>
          <w:szCs w:val="24"/>
        </w:rPr>
        <w:t>Šakių rajono savivaldybės misija - plėtoti ir skatinti vietos savivaldą, užtikrinti viešojo administravimo ir viešųjų paslaugų teikimo funkcijų vykdymą tenkinant rajono bendruomenės viešuosius poreikius bei interesus.</w:t>
      </w:r>
    </w:p>
    <w:p w:rsidR="005B584E" w:rsidRDefault="005B584E" w:rsidP="005B584E">
      <w:pPr>
        <w:ind w:firstLine="624"/>
        <w:jc w:val="both"/>
        <w:rPr>
          <w:rFonts w:ascii="Times New Roman" w:hAnsi="Times New Roman"/>
          <w:color w:val="000000" w:themeColor="text1"/>
          <w:szCs w:val="24"/>
        </w:rPr>
      </w:pPr>
    </w:p>
    <w:p w:rsidR="00111187" w:rsidRPr="00B8287D" w:rsidRDefault="00111187" w:rsidP="005B584E">
      <w:pPr>
        <w:ind w:firstLine="624"/>
        <w:jc w:val="both"/>
        <w:rPr>
          <w:rFonts w:ascii="Times New Roman" w:hAnsi="Times New Roman"/>
          <w:color w:val="000000" w:themeColor="text1"/>
          <w:szCs w:val="24"/>
        </w:rPr>
      </w:pPr>
      <w:r w:rsidRPr="00B8287D">
        <w:rPr>
          <w:rFonts w:ascii="Times New Roman" w:hAnsi="Times New Roman"/>
          <w:b/>
          <w:color w:val="000000" w:themeColor="text1"/>
          <w:szCs w:val="24"/>
        </w:rPr>
        <w:t>LUKŠIŲ</w:t>
      </w:r>
      <w:r w:rsidRPr="00B8287D">
        <w:rPr>
          <w:rFonts w:ascii="Times New Roman" w:hAnsi="Times New Roman"/>
          <w:b/>
          <w:bCs/>
          <w:color w:val="000000" w:themeColor="text1"/>
          <w:szCs w:val="24"/>
        </w:rPr>
        <w:t xml:space="preserve"> SENIŪNIJOS</w:t>
      </w:r>
      <w:r w:rsidRPr="00B8287D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Pr="00B8287D">
        <w:rPr>
          <w:rFonts w:ascii="Times New Roman" w:hAnsi="Times New Roman"/>
          <w:b/>
          <w:bCs/>
          <w:color w:val="000000" w:themeColor="text1"/>
          <w:szCs w:val="24"/>
        </w:rPr>
        <w:t>MISIJA</w:t>
      </w:r>
      <w:r w:rsidR="00E3470C">
        <w:rPr>
          <w:rFonts w:ascii="Times New Roman" w:hAnsi="Times New Roman"/>
          <w:bCs/>
          <w:color w:val="000000" w:themeColor="text1"/>
          <w:szCs w:val="24"/>
        </w:rPr>
        <w:t xml:space="preserve"> – buvo savo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 administraciniame padalinyje padėti įgyvendinti Vietos savivaldos įstatyme administracijai pavestus uždavinius, </w:t>
      </w:r>
      <w:r w:rsidR="0097703A" w:rsidRPr="00B8287D">
        <w:rPr>
          <w:rFonts w:ascii="Times New Roman" w:hAnsi="Times New Roman"/>
          <w:color w:val="000000" w:themeColor="text1"/>
          <w:szCs w:val="24"/>
        </w:rPr>
        <w:t xml:space="preserve">kūrybingai </w:t>
      </w:r>
      <w:r w:rsidR="00E3470C">
        <w:rPr>
          <w:rFonts w:ascii="Times New Roman" w:hAnsi="Times New Roman"/>
          <w:color w:val="000000" w:themeColor="text1"/>
          <w:szCs w:val="24"/>
        </w:rPr>
        <w:t>veikta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 pagal savivaldyb</w:t>
      </w:r>
      <w:r w:rsidR="00B8287D">
        <w:rPr>
          <w:rFonts w:ascii="Times New Roman" w:hAnsi="Times New Roman"/>
          <w:color w:val="000000" w:themeColor="text1"/>
          <w:szCs w:val="24"/>
        </w:rPr>
        <w:t xml:space="preserve">ės administracijos direktoriaus 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patvirtintus seniūnijos veiklos </w:t>
      </w:r>
      <w:r w:rsidR="00B02A93">
        <w:rPr>
          <w:rFonts w:ascii="Times New Roman" w:hAnsi="Times New Roman"/>
          <w:color w:val="000000" w:themeColor="text1"/>
          <w:szCs w:val="24"/>
        </w:rPr>
        <w:t>nuostatus, organizuoti ir užtikrinti efektyvų savarankiškumą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 ir valstybės deleguotų funkcijų valdym</w:t>
      </w:r>
      <w:r w:rsidR="00B02A93">
        <w:rPr>
          <w:rFonts w:ascii="Times New Roman" w:hAnsi="Times New Roman"/>
          <w:color w:val="000000" w:themeColor="text1"/>
          <w:szCs w:val="24"/>
        </w:rPr>
        <w:t>ą</w:t>
      </w:r>
      <w:r w:rsidRPr="00B8287D">
        <w:rPr>
          <w:rFonts w:ascii="Times New Roman" w:hAnsi="Times New Roman"/>
          <w:color w:val="000000" w:themeColor="text1"/>
          <w:szCs w:val="24"/>
        </w:rPr>
        <w:t>, bendradarbiaut</w:t>
      </w:r>
      <w:r w:rsidR="00B02A93">
        <w:rPr>
          <w:rFonts w:ascii="Times New Roman" w:hAnsi="Times New Roman"/>
          <w:color w:val="000000" w:themeColor="text1"/>
          <w:szCs w:val="24"/>
        </w:rPr>
        <w:t>i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 su esamomis ka</w:t>
      </w:r>
      <w:r w:rsidR="00E3470C">
        <w:rPr>
          <w:rFonts w:ascii="Times New Roman" w:hAnsi="Times New Roman"/>
          <w:color w:val="000000" w:themeColor="text1"/>
          <w:szCs w:val="24"/>
        </w:rPr>
        <w:t>i</w:t>
      </w:r>
      <w:r w:rsidR="00B02A93">
        <w:rPr>
          <w:rFonts w:ascii="Times New Roman" w:hAnsi="Times New Roman"/>
          <w:color w:val="000000" w:themeColor="text1"/>
          <w:szCs w:val="24"/>
        </w:rPr>
        <w:t>mo bendruomenėmis, apibendrinti seniūnijos gyventojų pastabas, pasiūlymus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 ir siekt</w:t>
      </w:r>
      <w:r w:rsidR="00B02A93">
        <w:rPr>
          <w:rFonts w:ascii="Times New Roman" w:hAnsi="Times New Roman"/>
          <w:color w:val="000000" w:themeColor="text1"/>
          <w:szCs w:val="24"/>
        </w:rPr>
        <w:t>i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 juos įgyvendinti.</w:t>
      </w:r>
    </w:p>
    <w:p w:rsidR="00111187" w:rsidRPr="00B8287D" w:rsidRDefault="00111187" w:rsidP="005B584E">
      <w:pPr>
        <w:ind w:firstLine="624"/>
        <w:rPr>
          <w:rFonts w:ascii="Times New Roman" w:hAnsi="Times New Roman"/>
          <w:color w:val="000000" w:themeColor="text1"/>
          <w:szCs w:val="24"/>
        </w:rPr>
      </w:pPr>
    </w:p>
    <w:p w:rsidR="00111187" w:rsidRPr="00B8287D" w:rsidRDefault="00111187" w:rsidP="005B584E">
      <w:pPr>
        <w:ind w:firstLine="624"/>
        <w:jc w:val="both"/>
        <w:rPr>
          <w:rFonts w:ascii="Times New Roman" w:hAnsi="Times New Roman"/>
          <w:color w:val="000000" w:themeColor="text1"/>
          <w:szCs w:val="24"/>
        </w:rPr>
      </w:pPr>
      <w:r w:rsidRPr="00B8287D">
        <w:rPr>
          <w:rFonts w:ascii="Times New Roman" w:hAnsi="Times New Roman"/>
          <w:b/>
          <w:color w:val="000000" w:themeColor="text1"/>
          <w:szCs w:val="24"/>
        </w:rPr>
        <w:t>LUKŠIŲ</w:t>
      </w:r>
      <w:r w:rsidRPr="00B8287D">
        <w:rPr>
          <w:rFonts w:ascii="Times New Roman" w:hAnsi="Times New Roman"/>
          <w:b/>
          <w:bCs/>
          <w:color w:val="000000" w:themeColor="text1"/>
          <w:szCs w:val="24"/>
        </w:rPr>
        <w:t xml:space="preserve"> SENIŪNIJOS VIZIJA </w:t>
      </w:r>
      <w:r w:rsidR="00B02A93">
        <w:rPr>
          <w:rFonts w:ascii="Times New Roman" w:hAnsi="Times New Roman"/>
          <w:color w:val="000000" w:themeColor="text1"/>
          <w:szCs w:val="24"/>
        </w:rPr>
        <w:t xml:space="preserve">– buvo </w:t>
      </w:r>
      <w:r w:rsidRPr="00B8287D">
        <w:rPr>
          <w:rFonts w:ascii="Times New Roman" w:hAnsi="Times New Roman"/>
          <w:color w:val="000000" w:themeColor="text1"/>
          <w:szCs w:val="24"/>
        </w:rPr>
        <w:t>užtikrinti sav</w:t>
      </w:r>
      <w:r w:rsidR="00A252F6" w:rsidRPr="00B8287D">
        <w:rPr>
          <w:rFonts w:ascii="Times New Roman" w:hAnsi="Times New Roman"/>
          <w:color w:val="000000" w:themeColor="text1"/>
          <w:szCs w:val="24"/>
        </w:rPr>
        <w:t xml:space="preserve">ivaldos plėtrą, sukurti sveiką, </w:t>
      </w:r>
      <w:r w:rsidRPr="00B8287D">
        <w:rPr>
          <w:rFonts w:ascii="Times New Roman" w:hAnsi="Times New Roman"/>
          <w:color w:val="000000" w:themeColor="text1"/>
          <w:szCs w:val="24"/>
        </w:rPr>
        <w:t>švarią, saugią ir patogią gyvenamąją aplinką, pagerinti gyvenimo kokybę kiekvienam bendruomenės nariui, efektyviai išnaudoti</w:t>
      </w:r>
      <w:r w:rsidR="00A0727D" w:rsidRPr="00B8287D">
        <w:rPr>
          <w:rFonts w:ascii="Times New Roman" w:hAnsi="Times New Roman"/>
          <w:color w:val="000000" w:themeColor="text1"/>
          <w:szCs w:val="24"/>
        </w:rPr>
        <w:t xml:space="preserve"> visus turimus gamtos resursus 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kaimo turizmo vystymui, </w:t>
      </w:r>
      <w:r w:rsidR="00DB2B31" w:rsidRPr="00B8287D">
        <w:rPr>
          <w:rFonts w:ascii="Times New Roman" w:hAnsi="Times New Roman"/>
          <w:color w:val="000000" w:themeColor="text1"/>
          <w:szCs w:val="24"/>
        </w:rPr>
        <w:t>pritraukti</w:t>
      </w:r>
      <w:r w:rsidRPr="00B8287D">
        <w:rPr>
          <w:rFonts w:ascii="Times New Roman" w:hAnsi="Times New Roman"/>
          <w:color w:val="000000" w:themeColor="text1"/>
          <w:szCs w:val="24"/>
        </w:rPr>
        <w:t xml:space="preserve"> investicijas siekiant sukurti palankias sąlygas verslui.</w:t>
      </w:r>
    </w:p>
    <w:p w:rsidR="00813BE1" w:rsidRPr="00B8287D" w:rsidRDefault="00813BE1" w:rsidP="005B584E">
      <w:pPr>
        <w:ind w:firstLine="624"/>
        <w:jc w:val="both"/>
        <w:rPr>
          <w:rFonts w:ascii="Times New Roman" w:hAnsi="Times New Roman"/>
          <w:color w:val="000000" w:themeColor="text1"/>
          <w:szCs w:val="24"/>
        </w:rPr>
      </w:pPr>
      <w:bookmarkStart w:id="0" w:name="_GoBack"/>
      <w:bookmarkEnd w:id="0"/>
    </w:p>
    <w:p w:rsidR="000C6A52" w:rsidRPr="00B8287D" w:rsidRDefault="009619D4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 xml:space="preserve">Šakių rajono savivaldybės administracijos Lukšių </w:t>
      </w:r>
      <w:r w:rsidR="000C6A52" w:rsidRPr="00B8287D">
        <w:rPr>
          <w:rFonts w:ascii="Times New Roman" w:hAnsi="Times New Roman"/>
          <w:szCs w:val="24"/>
        </w:rPr>
        <w:t xml:space="preserve">seniūnija planuodama </w:t>
      </w:r>
      <w:r w:rsidR="0097703A" w:rsidRPr="00B8287D">
        <w:rPr>
          <w:rFonts w:ascii="Times New Roman" w:hAnsi="Times New Roman"/>
          <w:szCs w:val="24"/>
        </w:rPr>
        <w:t>2019</w:t>
      </w:r>
      <w:r w:rsidR="00B02A93">
        <w:rPr>
          <w:rFonts w:ascii="Times New Roman" w:hAnsi="Times New Roman"/>
          <w:szCs w:val="24"/>
        </w:rPr>
        <w:t xml:space="preserve"> metų veiklą, vadovavosi</w:t>
      </w:r>
      <w:r w:rsidR="000C6A52" w:rsidRPr="00B8287D">
        <w:rPr>
          <w:rFonts w:ascii="Times New Roman" w:hAnsi="Times New Roman"/>
          <w:szCs w:val="24"/>
        </w:rPr>
        <w:t xml:space="preserve"> Šakių rajono savivaldybės 2018-2024 </w:t>
      </w:r>
      <w:r w:rsidR="00E2180F">
        <w:rPr>
          <w:rFonts w:ascii="Times New Roman" w:hAnsi="Times New Roman"/>
          <w:szCs w:val="24"/>
        </w:rPr>
        <w:t>metų strateginiu plėtros planu,</w:t>
      </w:r>
      <w:r w:rsidR="00B02A93">
        <w:rPr>
          <w:rFonts w:ascii="Times New Roman" w:hAnsi="Times New Roman"/>
          <w:szCs w:val="24"/>
        </w:rPr>
        <w:t xml:space="preserve"> </w:t>
      </w:r>
      <w:proofErr w:type="spellStart"/>
      <w:r w:rsidR="00B02A93">
        <w:rPr>
          <w:rFonts w:ascii="Times New Roman" w:hAnsi="Times New Roman"/>
          <w:szCs w:val="24"/>
        </w:rPr>
        <w:t>išsikelė</w:t>
      </w:r>
      <w:proofErr w:type="spellEnd"/>
      <w:r w:rsidR="000C6A52" w:rsidRPr="00B8287D">
        <w:rPr>
          <w:rFonts w:ascii="Times New Roman" w:hAnsi="Times New Roman"/>
          <w:szCs w:val="24"/>
        </w:rPr>
        <w:t xml:space="preserve"> sau tikslus:</w:t>
      </w:r>
    </w:p>
    <w:p w:rsidR="000C6A52" w:rsidRPr="005B584E" w:rsidRDefault="004F1EEA" w:rsidP="005B584E">
      <w:pPr>
        <w:pStyle w:val="Sraopastraipa"/>
        <w:numPr>
          <w:ilvl w:val="0"/>
          <w:numId w:val="1"/>
        </w:numPr>
        <w:jc w:val="both"/>
      </w:pPr>
      <w:r w:rsidRPr="005B584E">
        <w:t>šiuolaikiškos susiekimo sistemos plėtra</w:t>
      </w:r>
      <w:r w:rsidR="009619D4" w:rsidRPr="005B584E">
        <w:t>,</w:t>
      </w:r>
      <w:r w:rsidR="00B8287D" w:rsidRPr="005B584E">
        <w:t xml:space="preserve"> </w:t>
      </w:r>
      <w:r w:rsidR="000C6A52" w:rsidRPr="005B584E">
        <w:t>g</w:t>
      </w:r>
      <w:r w:rsidRPr="005B584E">
        <w:t>yventojų</w:t>
      </w:r>
      <w:r w:rsidR="000C6A52" w:rsidRPr="005B584E">
        <w:t xml:space="preserve"> užimtumo didinimas</w:t>
      </w:r>
      <w:r w:rsidR="009619D4" w:rsidRPr="005B584E">
        <w:t>,</w:t>
      </w:r>
      <w:r w:rsidR="000C6A52" w:rsidRPr="005B584E">
        <w:t xml:space="preserve"> </w:t>
      </w:r>
    </w:p>
    <w:p w:rsidR="009619D4" w:rsidRPr="00B8287D" w:rsidRDefault="000C6A52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darnaus išteklių naudojimo skatinimas</w:t>
      </w:r>
      <w:r w:rsidR="0061499B" w:rsidRPr="00B8287D">
        <w:t>,</w:t>
      </w:r>
    </w:p>
    <w:p w:rsidR="00FF7BD5" w:rsidRPr="00B8287D" w:rsidRDefault="00FF7BD5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s</w:t>
      </w:r>
      <w:r w:rsidR="000C6A52" w:rsidRPr="00B8287D">
        <w:t>ocialinių paslaugų aprėpties didinimas</w:t>
      </w:r>
      <w:r w:rsidR="00B174D2" w:rsidRPr="00B8287D">
        <w:t>,</w:t>
      </w:r>
    </w:p>
    <w:p w:rsidR="0061499B" w:rsidRPr="00B8287D" w:rsidRDefault="00FF7BD5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efektyvaus viešojo valdymo sistemos sukūrimas</w:t>
      </w:r>
      <w:r w:rsidR="000A3280" w:rsidRPr="00B8287D">
        <w:t>.</w:t>
      </w:r>
    </w:p>
    <w:p w:rsidR="009619D4" w:rsidRPr="00B8287D" w:rsidRDefault="009619D4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9619D4" w:rsidRPr="00B8287D" w:rsidRDefault="009619D4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Šakių rajono savivaldy</w:t>
      </w:r>
      <w:r w:rsidR="00B87945" w:rsidRPr="00B8287D">
        <w:rPr>
          <w:rFonts w:ascii="Times New Roman" w:hAnsi="Times New Roman"/>
          <w:szCs w:val="24"/>
        </w:rPr>
        <w:t xml:space="preserve">bės administracijos Lukšių seniūnijos </w:t>
      </w:r>
      <w:r w:rsidR="0097703A" w:rsidRPr="00B8287D">
        <w:rPr>
          <w:rFonts w:ascii="Times New Roman" w:hAnsi="Times New Roman"/>
          <w:szCs w:val="24"/>
        </w:rPr>
        <w:t>2019</w:t>
      </w:r>
      <w:r w:rsidR="00735455" w:rsidRPr="00B8287D">
        <w:rPr>
          <w:rFonts w:ascii="Times New Roman" w:hAnsi="Times New Roman"/>
          <w:szCs w:val="24"/>
        </w:rPr>
        <w:t xml:space="preserve"> metų veiklos plane</w:t>
      </w:r>
      <w:r w:rsidR="00B02A93">
        <w:rPr>
          <w:rFonts w:ascii="Times New Roman" w:hAnsi="Times New Roman"/>
          <w:szCs w:val="24"/>
        </w:rPr>
        <w:t>, iškeltiems tikslams įgyvendinti, numatė tokius</w:t>
      </w:r>
      <w:r w:rsidR="00FF7BD5" w:rsidRPr="00B8287D">
        <w:rPr>
          <w:rFonts w:ascii="Times New Roman" w:hAnsi="Times New Roman"/>
          <w:szCs w:val="24"/>
        </w:rPr>
        <w:t xml:space="preserve"> </w:t>
      </w:r>
      <w:r w:rsidR="00B02A93">
        <w:rPr>
          <w:rFonts w:ascii="Times New Roman" w:hAnsi="Times New Roman"/>
          <w:szCs w:val="24"/>
        </w:rPr>
        <w:t>uždavinius</w:t>
      </w:r>
      <w:r w:rsidR="00FF7BD5" w:rsidRPr="00B8287D">
        <w:rPr>
          <w:rFonts w:ascii="Times New Roman" w:hAnsi="Times New Roman"/>
          <w:szCs w:val="24"/>
        </w:rPr>
        <w:t>:</w:t>
      </w:r>
    </w:p>
    <w:p w:rsidR="00CE7529" w:rsidRPr="00B8287D" w:rsidRDefault="00FF7BD5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modernizuoti ir plėtoti savivaldybės vietinės reikšmės kelius, gatves ir kitas susisiekimo komunikacijas</w:t>
      </w:r>
      <w:r w:rsidR="00CE7529" w:rsidRPr="00B8287D">
        <w:t>,</w:t>
      </w:r>
    </w:p>
    <w:p w:rsidR="00CE7529" w:rsidRPr="00B8287D" w:rsidRDefault="007A5085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organizuoti užimtumo didinimo programą</w:t>
      </w:r>
      <w:r w:rsidR="00CE7529" w:rsidRPr="00B8287D">
        <w:t>,</w:t>
      </w:r>
    </w:p>
    <w:p w:rsidR="007951D0" w:rsidRPr="00B8287D" w:rsidRDefault="004522E3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kompleksiškai</w:t>
      </w:r>
      <w:r w:rsidR="00980C30" w:rsidRPr="00B8287D">
        <w:t xml:space="preserve"> plėtoti ir puoselėti </w:t>
      </w:r>
      <w:r w:rsidRPr="00B8287D">
        <w:t>rekreacines teritorijas, želdynus bei kitas viešąsias erdves, pritaikant jas gyventojų bei verslo poreikiams,</w:t>
      </w:r>
    </w:p>
    <w:p w:rsidR="00A252F6" w:rsidRPr="00B8287D" w:rsidRDefault="00A252F6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finansinės pagalbos rajono gyventojams</w:t>
      </w:r>
      <w:r w:rsidR="00E65565" w:rsidRPr="00B8287D">
        <w:t xml:space="preserve"> teikimas ir didinimas,</w:t>
      </w:r>
    </w:p>
    <w:p w:rsidR="007A5085" w:rsidRPr="00B8287D" w:rsidRDefault="007A5085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Šakių rajono socialinio</w:t>
      </w:r>
      <w:r w:rsidR="00A54931" w:rsidRPr="00B8287D">
        <w:t xml:space="preserve"> būsto fondo plėtra,</w:t>
      </w:r>
    </w:p>
    <w:p w:rsidR="004522E3" w:rsidRPr="00B8287D" w:rsidRDefault="004522E3" w:rsidP="005B584E">
      <w:pPr>
        <w:pStyle w:val="Sraopastraipa"/>
        <w:numPr>
          <w:ilvl w:val="0"/>
          <w:numId w:val="1"/>
        </w:numPr>
        <w:ind w:left="0" w:firstLine="624"/>
        <w:jc w:val="both"/>
      </w:pPr>
      <w:r w:rsidRPr="00B8287D">
        <w:t>vykdyti viešojo administravimo veiklos tobulinimo programas.</w:t>
      </w:r>
    </w:p>
    <w:p w:rsidR="005D4F09" w:rsidRPr="00B8287D" w:rsidRDefault="005D4F09" w:rsidP="005B584E">
      <w:pPr>
        <w:ind w:firstLine="624"/>
        <w:jc w:val="both"/>
        <w:rPr>
          <w:rFonts w:ascii="Times New Roman" w:hAnsi="Times New Roman"/>
          <w:b/>
          <w:szCs w:val="24"/>
        </w:rPr>
      </w:pPr>
    </w:p>
    <w:p w:rsidR="00C5481A" w:rsidRDefault="00C5481A" w:rsidP="005B584E">
      <w:pPr>
        <w:ind w:firstLine="624"/>
        <w:jc w:val="center"/>
        <w:rPr>
          <w:rFonts w:ascii="Times New Roman" w:hAnsi="Times New Roman"/>
          <w:b/>
          <w:szCs w:val="24"/>
        </w:rPr>
      </w:pPr>
    </w:p>
    <w:p w:rsidR="00C5481A" w:rsidRDefault="00C5481A" w:rsidP="005B584E">
      <w:pPr>
        <w:ind w:firstLine="624"/>
        <w:jc w:val="center"/>
        <w:rPr>
          <w:rFonts w:ascii="Times New Roman" w:hAnsi="Times New Roman"/>
          <w:b/>
          <w:szCs w:val="24"/>
        </w:rPr>
      </w:pPr>
    </w:p>
    <w:p w:rsidR="00C5481A" w:rsidRDefault="00C5481A" w:rsidP="005B584E">
      <w:pPr>
        <w:ind w:firstLine="624"/>
        <w:jc w:val="center"/>
        <w:rPr>
          <w:rFonts w:ascii="Times New Roman" w:hAnsi="Times New Roman"/>
          <w:b/>
          <w:szCs w:val="24"/>
        </w:rPr>
      </w:pPr>
    </w:p>
    <w:p w:rsidR="00C5481A" w:rsidRDefault="00C5481A" w:rsidP="005B584E">
      <w:pPr>
        <w:ind w:firstLine="624"/>
        <w:jc w:val="center"/>
        <w:rPr>
          <w:rFonts w:ascii="Times New Roman" w:hAnsi="Times New Roman"/>
          <w:b/>
          <w:szCs w:val="24"/>
        </w:rPr>
      </w:pPr>
    </w:p>
    <w:p w:rsidR="00C5481A" w:rsidRDefault="00C5481A" w:rsidP="005B584E">
      <w:pPr>
        <w:ind w:firstLine="624"/>
        <w:jc w:val="center"/>
        <w:rPr>
          <w:rFonts w:ascii="Times New Roman" w:hAnsi="Times New Roman"/>
          <w:b/>
          <w:szCs w:val="24"/>
        </w:rPr>
      </w:pPr>
    </w:p>
    <w:p w:rsidR="009619D4" w:rsidRPr="00B8287D" w:rsidRDefault="009619D4" w:rsidP="005B584E">
      <w:pPr>
        <w:ind w:firstLine="624"/>
        <w:jc w:val="center"/>
        <w:rPr>
          <w:rFonts w:ascii="Times New Roman" w:hAnsi="Times New Roman"/>
          <w:b/>
          <w:szCs w:val="24"/>
        </w:rPr>
      </w:pPr>
      <w:r w:rsidRPr="00B8287D">
        <w:rPr>
          <w:rFonts w:ascii="Times New Roman" w:hAnsi="Times New Roman"/>
          <w:b/>
          <w:szCs w:val="24"/>
        </w:rPr>
        <w:lastRenderedPageBreak/>
        <w:t>STRATEGINĮ (-IUS) TIKSLĄ (-US) ĮGYVENDINANČIOS PROGRAMOS PRIEMONĖS</w:t>
      </w:r>
    </w:p>
    <w:p w:rsidR="005D4F09" w:rsidRPr="00B8287D" w:rsidRDefault="005D4F09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9619D4" w:rsidRPr="00B8287D" w:rsidRDefault="009619D4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 xml:space="preserve">Šakių rajono savivaldybės administracijos </w:t>
      </w:r>
      <w:r w:rsidR="007971C2" w:rsidRPr="00B8287D">
        <w:rPr>
          <w:rFonts w:ascii="Times New Roman" w:hAnsi="Times New Roman"/>
          <w:szCs w:val="24"/>
        </w:rPr>
        <w:t>Lukšių</w:t>
      </w:r>
      <w:r w:rsidRPr="00B8287D">
        <w:rPr>
          <w:rFonts w:ascii="Times New Roman" w:hAnsi="Times New Roman"/>
          <w:szCs w:val="24"/>
        </w:rPr>
        <w:t xml:space="preserve"> seniūnija, </w:t>
      </w:r>
      <w:r w:rsidR="00B02A93">
        <w:rPr>
          <w:rFonts w:ascii="Times New Roman" w:hAnsi="Times New Roman"/>
          <w:szCs w:val="24"/>
        </w:rPr>
        <w:t>vykdydama savo veiklą, prisidėjo</w:t>
      </w:r>
      <w:r w:rsidRPr="00B8287D">
        <w:rPr>
          <w:rFonts w:ascii="Times New Roman" w:hAnsi="Times New Roman"/>
          <w:szCs w:val="24"/>
        </w:rPr>
        <w:t xml:space="preserve"> prie Šakių rajono savivaldybės </w:t>
      </w:r>
      <w:r w:rsidR="00165BF8" w:rsidRPr="00B8287D">
        <w:rPr>
          <w:rFonts w:ascii="Times New Roman" w:hAnsi="Times New Roman"/>
          <w:szCs w:val="24"/>
        </w:rPr>
        <w:t>201</w:t>
      </w:r>
      <w:r w:rsidR="00E93553">
        <w:rPr>
          <w:rFonts w:ascii="Times New Roman" w:hAnsi="Times New Roman"/>
          <w:szCs w:val="24"/>
        </w:rPr>
        <w:t>9</w:t>
      </w:r>
      <w:r w:rsidR="00165BF8" w:rsidRPr="00B8287D">
        <w:rPr>
          <w:rFonts w:ascii="Times New Roman" w:hAnsi="Times New Roman"/>
          <w:szCs w:val="24"/>
        </w:rPr>
        <w:t>-202</w:t>
      </w:r>
      <w:r w:rsidR="00E93553">
        <w:rPr>
          <w:rFonts w:ascii="Times New Roman" w:hAnsi="Times New Roman"/>
          <w:szCs w:val="24"/>
        </w:rPr>
        <w:t>1</w:t>
      </w:r>
      <w:r w:rsidRPr="00B8287D">
        <w:rPr>
          <w:rFonts w:ascii="Times New Roman" w:hAnsi="Times New Roman"/>
          <w:szCs w:val="24"/>
        </w:rPr>
        <w:t xml:space="preserve"> metų </w:t>
      </w:r>
      <w:r w:rsidR="00165BF8" w:rsidRPr="00B8287D">
        <w:rPr>
          <w:rFonts w:ascii="Times New Roman" w:hAnsi="Times New Roman"/>
          <w:szCs w:val="24"/>
        </w:rPr>
        <w:t>strateginio veiklos plano dalies</w:t>
      </w:r>
      <w:r w:rsidR="00E2180F">
        <w:rPr>
          <w:rFonts w:ascii="Times New Roman" w:hAnsi="Times New Roman"/>
          <w:szCs w:val="24"/>
        </w:rPr>
        <w:t xml:space="preserve"> programų</w:t>
      </w:r>
      <w:r w:rsidRPr="00B8287D">
        <w:rPr>
          <w:rFonts w:ascii="Times New Roman" w:hAnsi="Times New Roman"/>
          <w:szCs w:val="24"/>
        </w:rPr>
        <w:t xml:space="preserve"> įgyvendinimo:</w:t>
      </w:r>
    </w:p>
    <w:p w:rsidR="0078531E" w:rsidRPr="00B8287D" w:rsidRDefault="00DD443F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1</w:t>
      </w:r>
      <w:r w:rsidR="0078531E" w:rsidRPr="00B8287D">
        <w:rPr>
          <w:rFonts w:ascii="Times New Roman" w:hAnsi="Times New Roman"/>
          <w:szCs w:val="24"/>
        </w:rPr>
        <w:t xml:space="preserve">. </w:t>
      </w:r>
      <w:r w:rsidR="00165BF8" w:rsidRPr="00B8287D">
        <w:rPr>
          <w:rFonts w:ascii="Times New Roman" w:hAnsi="Times New Roman"/>
          <w:szCs w:val="24"/>
        </w:rPr>
        <w:t>Valdymo programa (kodas 07</w:t>
      </w:r>
      <w:r w:rsidRPr="00B8287D">
        <w:rPr>
          <w:rFonts w:ascii="Times New Roman" w:hAnsi="Times New Roman"/>
          <w:szCs w:val="24"/>
        </w:rPr>
        <w:t>)</w:t>
      </w:r>
      <w:r w:rsidR="009619D4" w:rsidRPr="00B8287D">
        <w:rPr>
          <w:rFonts w:ascii="Times New Roman" w:hAnsi="Times New Roman"/>
          <w:szCs w:val="24"/>
        </w:rPr>
        <w:t>;</w:t>
      </w:r>
    </w:p>
    <w:p w:rsidR="009619D4" w:rsidRPr="00B8287D" w:rsidRDefault="00DD443F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2</w:t>
      </w:r>
      <w:r w:rsidR="0078531E" w:rsidRPr="00B8287D">
        <w:rPr>
          <w:rFonts w:ascii="Times New Roman" w:hAnsi="Times New Roman"/>
          <w:szCs w:val="24"/>
        </w:rPr>
        <w:t xml:space="preserve">. </w:t>
      </w:r>
      <w:r w:rsidR="00165BF8" w:rsidRPr="00B8287D">
        <w:rPr>
          <w:rFonts w:ascii="Times New Roman" w:hAnsi="Times New Roman"/>
          <w:szCs w:val="24"/>
        </w:rPr>
        <w:t>Ūkio plėtros</w:t>
      </w:r>
      <w:r w:rsidR="009619D4" w:rsidRPr="00B8287D">
        <w:rPr>
          <w:rFonts w:ascii="Times New Roman" w:hAnsi="Times New Roman"/>
          <w:szCs w:val="24"/>
        </w:rPr>
        <w:t xml:space="preserve"> programa</w:t>
      </w:r>
      <w:r w:rsidR="00165BF8" w:rsidRPr="00B8287D">
        <w:rPr>
          <w:rFonts w:ascii="Times New Roman" w:hAnsi="Times New Roman"/>
          <w:szCs w:val="24"/>
        </w:rPr>
        <w:t xml:space="preserve"> (kodas 12</w:t>
      </w:r>
      <w:r w:rsidRPr="00B8287D">
        <w:rPr>
          <w:rFonts w:ascii="Times New Roman" w:hAnsi="Times New Roman"/>
          <w:szCs w:val="24"/>
        </w:rPr>
        <w:t>)</w:t>
      </w:r>
      <w:r w:rsidR="009619D4" w:rsidRPr="00B8287D">
        <w:rPr>
          <w:rFonts w:ascii="Times New Roman" w:hAnsi="Times New Roman"/>
          <w:szCs w:val="24"/>
        </w:rPr>
        <w:t>;</w:t>
      </w:r>
    </w:p>
    <w:p w:rsidR="009619D4" w:rsidRPr="00B8287D" w:rsidRDefault="00DD443F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3</w:t>
      </w:r>
      <w:r w:rsidR="0078531E" w:rsidRPr="00B8287D">
        <w:rPr>
          <w:rFonts w:ascii="Times New Roman" w:hAnsi="Times New Roman"/>
          <w:szCs w:val="24"/>
        </w:rPr>
        <w:t xml:space="preserve">. </w:t>
      </w:r>
      <w:r w:rsidR="00165BF8" w:rsidRPr="00B8287D">
        <w:rPr>
          <w:rFonts w:ascii="Times New Roman" w:hAnsi="Times New Roman"/>
          <w:szCs w:val="24"/>
        </w:rPr>
        <w:t xml:space="preserve">Socialinės ir sveikatos apsaugos programa </w:t>
      </w:r>
      <w:r w:rsidRPr="00B8287D">
        <w:rPr>
          <w:rFonts w:ascii="Times New Roman" w:hAnsi="Times New Roman"/>
          <w:szCs w:val="24"/>
        </w:rPr>
        <w:t>(</w:t>
      </w:r>
      <w:r w:rsidR="00165BF8" w:rsidRPr="00B8287D">
        <w:rPr>
          <w:rFonts w:ascii="Times New Roman" w:hAnsi="Times New Roman"/>
          <w:szCs w:val="24"/>
        </w:rPr>
        <w:t>kodas 13</w:t>
      </w:r>
      <w:r w:rsidRPr="00B8287D">
        <w:rPr>
          <w:rFonts w:ascii="Times New Roman" w:hAnsi="Times New Roman"/>
          <w:szCs w:val="24"/>
        </w:rPr>
        <w:t>)</w:t>
      </w:r>
      <w:r w:rsidR="00165BF8" w:rsidRPr="00B8287D">
        <w:rPr>
          <w:rFonts w:ascii="Times New Roman" w:hAnsi="Times New Roman"/>
          <w:szCs w:val="24"/>
        </w:rPr>
        <w:t>.</w:t>
      </w:r>
    </w:p>
    <w:p w:rsidR="009619D4" w:rsidRPr="00B8287D" w:rsidRDefault="009619D4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9619D4" w:rsidRPr="00B8287D" w:rsidRDefault="00FF4A81" w:rsidP="005B584E">
      <w:pPr>
        <w:ind w:firstLine="624"/>
        <w:jc w:val="center"/>
        <w:rPr>
          <w:rFonts w:ascii="Times New Roman" w:hAnsi="Times New Roman"/>
          <w:b/>
          <w:szCs w:val="24"/>
        </w:rPr>
      </w:pPr>
      <w:r w:rsidRPr="00B8287D">
        <w:rPr>
          <w:rFonts w:ascii="Times New Roman" w:hAnsi="Times New Roman"/>
          <w:b/>
          <w:szCs w:val="24"/>
        </w:rPr>
        <w:t>VEIKLOS APŽVALGA PAGAL</w:t>
      </w:r>
      <w:r w:rsidR="007951D0" w:rsidRPr="00B8287D">
        <w:rPr>
          <w:rFonts w:ascii="Times New Roman" w:hAnsi="Times New Roman"/>
          <w:b/>
          <w:szCs w:val="24"/>
        </w:rPr>
        <w:t xml:space="preserve"> LUKŠIŲ</w:t>
      </w:r>
      <w:r w:rsidRPr="00B8287D">
        <w:rPr>
          <w:rFonts w:ascii="Times New Roman" w:hAnsi="Times New Roman"/>
          <w:b/>
          <w:szCs w:val="24"/>
        </w:rPr>
        <w:t xml:space="preserve"> SENIŪNIJOS METINĮ VEIKLOS PLANĄ</w:t>
      </w:r>
    </w:p>
    <w:p w:rsidR="00FF4A81" w:rsidRPr="00B8287D" w:rsidRDefault="00FF4A81" w:rsidP="005B584E">
      <w:pPr>
        <w:ind w:firstLine="624"/>
        <w:jc w:val="both"/>
        <w:rPr>
          <w:rFonts w:ascii="Times New Roman" w:hAnsi="Times New Roman"/>
          <w:b/>
          <w:szCs w:val="24"/>
        </w:rPr>
      </w:pPr>
    </w:p>
    <w:p w:rsidR="00964F44" w:rsidRPr="00B8287D" w:rsidRDefault="00D61B69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Lukšių</w:t>
      </w:r>
      <w:r w:rsidR="009619D4" w:rsidRPr="00B8287D">
        <w:rPr>
          <w:rFonts w:ascii="Times New Roman" w:hAnsi="Times New Roman"/>
          <w:szCs w:val="24"/>
        </w:rPr>
        <w:t xml:space="preserve"> seniūnijos pagrindinis tikslas </w:t>
      </w:r>
      <w:r w:rsidR="00B02A93">
        <w:rPr>
          <w:rFonts w:ascii="Times New Roman" w:hAnsi="Times New Roman"/>
          <w:szCs w:val="24"/>
        </w:rPr>
        <w:t>buvo</w:t>
      </w:r>
      <w:r w:rsidR="009619D4" w:rsidRPr="00B8287D">
        <w:rPr>
          <w:rFonts w:ascii="Times New Roman" w:hAnsi="Times New Roman"/>
          <w:szCs w:val="24"/>
        </w:rPr>
        <w:t xml:space="preserve"> geri</w:t>
      </w:r>
      <w:r w:rsidR="004B4DB6" w:rsidRPr="00B8287D">
        <w:rPr>
          <w:rFonts w:ascii="Times New Roman" w:hAnsi="Times New Roman"/>
          <w:szCs w:val="24"/>
        </w:rPr>
        <w:t>nti gyvenimo kokybę seniūnijoje</w:t>
      </w:r>
      <w:r w:rsidR="00EC39D8" w:rsidRPr="00B8287D">
        <w:rPr>
          <w:rFonts w:ascii="Times New Roman" w:hAnsi="Times New Roman"/>
          <w:szCs w:val="24"/>
        </w:rPr>
        <w:t>.</w:t>
      </w:r>
      <w:r w:rsidR="00F35D27" w:rsidRPr="00B8287D">
        <w:rPr>
          <w:rFonts w:ascii="Times New Roman" w:hAnsi="Times New Roman"/>
          <w:szCs w:val="24"/>
        </w:rPr>
        <w:t xml:space="preserve"> Įgy</w:t>
      </w:r>
      <w:r w:rsidR="00EC39D8" w:rsidRPr="00B8287D">
        <w:rPr>
          <w:rFonts w:ascii="Times New Roman" w:hAnsi="Times New Roman"/>
          <w:szCs w:val="24"/>
        </w:rPr>
        <w:t xml:space="preserve">vendinant </w:t>
      </w:r>
      <w:r w:rsidR="00F12770" w:rsidRPr="00B8287D">
        <w:rPr>
          <w:rFonts w:ascii="Times New Roman" w:hAnsi="Times New Roman"/>
          <w:szCs w:val="24"/>
        </w:rPr>
        <w:t>Lukšių seniūnijos 2019</w:t>
      </w:r>
      <w:r w:rsidR="00F35D27" w:rsidRPr="00B8287D">
        <w:rPr>
          <w:rFonts w:ascii="Times New Roman" w:hAnsi="Times New Roman"/>
          <w:szCs w:val="24"/>
        </w:rPr>
        <w:t xml:space="preserve"> metų veiklos plane</w:t>
      </w:r>
      <w:r w:rsidR="00EC39D8" w:rsidRPr="00B8287D">
        <w:rPr>
          <w:rFonts w:ascii="Times New Roman" w:hAnsi="Times New Roman"/>
          <w:szCs w:val="24"/>
        </w:rPr>
        <w:t xml:space="preserve"> iškeltus tikslus</w:t>
      </w:r>
      <w:r w:rsidR="009619D4" w:rsidRPr="00B8287D">
        <w:rPr>
          <w:rFonts w:ascii="Times New Roman" w:hAnsi="Times New Roman"/>
          <w:szCs w:val="24"/>
        </w:rPr>
        <w:t xml:space="preserve">, </w:t>
      </w:r>
      <w:r w:rsidR="00B02A93">
        <w:rPr>
          <w:rFonts w:ascii="Times New Roman" w:hAnsi="Times New Roman"/>
          <w:szCs w:val="24"/>
        </w:rPr>
        <w:t>buvo</w:t>
      </w:r>
      <w:r w:rsidR="006C28B5" w:rsidRPr="00B8287D">
        <w:rPr>
          <w:rFonts w:ascii="Times New Roman" w:hAnsi="Times New Roman"/>
          <w:szCs w:val="24"/>
        </w:rPr>
        <w:t xml:space="preserve"> vykdomos </w:t>
      </w:r>
      <w:r w:rsidR="00EC39D8" w:rsidRPr="00B8287D">
        <w:rPr>
          <w:rFonts w:ascii="Times New Roman" w:hAnsi="Times New Roman"/>
          <w:szCs w:val="24"/>
        </w:rPr>
        <w:t>savarankiškos ir deleguotos funkcijo</w:t>
      </w:r>
      <w:r w:rsidR="00B02A93">
        <w:rPr>
          <w:rFonts w:ascii="Times New Roman" w:hAnsi="Times New Roman"/>
          <w:szCs w:val="24"/>
        </w:rPr>
        <w:t>s, seniūnijos gyventojai buvo</w:t>
      </w:r>
      <w:r w:rsidR="009619D4" w:rsidRPr="00B8287D">
        <w:rPr>
          <w:rFonts w:ascii="Times New Roman" w:hAnsi="Times New Roman"/>
          <w:szCs w:val="24"/>
        </w:rPr>
        <w:t xml:space="preserve"> aptarnaujami laiku ir kokybiškai, </w:t>
      </w:r>
      <w:r w:rsidR="00B02A93">
        <w:rPr>
          <w:rFonts w:ascii="Times New Roman" w:hAnsi="Times New Roman"/>
          <w:szCs w:val="24"/>
        </w:rPr>
        <w:t>buvo</w:t>
      </w:r>
      <w:r w:rsidR="00964F44" w:rsidRPr="00B8287D">
        <w:rPr>
          <w:rFonts w:ascii="Times New Roman" w:hAnsi="Times New Roman"/>
          <w:szCs w:val="24"/>
        </w:rPr>
        <w:t xml:space="preserve"> </w:t>
      </w:r>
      <w:r w:rsidR="00B02A93">
        <w:rPr>
          <w:rFonts w:ascii="Times New Roman" w:hAnsi="Times New Roman"/>
          <w:szCs w:val="24"/>
        </w:rPr>
        <w:t>suteikta</w:t>
      </w:r>
      <w:r w:rsidR="009619D4" w:rsidRPr="00B8287D">
        <w:rPr>
          <w:rFonts w:ascii="Times New Roman" w:hAnsi="Times New Roman"/>
          <w:szCs w:val="24"/>
        </w:rPr>
        <w:t xml:space="preserve"> re</w:t>
      </w:r>
      <w:r w:rsidR="00B02A93">
        <w:rPr>
          <w:rFonts w:ascii="Times New Roman" w:hAnsi="Times New Roman"/>
          <w:szCs w:val="24"/>
        </w:rPr>
        <w:t>ikalinga informacija, išduotos</w:t>
      </w:r>
      <w:r w:rsidR="009619D4" w:rsidRPr="00B8287D">
        <w:rPr>
          <w:rFonts w:ascii="Times New Roman" w:hAnsi="Times New Roman"/>
          <w:szCs w:val="24"/>
        </w:rPr>
        <w:t xml:space="preserve"> pažymos ir kiti r</w:t>
      </w:r>
      <w:r w:rsidR="00B02A93">
        <w:rPr>
          <w:rFonts w:ascii="Times New Roman" w:hAnsi="Times New Roman"/>
          <w:szCs w:val="24"/>
        </w:rPr>
        <w:t>eikalingi dokumentai, suteikta</w:t>
      </w:r>
      <w:r w:rsidR="009619D4" w:rsidRPr="00B8287D">
        <w:rPr>
          <w:rFonts w:ascii="Times New Roman" w:hAnsi="Times New Roman"/>
          <w:szCs w:val="24"/>
        </w:rPr>
        <w:t xml:space="preserve"> reikalinga socialinė pagalba,</w:t>
      </w:r>
      <w:r w:rsidR="00B02A93">
        <w:rPr>
          <w:rFonts w:ascii="Times New Roman" w:hAnsi="Times New Roman"/>
          <w:szCs w:val="24"/>
        </w:rPr>
        <w:t xml:space="preserve"> buvo</w:t>
      </w:r>
      <w:r w:rsidR="00EC39D8" w:rsidRPr="00B8287D">
        <w:rPr>
          <w:rFonts w:ascii="Times New Roman" w:hAnsi="Times New Roman"/>
          <w:szCs w:val="24"/>
        </w:rPr>
        <w:t xml:space="preserve"> vykdoma gyvenamosios vietos deklaravimo funkcija.</w:t>
      </w:r>
      <w:r w:rsidR="00B02A93">
        <w:rPr>
          <w:rFonts w:ascii="Times New Roman" w:hAnsi="Times New Roman"/>
          <w:szCs w:val="24"/>
        </w:rPr>
        <w:t xml:space="preserve"> Siekėme</w:t>
      </w:r>
      <w:r w:rsidR="009619D4" w:rsidRPr="00B8287D">
        <w:rPr>
          <w:rFonts w:ascii="Times New Roman" w:hAnsi="Times New Roman"/>
          <w:szCs w:val="24"/>
        </w:rPr>
        <w:t xml:space="preserve"> efektyviai išnaudoti visus esamus rezervus nedarbui mažinti, pritraukti investicijas, siekiant sukurti pal</w:t>
      </w:r>
      <w:r w:rsidR="00EC39D8" w:rsidRPr="00B8287D">
        <w:rPr>
          <w:rFonts w:ascii="Times New Roman" w:hAnsi="Times New Roman"/>
          <w:szCs w:val="24"/>
        </w:rPr>
        <w:t xml:space="preserve">ankias sąlygas verslui. </w:t>
      </w:r>
      <w:r w:rsidR="00F12770" w:rsidRPr="00B8287D">
        <w:rPr>
          <w:rFonts w:ascii="Times New Roman" w:hAnsi="Times New Roman"/>
          <w:szCs w:val="24"/>
        </w:rPr>
        <w:t>Kūrybingai k</w:t>
      </w:r>
      <w:r w:rsidR="00B02A93">
        <w:rPr>
          <w:rFonts w:ascii="Times New Roman" w:hAnsi="Times New Roman"/>
          <w:szCs w:val="24"/>
        </w:rPr>
        <w:t>ūrėme</w:t>
      </w:r>
      <w:r w:rsidR="009619D4" w:rsidRPr="00B8287D">
        <w:rPr>
          <w:rFonts w:ascii="Times New Roman" w:hAnsi="Times New Roman"/>
          <w:szCs w:val="24"/>
        </w:rPr>
        <w:t xml:space="preserve"> saugi</w:t>
      </w:r>
      <w:r w:rsidR="00B02A93">
        <w:rPr>
          <w:rFonts w:ascii="Times New Roman" w:hAnsi="Times New Roman"/>
          <w:szCs w:val="24"/>
        </w:rPr>
        <w:t>ą</w:t>
      </w:r>
      <w:r w:rsidR="009619D4" w:rsidRPr="00B8287D">
        <w:rPr>
          <w:rFonts w:ascii="Times New Roman" w:hAnsi="Times New Roman"/>
          <w:szCs w:val="24"/>
        </w:rPr>
        <w:t xml:space="preserve"> ir švari</w:t>
      </w:r>
      <w:r w:rsidR="00B02A93">
        <w:rPr>
          <w:rFonts w:ascii="Times New Roman" w:hAnsi="Times New Roman"/>
          <w:szCs w:val="24"/>
        </w:rPr>
        <w:t>ą</w:t>
      </w:r>
      <w:r w:rsidR="009619D4" w:rsidRPr="00B8287D">
        <w:rPr>
          <w:rFonts w:ascii="Times New Roman" w:hAnsi="Times New Roman"/>
          <w:szCs w:val="24"/>
        </w:rPr>
        <w:t xml:space="preserve"> aplin</w:t>
      </w:r>
      <w:r w:rsidR="00B02A93">
        <w:rPr>
          <w:rFonts w:ascii="Times New Roman" w:hAnsi="Times New Roman"/>
          <w:szCs w:val="24"/>
        </w:rPr>
        <w:t>ką</w:t>
      </w:r>
      <w:r w:rsidR="009619D4" w:rsidRPr="00B8287D">
        <w:rPr>
          <w:rFonts w:ascii="Times New Roman" w:hAnsi="Times New Roman"/>
          <w:szCs w:val="24"/>
        </w:rPr>
        <w:t xml:space="preserve"> bendru</w:t>
      </w:r>
      <w:r w:rsidR="00EC39D8" w:rsidRPr="00B8287D">
        <w:rPr>
          <w:rFonts w:ascii="Times New Roman" w:hAnsi="Times New Roman"/>
          <w:szCs w:val="24"/>
        </w:rPr>
        <w:t>omenės nariams.</w:t>
      </w:r>
    </w:p>
    <w:p w:rsidR="009619D4" w:rsidRPr="00B8287D" w:rsidRDefault="00F12770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>Seniūnijoje 2019</w:t>
      </w:r>
      <w:r w:rsidR="009619D4" w:rsidRPr="00B8287D">
        <w:rPr>
          <w:rFonts w:ascii="Times New Roman" w:hAnsi="Times New Roman"/>
          <w:szCs w:val="24"/>
        </w:rPr>
        <w:t xml:space="preserve"> </w:t>
      </w:r>
      <w:r w:rsidR="00BB32BC" w:rsidRPr="00B8287D">
        <w:rPr>
          <w:rFonts w:ascii="Times New Roman" w:hAnsi="Times New Roman"/>
          <w:szCs w:val="24"/>
        </w:rPr>
        <w:t>m. sausio 1 d. duomenimis gyve</w:t>
      </w:r>
      <w:r w:rsidRPr="00B8287D">
        <w:rPr>
          <w:rFonts w:ascii="Times New Roman" w:hAnsi="Times New Roman"/>
          <w:szCs w:val="24"/>
        </w:rPr>
        <w:t>namąją vietą buvo deklaravę 2372 gyventojai</w:t>
      </w:r>
      <w:r w:rsidR="00F21747">
        <w:rPr>
          <w:rFonts w:ascii="Times New Roman" w:hAnsi="Times New Roman"/>
          <w:szCs w:val="24"/>
        </w:rPr>
        <w:t xml:space="preserve">, 2020 m. sausio 1 d. </w:t>
      </w:r>
      <w:r w:rsidR="008B0A2F">
        <w:rPr>
          <w:rFonts w:ascii="Times New Roman" w:hAnsi="Times New Roman"/>
          <w:szCs w:val="24"/>
        </w:rPr>
        <w:t>–</w:t>
      </w:r>
      <w:r w:rsidR="00F21747">
        <w:rPr>
          <w:rFonts w:ascii="Times New Roman" w:hAnsi="Times New Roman"/>
          <w:szCs w:val="24"/>
        </w:rPr>
        <w:t xml:space="preserve"> </w:t>
      </w:r>
      <w:r w:rsidR="008B0A2F">
        <w:rPr>
          <w:rFonts w:ascii="Times New Roman" w:hAnsi="Times New Roman"/>
          <w:szCs w:val="24"/>
        </w:rPr>
        <w:t>2308 žmonės.</w:t>
      </w:r>
      <w:r w:rsidR="00BB32BC" w:rsidRPr="00B8287D">
        <w:rPr>
          <w:rFonts w:ascii="Times New Roman" w:hAnsi="Times New Roman"/>
          <w:szCs w:val="24"/>
        </w:rPr>
        <w:t xml:space="preserve"> Seniūnija yra suskirstyta į 8</w:t>
      </w:r>
      <w:r w:rsidR="009619D4" w:rsidRPr="00B8287D">
        <w:rPr>
          <w:rFonts w:ascii="Times New Roman" w:hAnsi="Times New Roman"/>
          <w:szCs w:val="24"/>
        </w:rPr>
        <w:t xml:space="preserve"> </w:t>
      </w:r>
      <w:proofErr w:type="spellStart"/>
      <w:r w:rsidR="009619D4" w:rsidRPr="00B8287D">
        <w:rPr>
          <w:rFonts w:ascii="Times New Roman" w:hAnsi="Times New Roman"/>
          <w:szCs w:val="24"/>
        </w:rPr>
        <w:t>seniūnaitijas</w:t>
      </w:r>
      <w:proofErr w:type="spellEnd"/>
      <w:r w:rsidR="009619D4" w:rsidRPr="00B8287D">
        <w:rPr>
          <w:rFonts w:ascii="Times New Roman" w:hAnsi="Times New Roman"/>
          <w:szCs w:val="24"/>
        </w:rPr>
        <w:t xml:space="preserve">: </w:t>
      </w:r>
      <w:r w:rsidR="00BB32BC" w:rsidRPr="00B8287D">
        <w:rPr>
          <w:rFonts w:ascii="Times New Roman" w:hAnsi="Times New Roman"/>
          <w:szCs w:val="24"/>
        </w:rPr>
        <w:t xml:space="preserve">Ežero, </w:t>
      </w:r>
      <w:proofErr w:type="spellStart"/>
      <w:r w:rsidR="00BB32BC" w:rsidRPr="00B8287D">
        <w:rPr>
          <w:rFonts w:ascii="Times New Roman" w:hAnsi="Times New Roman"/>
          <w:szCs w:val="24"/>
        </w:rPr>
        <w:t>Siesarties</w:t>
      </w:r>
      <w:proofErr w:type="spellEnd"/>
      <w:r w:rsidR="00BB32BC" w:rsidRPr="00B8287D">
        <w:rPr>
          <w:rFonts w:ascii="Times New Roman" w:hAnsi="Times New Roman"/>
          <w:szCs w:val="24"/>
        </w:rPr>
        <w:t xml:space="preserve">, Lepšių, Plynių, Akėčių, </w:t>
      </w:r>
      <w:proofErr w:type="spellStart"/>
      <w:r w:rsidR="00BB32BC" w:rsidRPr="00B8287D">
        <w:rPr>
          <w:rFonts w:ascii="Times New Roman" w:hAnsi="Times New Roman"/>
          <w:szCs w:val="24"/>
        </w:rPr>
        <w:t>Liepalotų</w:t>
      </w:r>
      <w:proofErr w:type="spellEnd"/>
      <w:r w:rsidR="00BB32BC" w:rsidRPr="00B8287D">
        <w:rPr>
          <w:rFonts w:ascii="Times New Roman" w:hAnsi="Times New Roman"/>
          <w:szCs w:val="24"/>
        </w:rPr>
        <w:t xml:space="preserve">, Klevinių ir </w:t>
      </w:r>
      <w:proofErr w:type="spellStart"/>
      <w:r w:rsidR="00BB32BC" w:rsidRPr="00B8287D">
        <w:rPr>
          <w:rFonts w:ascii="Times New Roman" w:hAnsi="Times New Roman"/>
          <w:szCs w:val="24"/>
        </w:rPr>
        <w:t>Gerdžių</w:t>
      </w:r>
      <w:proofErr w:type="spellEnd"/>
      <w:r w:rsidR="009619D4" w:rsidRPr="00B8287D">
        <w:rPr>
          <w:rFonts w:ascii="Times New Roman" w:hAnsi="Times New Roman"/>
          <w:szCs w:val="24"/>
        </w:rPr>
        <w:t>.</w:t>
      </w:r>
    </w:p>
    <w:p w:rsidR="009619D4" w:rsidRPr="00B8287D" w:rsidRDefault="009619D4" w:rsidP="00E2180F">
      <w:pPr>
        <w:ind w:firstLine="624"/>
        <w:jc w:val="center"/>
        <w:rPr>
          <w:rFonts w:ascii="Times New Roman" w:hAnsi="Times New Roman"/>
          <w:b/>
          <w:szCs w:val="24"/>
        </w:rPr>
      </w:pPr>
    </w:p>
    <w:p w:rsidR="009619D4" w:rsidRPr="00B8287D" w:rsidRDefault="009619D4" w:rsidP="00E2180F">
      <w:pPr>
        <w:tabs>
          <w:tab w:val="center" w:pos="4819"/>
        </w:tabs>
        <w:ind w:firstLine="624"/>
        <w:jc w:val="center"/>
        <w:rPr>
          <w:rFonts w:ascii="Times New Roman" w:hAnsi="Times New Roman"/>
          <w:b/>
          <w:szCs w:val="24"/>
        </w:rPr>
      </w:pPr>
      <w:r w:rsidRPr="00B8287D">
        <w:rPr>
          <w:rFonts w:ascii="Times New Roman" w:hAnsi="Times New Roman"/>
          <w:b/>
          <w:szCs w:val="24"/>
        </w:rPr>
        <w:t>DUOMENYS APIE SENIŪNIJĄ</w:t>
      </w:r>
    </w:p>
    <w:p w:rsidR="009619D4" w:rsidRPr="00B8287D" w:rsidRDefault="009619D4" w:rsidP="005B584E">
      <w:pPr>
        <w:ind w:firstLine="624"/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159"/>
        <w:gridCol w:w="5268"/>
        <w:gridCol w:w="1223"/>
        <w:gridCol w:w="1731"/>
      </w:tblGrid>
      <w:tr w:rsidR="00A15C44" w:rsidRPr="00B8287D" w:rsidTr="005B584E">
        <w:trPr>
          <w:trHeight w:val="73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Seniūnijos plotas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8056B9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16161,40</w:t>
            </w:r>
          </w:p>
        </w:tc>
      </w:tr>
      <w:tr w:rsidR="00A15C44" w:rsidRPr="00B8287D" w:rsidTr="005B584E">
        <w:trPr>
          <w:trHeight w:val="251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Bendras kelių ir gatvių ilgis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km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8056B9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97,1</w:t>
            </w:r>
          </w:p>
        </w:tc>
      </w:tr>
      <w:tr w:rsidR="00A15C44" w:rsidRPr="00B8287D" w:rsidTr="005B584E">
        <w:trPr>
          <w:trHeight w:val="266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Gatvių skaičius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CB5124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D699C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33</w:t>
            </w:r>
          </w:p>
        </w:tc>
      </w:tr>
      <w:tr w:rsidR="00A15C44" w:rsidRPr="00B8287D" w:rsidTr="005B584E">
        <w:trPr>
          <w:trHeight w:val="251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D3EAE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Valomų</w:t>
            </w:r>
            <w:r w:rsidR="009619D4" w:rsidRPr="00B8287D">
              <w:rPr>
                <w:rFonts w:ascii="Times New Roman" w:hAnsi="Times New Roman" w:cs="Times New Roman"/>
                <w:sz w:val="22"/>
              </w:rPr>
              <w:t xml:space="preserve"> šaligatvių plotas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D3EAE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m</w:t>
            </w:r>
            <w:r w:rsidRPr="00B8287D">
              <w:rPr>
                <w:rFonts w:ascii="Times New Roman" w:hAnsi="Times New Roman" w:cs="Times New Roman"/>
                <w:sz w:val="22"/>
                <w:vertAlign w:val="superscript"/>
              </w:rPr>
              <w:t>2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D3EAE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9700</w:t>
            </w:r>
            <w:r w:rsidR="00465F85" w:rsidRPr="00B8287D">
              <w:rPr>
                <w:rFonts w:ascii="Times New Roman" w:hAnsi="Times New Roman" w:cs="Times New Roman"/>
                <w:sz w:val="22"/>
              </w:rPr>
              <w:t>,0</w:t>
            </w:r>
          </w:p>
        </w:tc>
      </w:tr>
      <w:tr w:rsidR="00A15C44" w:rsidRPr="00B8287D" w:rsidTr="005B584E">
        <w:trPr>
          <w:trHeight w:val="266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5.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Tvarkomų kapinių skaičius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CB5124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465F85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A15C44" w:rsidRPr="00B8287D" w:rsidTr="005B584E">
        <w:trPr>
          <w:trHeight w:val="318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6.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Kapinių teritorijų plotas</w:t>
            </w:r>
            <w:r w:rsidR="009D699C" w:rsidRPr="00B8287D">
              <w:rPr>
                <w:rFonts w:ascii="Times New Roman" w:hAnsi="Times New Roman" w:cs="Times New Roman"/>
                <w:sz w:val="22"/>
              </w:rPr>
              <w:t>:</w:t>
            </w:r>
            <w:r w:rsidR="008E2415" w:rsidRPr="00B8287D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9D699C" w:rsidRPr="00B8287D">
              <w:rPr>
                <w:rFonts w:ascii="Times New Roman" w:hAnsi="Times New Roman" w:cs="Times New Roman"/>
                <w:sz w:val="22"/>
              </w:rPr>
              <w:t>visuomeninės kapinės, senkapiai, karių kapai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619D4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9D4" w:rsidRPr="00B8287D" w:rsidRDefault="009D699C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4</w:t>
            </w:r>
            <w:r w:rsidR="009619D4" w:rsidRPr="00B8287D">
              <w:rPr>
                <w:rFonts w:ascii="Times New Roman" w:hAnsi="Times New Roman" w:cs="Times New Roman"/>
                <w:sz w:val="22"/>
              </w:rPr>
              <w:t>,</w:t>
            </w:r>
            <w:r w:rsidRPr="00B8287D">
              <w:rPr>
                <w:rFonts w:ascii="Times New Roman" w:hAnsi="Times New Roman" w:cs="Times New Roman"/>
                <w:sz w:val="22"/>
              </w:rPr>
              <w:t>83</w:t>
            </w:r>
          </w:p>
        </w:tc>
      </w:tr>
      <w:tr w:rsidR="00A15C44" w:rsidRPr="00B8287D" w:rsidTr="005B584E">
        <w:trPr>
          <w:trHeight w:val="248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ED4825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7.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5D7FA6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Seniūnijos prižiūrimų želdinių plotas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5D7FA6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m</w:t>
            </w:r>
            <w:r w:rsidRPr="00B8287D">
              <w:rPr>
                <w:rFonts w:ascii="Times New Roman" w:hAnsi="Times New Roman" w:cs="Times New Roman"/>
                <w:sz w:val="22"/>
                <w:vertAlign w:val="superscript"/>
              </w:rPr>
              <w:t>2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5D7FA6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502200</w:t>
            </w:r>
          </w:p>
        </w:tc>
      </w:tr>
      <w:tr w:rsidR="00A15C44" w:rsidRPr="00B8287D" w:rsidTr="005B584E">
        <w:trPr>
          <w:trHeight w:val="282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ED4825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8.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5D7FA6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Eksploatuojamų šviestuvų skaičius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CB5124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6" w:rsidRPr="00B8287D" w:rsidRDefault="008B0A2F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301</w:t>
            </w:r>
          </w:p>
        </w:tc>
      </w:tr>
      <w:tr w:rsidR="002E4E6C" w:rsidRPr="00B8287D" w:rsidTr="005B584E">
        <w:trPr>
          <w:trHeight w:val="272"/>
          <w:jc w:val="center"/>
        </w:trPr>
        <w:tc>
          <w:tcPr>
            <w:tcW w:w="1159" w:type="dxa"/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9.</w:t>
            </w:r>
          </w:p>
        </w:tc>
        <w:tc>
          <w:tcPr>
            <w:tcW w:w="5268" w:type="dxa"/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48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Socialiai remtinų šeimų skaičius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93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šeimų sk.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2E4E6C" w:rsidRPr="00B8287D" w:rsidRDefault="008B0A2F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159</w:t>
            </w:r>
          </w:p>
        </w:tc>
      </w:tr>
      <w:tr w:rsidR="002E4E6C" w:rsidRPr="00B8287D" w:rsidTr="005B584E">
        <w:trPr>
          <w:trHeight w:val="141"/>
          <w:jc w:val="center"/>
        </w:trPr>
        <w:tc>
          <w:tcPr>
            <w:tcW w:w="11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10.</w:t>
            </w:r>
          </w:p>
        </w:tc>
        <w:tc>
          <w:tcPr>
            <w:tcW w:w="526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48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Vienkartinių pašalpų mokėjimas</w:t>
            </w:r>
          </w:p>
        </w:tc>
        <w:tc>
          <w:tcPr>
            <w:tcW w:w="122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73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E4E6C" w:rsidRPr="00B8287D" w:rsidRDefault="0078629B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2E4E6C" w:rsidRPr="00B8287D" w:rsidTr="005B584E">
        <w:trPr>
          <w:trHeight w:val="323"/>
          <w:jc w:val="center"/>
        </w:trPr>
        <w:tc>
          <w:tcPr>
            <w:tcW w:w="1159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11.</w:t>
            </w:r>
          </w:p>
        </w:tc>
        <w:tc>
          <w:tcPr>
            <w:tcW w:w="5268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E4E6C" w:rsidRPr="00B8287D" w:rsidRDefault="005B584E" w:rsidP="005B584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Įdarbintų </w:t>
            </w:r>
            <w:r w:rsidR="002E4E6C" w:rsidRPr="00B8287D">
              <w:rPr>
                <w:rFonts w:ascii="Times New Roman" w:hAnsi="Times New Roman" w:cs="Times New Roman"/>
                <w:sz w:val="22"/>
              </w:rPr>
              <w:t xml:space="preserve">gyventojų užimtumo didinimo programoje </w:t>
            </w:r>
          </w:p>
        </w:tc>
        <w:tc>
          <w:tcPr>
            <w:tcW w:w="1223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731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</w:t>
            </w:r>
            <w:r w:rsidR="007C4856"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2E4E6C" w:rsidRPr="00B8287D" w:rsidTr="005B584E">
        <w:trPr>
          <w:trHeight w:val="120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12.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Išduodamos pažymos gyventojams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8B0A2F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</w:t>
            </w:r>
          </w:p>
        </w:tc>
      </w:tr>
      <w:tr w:rsidR="002E4E6C" w:rsidRPr="00B8287D" w:rsidTr="005B584E">
        <w:trPr>
          <w:trHeight w:val="301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13.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48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Sudaromi notariniai veiksmai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2E4E6C" w:rsidRPr="00B8287D" w:rsidTr="005B584E">
        <w:trPr>
          <w:trHeight w:val="278"/>
          <w:jc w:val="center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14.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5B584E" w:rsidP="005B584E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Atliekų </w:t>
            </w:r>
            <w:r w:rsidR="002E4E6C" w:rsidRPr="00B8287D">
              <w:rPr>
                <w:rFonts w:ascii="Times New Roman" w:hAnsi="Times New Roman" w:cs="Times New Roman"/>
                <w:sz w:val="22"/>
              </w:rPr>
              <w:t>tvarkymo darbai (surenkamos šiukšlės )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8287D">
              <w:rPr>
                <w:rFonts w:ascii="Times New Roman" w:hAnsi="Times New Roman" w:cs="Times New Roman"/>
                <w:sz w:val="22"/>
              </w:rPr>
              <w:t>obj</w:t>
            </w:r>
            <w:proofErr w:type="spellEnd"/>
            <w:r w:rsidRPr="00B8287D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E6C" w:rsidRPr="00B8287D" w:rsidRDefault="002E4E6C" w:rsidP="005B584E">
            <w:pPr>
              <w:ind w:firstLine="624"/>
              <w:jc w:val="both"/>
              <w:rPr>
                <w:rFonts w:ascii="Times New Roman" w:hAnsi="Times New Roman" w:cs="Times New Roman"/>
                <w:sz w:val="22"/>
              </w:rPr>
            </w:pPr>
            <w:r w:rsidRPr="00B8287D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</w:tbl>
    <w:p w:rsidR="002E4E6C" w:rsidRPr="00B8287D" w:rsidRDefault="002E4E6C" w:rsidP="005B584E">
      <w:pPr>
        <w:ind w:firstLine="624"/>
        <w:jc w:val="both"/>
        <w:rPr>
          <w:rFonts w:ascii="Times New Roman" w:hAnsi="Times New Roman"/>
          <w:b/>
          <w:bCs/>
          <w:szCs w:val="24"/>
        </w:rPr>
      </w:pPr>
    </w:p>
    <w:p w:rsidR="00975EFC" w:rsidRPr="00B8287D" w:rsidRDefault="00A75C72" w:rsidP="005B584E">
      <w:pPr>
        <w:ind w:firstLine="624"/>
        <w:jc w:val="center"/>
        <w:rPr>
          <w:rFonts w:ascii="Times New Roman" w:hAnsi="Times New Roman"/>
          <w:b/>
          <w:bCs/>
          <w:szCs w:val="24"/>
        </w:rPr>
      </w:pPr>
      <w:r w:rsidRPr="00B8287D">
        <w:rPr>
          <w:rFonts w:ascii="Times New Roman" w:hAnsi="Times New Roman"/>
          <w:b/>
          <w:bCs/>
          <w:szCs w:val="24"/>
        </w:rPr>
        <w:t>LUKŠIŲ SENIŪNIJOS 2019</w:t>
      </w:r>
      <w:r w:rsidR="00975EFC" w:rsidRPr="00B8287D">
        <w:rPr>
          <w:rFonts w:ascii="Times New Roman" w:hAnsi="Times New Roman"/>
          <w:b/>
          <w:bCs/>
          <w:szCs w:val="24"/>
        </w:rPr>
        <w:t xml:space="preserve"> METŲ VEIKLOS PLANO </w:t>
      </w:r>
      <w:r w:rsidR="00AA4839">
        <w:rPr>
          <w:rFonts w:ascii="Times New Roman" w:hAnsi="Times New Roman"/>
          <w:b/>
          <w:bCs/>
          <w:szCs w:val="24"/>
        </w:rPr>
        <w:t xml:space="preserve">ĮGYVENDINIMO </w:t>
      </w:r>
      <w:r w:rsidR="00975EFC" w:rsidRPr="00B8287D">
        <w:rPr>
          <w:rFonts w:ascii="Times New Roman" w:hAnsi="Times New Roman"/>
          <w:b/>
          <w:bCs/>
          <w:szCs w:val="24"/>
        </w:rPr>
        <w:t>REZULTATAI</w:t>
      </w:r>
    </w:p>
    <w:p w:rsidR="00975EFC" w:rsidRPr="00B8287D" w:rsidRDefault="00975EFC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9619D4" w:rsidRPr="00B8287D" w:rsidRDefault="007E5095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 xml:space="preserve">Įgyvendinant Lukšių </w:t>
      </w:r>
      <w:r w:rsidR="00A75C72" w:rsidRPr="00B8287D">
        <w:rPr>
          <w:rFonts w:ascii="Times New Roman" w:hAnsi="Times New Roman"/>
          <w:szCs w:val="24"/>
        </w:rPr>
        <w:t>seniūnijos 2019</w:t>
      </w:r>
      <w:r w:rsidR="009619D4" w:rsidRPr="00B8287D">
        <w:rPr>
          <w:rFonts w:ascii="Times New Roman" w:hAnsi="Times New Roman"/>
          <w:szCs w:val="24"/>
        </w:rPr>
        <w:t xml:space="preserve"> metų veiklos planą </w:t>
      </w:r>
      <w:r w:rsidR="00AA4839">
        <w:rPr>
          <w:rFonts w:ascii="Times New Roman" w:hAnsi="Times New Roman"/>
          <w:szCs w:val="24"/>
        </w:rPr>
        <w:t>buvo siekta</w:t>
      </w:r>
      <w:r w:rsidR="009619D4" w:rsidRPr="00B8287D">
        <w:rPr>
          <w:rFonts w:ascii="Times New Roman" w:hAnsi="Times New Roman"/>
          <w:szCs w:val="24"/>
        </w:rPr>
        <w:t xml:space="preserve"> prisidėti prie Šakių rajono</w:t>
      </w:r>
      <w:r w:rsidR="00344AC6" w:rsidRPr="00B8287D">
        <w:rPr>
          <w:rFonts w:ascii="Times New Roman" w:hAnsi="Times New Roman"/>
          <w:szCs w:val="24"/>
        </w:rPr>
        <w:t xml:space="preserve"> savivaldybės 2018-2024</w:t>
      </w:r>
      <w:r w:rsidR="009619D4" w:rsidRPr="00B8287D">
        <w:rPr>
          <w:rFonts w:ascii="Times New Roman" w:hAnsi="Times New Roman"/>
          <w:szCs w:val="24"/>
        </w:rPr>
        <w:t xml:space="preserve"> metų </w:t>
      </w:r>
      <w:r w:rsidR="00344AC6" w:rsidRPr="00B8287D">
        <w:rPr>
          <w:rFonts w:ascii="Times New Roman" w:hAnsi="Times New Roman"/>
          <w:szCs w:val="24"/>
        </w:rPr>
        <w:t xml:space="preserve">strateginiame </w:t>
      </w:r>
      <w:r w:rsidR="009619D4" w:rsidRPr="00B8287D">
        <w:rPr>
          <w:rFonts w:ascii="Times New Roman" w:hAnsi="Times New Roman"/>
          <w:szCs w:val="24"/>
        </w:rPr>
        <w:t>plėtros plane numatytų prioritetų įgyvendinimo:</w:t>
      </w:r>
    </w:p>
    <w:p w:rsidR="009619D4" w:rsidRPr="00B8287D" w:rsidRDefault="00344AC6" w:rsidP="005B584E">
      <w:pPr>
        <w:pStyle w:val="Sraopastraipa"/>
        <w:numPr>
          <w:ilvl w:val="1"/>
          <w:numId w:val="9"/>
        </w:numPr>
        <w:ind w:left="0" w:firstLine="624"/>
        <w:jc w:val="both"/>
      </w:pPr>
      <w:r w:rsidRPr="00B8287D">
        <w:t>Tvariam ekonominiam augimui palanki aplinka</w:t>
      </w:r>
      <w:r w:rsidR="004B4DB6" w:rsidRPr="00B8287D">
        <w:t>;</w:t>
      </w:r>
    </w:p>
    <w:p w:rsidR="009619D4" w:rsidRPr="00B8287D" w:rsidRDefault="00344AC6" w:rsidP="005B584E">
      <w:pPr>
        <w:pStyle w:val="Sraopastraipa"/>
        <w:numPr>
          <w:ilvl w:val="0"/>
          <w:numId w:val="10"/>
        </w:numPr>
        <w:ind w:left="0" w:firstLine="624"/>
        <w:jc w:val="both"/>
      </w:pPr>
      <w:r w:rsidRPr="00B8287D">
        <w:t>Veikli, atvira, saugi, sveika ir tobulėjanti visuomenė</w:t>
      </w:r>
      <w:r w:rsidR="004B4DB6" w:rsidRPr="00B8287D">
        <w:t>;</w:t>
      </w:r>
    </w:p>
    <w:p w:rsidR="009619D4" w:rsidRPr="00B8287D" w:rsidRDefault="00344AC6" w:rsidP="005B584E">
      <w:pPr>
        <w:pStyle w:val="Sraopastraipa"/>
        <w:numPr>
          <w:ilvl w:val="0"/>
          <w:numId w:val="10"/>
        </w:numPr>
        <w:ind w:left="0" w:firstLine="624"/>
        <w:jc w:val="both"/>
      </w:pPr>
      <w:r w:rsidRPr="00B8287D">
        <w:t>Savitas, patrauklus ir ambicingas Zanavykų kraštas</w:t>
      </w:r>
      <w:r w:rsidR="004B4DB6" w:rsidRPr="00B8287D">
        <w:t>.</w:t>
      </w:r>
    </w:p>
    <w:p w:rsidR="00E2180F" w:rsidRPr="00B8287D" w:rsidRDefault="00E2180F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91097D" w:rsidRDefault="007E5095" w:rsidP="0091097D">
      <w:pPr>
        <w:ind w:firstLine="624"/>
        <w:jc w:val="both"/>
        <w:rPr>
          <w:rFonts w:ascii="Times New Roman" w:hAnsi="Times New Roman"/>
          <w:b/>
          <w:szCs w:val="24"/>
        </w:rPr>
      </w:pPr>
      <w:r w:rsidRPr="00B8287D">
        <w:rPr>
          <w:rFonts w:ascii="Times New Roman" w:hAnsi="Times New Roman"/>
          <w:b/>
          <w:szCs w:val="24"/>
        </w:rPr>
        <w:t>Lukšių</w:t>
      </w:r>
      <w:r w:rsidR="009619D4" w:rsidRPr="00B8287D">
        <w:rPr>
          <w:rFonts w:ascii="Times New Roman" w:hAnsi="Times New Roman"/>
          <w:b/>
          <w:szCs w:val="24"/>
        </w:rPr>
        <w:t xml:space="preserve"> seniūnija</w:t>
      </w:r>
      <w:r w:rsidR="00AA4839">
        <w:rPr>
          <w:rFonts w:ascii="Times New Roman" w:hAnsi="Times New Roman"/>
          <w:b/>
          <w:szCs w:val="24"/>
        </w:rPr>
        <w:t xml:space="preserve"> 2019 metais įgyvendino</w:t>
      </w:r>
      <w:r w:rsidR="005B584E">
        <w:rPr>
          <w:rFonts w:ascii="Times New Roman" w:hAnsi="Times New Roman"/>
          <w:b/>
          <w:szCs w:val="24"/>
        </w:rPr>
        <w:t xml:space="preserve">: </w:t>
      </w:r>
    </w:p>
    <w:p w:rsidR="00F90D2A" w:rsidRDefault="009619D4" w:rsidP="00F90D2A">
      <w:pPr>
        <w:ind w:firstLine="624"/>
        <w:jc w:val="both"/>
      </w:pPr>
      <w:r w:rsidRPr="00B8287D">
        <w:t>Šakių rajo</w:t>
      </w:r>
      <w:r w:rsidR="00DD443F" w:rsidRPr="00B8287D">
        <w:t>no savivaldybės strateginio 201</w:t>
      </w:r>
      <w:r w:rsidR="005927A6">
        <w:t>9</w:t>
      </w:r>
      <w:r w:rsidR="00344AC6" w:rsidRPr="00B8287D">
        <w:t>-202</w:t>
      </w:r>
      <w:r w:rsidR="005927A6">
        <w:t>1</w:t>
      </w:r>
      <w:r w:rsidRPr="00B8287D">
        <w:t xml:space="preserve"> metų veiklos plano </w:t>
      </w:r>
      <w:r w:rsidR="00344AC6" w:rsidRPr="00B8287D">
        <w:t>Ūkio plėtros programos</w:t>
      </w:r>
      <w:r w:rsidR="00980C30" w:rsidRPr="00B8287D">
        <w:t xml:space="preserve"> (kodas 12)</w:t>
      </w:r>
      <w:r w:rsidR="004B4DB6" w:rsidRPr="00B8287D">
        <w:t xml:space="preserve"> </w:t>
      </w:r>
      <w:r w:rsidRPr="00B8287D">
        <w:t>tikslo „</w:t>
      </w:r>
      <w:r w:rsidR="003F5F75" w:rsidRPr="00B8287D">
        <w:t>Šiuolaikiškos susisiekimo</w:t>
      </w:r>
      <w:r w:rsidR="00A42760" w:rsidRPr="00B8287D">
        <w:t xml:space="preserve"> sistemos plėtra</w:t>
      </w:r>
      <w:r w:rsidR="0068249A" w:rsidRPr="00B8287D">
        <w:t xml:space="preserve">“ </w:t>
      </w:r>
      <w:r w:rsidR="00FC11DA" w:rsidRPr="00B8287D">
        <w:t>uždavinį ,,Modernizuoti ir plėtoti savivaldybės vietinės reikšmės kelius, gatves ir kitas susisiekimo komunikacijas“</w:t>
      </w:r>
      <w:r w:rsidR="0091097D" w:rsidRPr="0091097D">
        <w:t xml:space="preserve"> </w:t>
      </w:r>
      <w:r w:rsidR="0091097D">
        <w:t>priemonę „</w:t>
      </w:r>
      <w:r w:rsidR="0091097D" w:rsidRPr="0091097D">
        <w:t>Objekt</w:t>
      </w:r>
      <w:r w:rsidR="0091097D" w:rsidRPr="0091097D">
        <w:rPr>
          <w:rFonts w:hint="eastAsia"/>
        </w:rPr>
        <w:t>ų</w:t>
      </w:r>
      <w:r w:rsidR="0091097D" w:rsidRPr="0091097D">
        <w:t xml:space="preserve"> </w:t>
      </w:r>
      <w:r w:rsidR="0091097D" w:rsidRPr="0091097D">
        <w:lastRenderedPageBreak/>
        <w:t>prie</w:t>
      </w:r>
      <w:r w:rsidR="0091097D" w:rsidRPr="0091097D">
        <w:rPr>
          <w:rFonts w:hint="eastAsia"/>
        </w:rPr>
        <w:t>ž</w:t>
      </w:r>
      <w:r w:rsidR="0091097D" w:rsidRPr="0091097D">
        <w:t>i</w:t>
      </w:r>
      <w:r w:rsidR="0091097D" w:rsidRPr="0091097D">
        <w:rPr>
          <w:rFonts w:hint="eastAsia"/>
        </w:rPr>
        <w:t>ū</w:t>
      </w:r>
      <w:r w:rsidR="0091097D" w:rsidRPr="0091097D">
        <w:t>ros vykdymas</w:t>
      </w:r>
      <w:r w:rsidR="0091097D">
        <w:t>“</w:t>
      </w:r>
      <w:r w:rsidR="00CA62C6" w:rsidRPr="00B8287D">
        <w:t xml:space="preserve"> </w:t>
      </w:r>
      <w:r w:rsidR="0091097D">
        <w:t xml:space="preserve">įgyvendinant </w:t>
      </w:r>
      <w:r w:rsidR="00AA4839">
        <w:t>buvo</w:t>
      </w:r>
      <w:r w:rsidR="00267619" w:rsidRPr="00B8287D">
        <w:t xml:space="preserve"> </w:t>
      </w:r>
      <w:r w:rsidR="006A0E10" w:rsidRPr="00B8287D">
        <w:t>97,1 k</w:t>
      </w:r>
      <w:r w:rsidR="00964F44" w:rsidRPr="00B8287D">
        <w:t>m</w:t>
      </w:r>
      <w:r w:rsidR="00DE7842" w:rsidRPr="00B8287D">
        <w:t xml:space="preserve"> </w:t>
      </w:r>
      <w:r w:rsidR="00964F44" w:rsidRPr="00B8287D">
        <w:t xml:space="preserve">lyginami </w:t>
      </w:r>
      <w:r w:rsidR="00267619" w:rsidRPr="00B8287D">
        <w:t xml:space="preserve">ir žvyruojami </w:t>
      </w:r>
      <w:r w:rsidR="00CA62C6" w:rsidRPr="00B8287D">
        <w:t xml:space="preserve">seniūnijos </w:t>
      </w:r>
      <w:r w:rsidR="00AA4839">
        <w:t xml:space="preserve">Plynių, </w:t>
      </w:r>
      <w:proofErr w:type="spellStart"/>
      <w:r w:rsidR="00AA4839">
        <w:t>Plėgų</w:t>
      </w:r>
      <w:proofErr w:type="spellEnd"/>
      <w:r w:rsidR="00AA4839">
        <w:t xml:space="preserve">, Lepšių, Kerų, </w:t>
      </w:r>
      <w:proofErr w:type="spellStart"/>
      <w:r w:rsidR="00AA4839">
        <w:t>Šunkarių</w:t>
      </w:r>
      <w:proofErr w:type="spellEnd"/>
      <w:r w:rsidR="00AA4839">
        <w:t xml:space="preserve"> </w:t>
      </w:r>
      <w:proofErr w:type="spellStart"/>
      <w:r w:rsidR="00AA4839">
        <w:t>Bliškių</w:t>
      </w:r>
      <w:proofErr w:type="spellEnd"/>
      <w:r w:rsidR="00AA4839">
        <w:t xml:space="preserve"> </w:t>
      </w:r>
      <w:proofErr w:type="spellStart"/>
      <w:r w:rsidR="00AA4839">
        <w:t>Kriaučiūnynės</w:t>
      </w:r>
      <w:proofErr w:type="spellEnd"/>
      <w:r w:rsidR="00AA4839">
        <w:t xml:space="preserve">, </w:t>
      </w:r>
      <w:proofErr w:type="spellStart"/>
      <w:r w:rsidR="00AA4839">
        <w:t>Zypliabūdžio</w:t>
      </w:r>
      <w:proofErr w:type="spellEnd"/>
      <w:r w:rsidR="00AA4839">
        <w:t xml:space="preserve">, Pūdymų – </w:t>
      </w:r>
      <w:proofErr w:type="spellStart"/>
      <w:r w:rsidR="00AA4839">
        <w:t>Germuolių</w:t>
      </w:r>
      <w:proofErr w:type="spellEnd"/>
      <w:r w:rsidR="00AA4839">
        <w:t xml:space="preserve">, Miliškių, </w:t>
      </w:r>
      <w:proofErr w:type="spellStart"/>
      <w:r w:rsidR="00AA4839">
        <w:t>Tubelių-Plėgų</w:t>
      </w:r>
      <w:proofErr w:type="spellEnd"/>
      <w:r w:rsidR="00AA4839">
        <w:t xml:space="preserve"> keliai, Suvalkiečių gatvė </w:t>
      </w:r>
      <w:proofErr w:type="spellStart"/>
      <w:r w:rsidR="00AA4839">
        <w:t>Tubelių</w:t>
      </w:r>
      <w:proofErr w:type="spellEnd"/>
      <w:r w:rsidR="00AA4839">
        <w:t xml:space="preserve"> kaime ir Pergalės gatvė</w:t>
      </w:r>
      <w:r w:rsidR="007C4856">
        <w:t xml:space="preserve"> Miliškiuose</w:t>
      </w:r>
      <w:r w:rsidR="00AA4839">
        <w:t>,</w:t>
      </w:r>
      <w:r w:rsidR="00267619" w:rsidRPr="00B8287D">
        <w:t xml:space="preserve"> tvark</w:t>
      </w:r>
      <w:r w:rsidR="00DE7842" w:rsidRPr="00B8287D">
        <w:t>omos pakelės,</w:t>
      </w:r>
      <w:r w:rsidR="00C56D52" w:rsidRPr="00B8287D">
        <w:t xml:space="preserve"> </w:t>
      </w:r>
      <w:proofErr w:type="spellStart"/>
      <w:r w:rsidR="00C56D52" w:rsidRPr="00B8287D">
        <w:t>planiruojami</w:t>
      </w:r>
      <w:proofErr w:type="spellEnd"/>
      <w:r w:rsidR="00C56D52" w:rsidRPr="00B8287D">
        <w:t xml:space="preserve"> griovių šlaitai </w:t>
      </w:r>
      <w:proofErr w:type="spellStart"/>
      <w:r w:rsidR="00C56D52" w:rsidRPr="00B8287D">
        <w:t>autogreideriu</w:t>
      </w:r>
      <w:proofErr w:type="spellEnd"/>
      <w:r w:rsidR="00C56D52" w:rsidRPr="00B8287D">
        <w:t>, šalinamas grunto perteklius nuo kelkraščių, paskleidžiant jį vietoje,</w:t>
      </w:r>
      <w:r w:rsidR="007C4856">
        <w:t xml:space="preserve"> užtaisytos</w:t>
      </w:r>
      <w:r w:rsidR="00DE7842" w:rsidRPr="00B8287D">
        <w:t xml:space="preserve"> duobės</w:t>
      </w:r>
      <w:r w:rsidR="007C4856">
        <w:t xml:space="preserve"> šaltu asfaltu Plynių </w:t>
      </w:r>
      <w:proofErr w:type="spellStart"/>
      <w:r w:rsidR="007C4856">
        <w:t>gatveje</w:t>
      </w:r>
      <w:proofErr w:type="spellEnd"/>
      <w:r w:rsidR="00C56D52" w:rsidRPr="00B8287D">
        <w:t>,</w:t>
      </w:r>
      <w:r w:rsidR="007C4856">
        <w:t xml:space="preserve"> Plynių kaime, Mokyklos gatvėje </w:t>
      </w:r>
      <w:proofErr w:type="spellStart"/>
      <w:r w:rsidR="007C4856">
        <w:t>Liepalotų</w:t>
      </w:r>
      <w:proofErr w:type="spellEnd"/>
      <w:r w:rsidR="007C4856">
        <w:t xml:space="preserve"> kaime</w:t>
      </w:r>
      <w:r w:rsidR="00C56D52" w:rsidRPr="00B8287D">
        <w:t xml:space="preserve"> šalinami krūmai nuo kelio griovių šlaitų mechanizuotu būdu.</w:t>
      </w:r>
      <w:r w:rsidR="007C4856">
        <w:t xml:space="preserve"> Atsižvelgiant į kelių tvarkymo prioritetus buvo </w:t>
      </w:r>
      <w:proofErr w:type="spellStart"/>
      <w:r w:rsidR="007C4856">
        <w:t>nugreideriuoti</w:t>
      </w:r>
      <w:proofErr w:type="spellEnd"/>
      <w:r w:rsidR="007C4856">
        <w:t xml:space="preserve"> 67,5 km kelių, po keturis kartus, </w:t>
      </w:r>
      <w:proofErr w:type="spellStart"/>
      <w:r w:rsidR="007C4856">
        <w:t>planiruoti</w:t>
      </w:r>
      <w:proofErr w:type="spellEnd"/>
      <w:r w:rsidR="007C4856">
        <w:t xml:space="preserve"> 0,2 kilometrai kelio griovių šlaitų, pašalintas nuo 10 kilometrų kelio grunto perteklius nuo kelkraščių, paskleidžiant gruntą vietoje, sutvarkyti 76,4 kub. m kelio </w:t>
      </w:r>
      <w:proofErr w:type="spellStart"/>
      <w:r w:rsidR="007C4856">
        <w:t>išdaužų</w:t>
      </w:r>
      <w:proofErr w:type="spellEnd"/>
      <w:r w:rsidR="007C4856">
        <w:t xml:space="preserve">, pašalinta 2000 </w:t>
      </w:r>
      <w:proofErr w:type="spellStart"/>
      <w:r w:rsidR="007C4856">
        <w:t>kv.m</w:t>
      </w:r>
      <w:proofErr w:type="spellEnd"/>
      <w:r w:rsidR="007C4856">
        <w:t xml:space="preserve"> pakelės krūmų.</w:t>
      </w:r>
      <w:r w:rsidR="00DE7842" w:rsidRPr="00B8287D">
        <w:t xml:space="preserve"> </w:t>
      </w:r>
      <w:r w:rsidR="001E12DA">
        <w:t>Turėjome šios programos kitą tikslą</w:t>
      </w:r>
      <w:r w:rsidR="00CA62C6" w:rsidRPr="00B8287D">
        <w:t xml:space="preserve"> ,,Gyventojų už</w:t>
      </w:r>
      <w:r w:rsidR="00DE7842" w:rsidRPr="00B8287D">
        <w:t xml:space="preserve">imtumo didinimas“, </w:t>
      </w:r>
      <w:r w:rsidR="001E12DA">
        <w:t xml:space="preserve">kurio </w:t>
      </w:r>
      <w:r w:rsidR="00DE7842" w:rsidRPr="00B8287D">
        <w:t xml:space="preserve">uždavinys </w:t>
      </w:r>
      <w:r w:rsidR="001E12DA">
        <w:t xml:space="preserve">buvo </w:t>
      </w:r>
      <w:r w:rsidR="00DE7842" w:rsidRPr="00B8287D">
        <w:t>,,Organizuoti užimtumo didinimo programą</w:t>
      </w:r>
      <w:r w:rsidR="00CA62C6" w:rsidRPr="00B8287D">
        <w:t>“.</w:t>
      </w:r>
      <w:r w:rsidR="0091097D">
        <w:t xml:space="preserve"> Keldami šį tikslą</w:t>
      </w:r>
      <w:r w:rsidR="001E12DA">
        <w:t xml:space="preserve"> įdarbinome</w:t>
      </w:r>
      <w:r w:rsidR="00267619" w:rsidRPr="00B8287D">
        <w:t xml:space="preserve"> </w:t>
      </w:r>
      <w:r w:rsidR="00C56D52" w:rsidRPr="00B8287D">
        <w:t>1</w:t>
      </w:r>
      <w:r w:rsidR="001E12DA">
        <w:t>3</w:t>
      </w:r>
      <w:r w:rsidR="00DE7842" w:rsidRPr="00B8287D">
        <w:t xml:space="preserve"> žmonių ieškančių </w:t>
      </w:r>
      <w:r w:rsidR="00267619" w:rsidRPr="00B8287D">
        <w:t>darbo, kurie prisideda prie seniūnijos gyvenamosios aplinkos gerinimo.</w:t>
      </w:r>
      <w:r w:rsidR="001E12DA">
        <w:t xml:space="preserve"> </w:t>
      </w:r>
      <w:proofErr w:type="spellStart"/>
      <w:r w:rsidR="001E12DA">
        <w:t>Dviems</w:t>
      </w:r>
      <w:proofErr w:type="spellEnd"/>
      <w:r w:rsidR="001E12DA">
        <w:t xml:space="preserve"> užimtumo didinimo programos darbininkams buvo pratęsti darbo</w:t>
      </w:r>
      <w:r w:rsidR="0091097D">
        <w:t xml:space="preserve"> sutartis </w:t>
      </w:r>
      <w:r w:rsidR="001E12DA">
        <w:t xml:space="preserve">ilgesniam laikotarpiui, nes trūksta darbuotojų pasiūlos, kurie gali dirbti. Todėl įdarbinome dviem žmonėmis mažiau </w:t>
      </w:r>
      <w:r w:rsidR="0091097D">
        <w:t xml:space="preserve">negu planavome metų pradžioje. </w:t>
      </w:r>
      <w:r w:rsidR="001E12DA">
        <w:t xml:space="preserve">Dalyvaudami užimtumo didinimo programoje žmonės </w:t>
      </w:r>
      <w:proofErr w:type="spellStart"/>
      <w:r w:rsidR="00EE481F">
        <w:t>Zyplių</w:t>
      </w:r>
      <w:proofErr w:type="spellEnd"/>
      <w:r w:rsidR="00EE481F">
        <w:t xml:space="preserve"> dvaro parke ir Lukšių rekreacinėje teritorijoje tvarkė medžių išvartas, genėjo pakelės medžių šakas ir krūmus Plynių ir Suvalkiečių gatvėse. Buvo šienaujami žalieji plotai, prižiūrimos Lukšių seniūnijos kapinės ir senkapiai. </w:t>
      </w:r>
    </w:p>
    <w:p w:rsidR="00F90D2A" w:rsidRDefault="0091097D" w:rsidP="00F90D2A">
      <w:pPr>
        <w:ind w:firstLine="624"/>
        <w:jc w:val="both"/>
      </w:pPr>
      <w:r>
        <w:t xml:space="preserve">Įgyvendinant tikslo </w:t>
      </w:r>
      <w:r w:rsidR="00267619" w:rsidRPr="00B8287D">
        <w:t>,,Darnaus išteklių naudojimo skatinimas“</w:t>
      </w:r>
      <w:r>
        <w:t xml:space="preserve"> </w:t>
      </w:r>
      <w:r w:rsidR="00EE481F">
        <w:t>uždavin</w:t>
      </w:r>
      <w:r>
        <w:t>io</w:t>
      </w:r>
      <w:r w:rsidR="00267619" w:rsidRPr="00B8287D">
        <w:t xml:space="preserve"> ,,</w:t>
      </w:r>
      <w:r w:rsidR="006C28B5" w:rsidRPr="00B8287D">
        <w:t>Kompleksiškai</w:t>
      </w:r>
      <w:r w:rsidR="00267619" w:rsidRPr="00B8287D">
        <w:t xml:space="preserve"> plėtoti ir puoselėti rekreacines teritorijas, želdynus bei kitas viešąsias erdves</w:t>
      </w:r>
      <w:r w:rsidR="00C32F7F" w:rsidRPr="00B8287D">
        <w:t>, pritaikant jas g</w:t>
      </w:r>
      <w:r>
        <w:t>yventojų bei verslo poreikiams“ priemonę „</w:t>
      </w:r>
      <w:r w:rsidRPr="0091097D">
        <w:t>Aplinkotvarkos darb</w:t>
      </w:r>
      <w:r w:rsidRPr="0091097D">
        <w:rPr>
          <w:rFonts w:hint="eastAsia"/>
        </w:rPr>
        <w:t>ų</w:t>
      </w:r>
      <w:r w:rsidRPr="0091097D">
        <w:t xml:space="preserve"> vykdymas seni</w:t>
      </w:r>
      <w:r w:rsidRPr="0091097D">
        <w:rPr>
          <w:rFonts w:hint="eastAsia"/>
        </w:rPr>
        <w:t>ū</w:t>
      </w:r>
      <w:r w:rsidRPr="0091097D">
        <w:t>nijoje</w:t>
      </w:r>
      <w:r>
        <w:t>“</w:t>
      </w:r>
      <w:r w:rsidR="00EE481F">
        <w:t xml:space="preserve"> </w:t>
      </w:r>
      <w:r>
        <w:t xml:space="preserve">buvo atlikti </w:t>
      </w:r>
      <w:r w:rsidR="00EE481F">
        <w:t>aplinkos tvarkymo darb</w:t>
      </w:r>
      <w:r>
        <w:t>ai</w:t>
      </w:r>
      <w:r w:rsidR="00EE481F">
        <w:t xml:space="preserve"> seniūnijoje. Buvo pasodinti spygliuočiai medžiai </w:t>
      </w:r>
      <w:proofErr w:type="spellStart"/>
      <w:r w:rsidR="00EE481F">
        <w:t>Siesarties</w:t>
      </w:r>
      <w:proofErr w:type="spellEnd"/>
      <w:r w:rsidR="00EE481F">
        <w:t xml:space="preserve"> ir Draugystės gatvėse, Lukšių kapinių teritorijoje, prie Lukšių ambulatorijos, esančiame parke. Buvo</w:t>
      </w:r>
      <w:r w:rsidR="00C32F7F" w:rsidRPr="00B8287D">
        <w:t xml:space="preserve"> r</w:t>
      </w:r>
      <w:r w:rsidR="00EE481F">
        <w:t>emontuojamas pėsčiųjų takas pro kultūros namus,</w:t>
      </w:r>
      <w:r w:rsidR="00C32F7F" w:rsidRPr="00B8287D">
        <w:t xml:space="preserve"> tvarkomi parkai ir skverai, pjaunama veja, sodinamos gėlės, prižiūrimi gėlynai, renkamos šiukš</w:t>
      </w:r>
      <w:r w:rsidR="007F0FE3">
        <w:t>lės, puoselėjamas kraštovaizdis. Iš Lukšių kapinių buvo išvežti nupjauti medžiai, sutvarkytos šakos, kapinių takai užpilti skalda, restauruoti pagrindiniai vartai, rūšiuotos kapinių atliekos, išmontuota sena kapinių tvora.</w:t>
      </w:r>
      <w:r w:rsidR="006024CF" w:rsidRPr="00B8287D">
        <w:t xml:space="preserve"> Aplinkos priežiūrai ir tvarkymui</w:t>
      </w:r>
      <w:r w:rsidR="00C32F7F" w:rsidRPr="00B8287D">
        <w:t xml:space="preserve"> </w:t>
      </w:r>
      <w:r w:rsidR="006024CF" w:rsidRPr="00B8287D">
        <w:t xml:space="preserve">seniūnijoje </w:t>
      </w:r>
      <w:r w:rsidR="007F0FE3">
        <w:t>buvo pasitelkti</w:t>
      </w:r>
      <w:r w:rsidR="006024CF" w:rsidRPr="00B8287D">
        <w:t xml:space="preserve"> 8 nuolatiniai darbuotojai</w:t>
      </w:r>
      <w:r>
        <w:t xml:space="preserve"> bei prižiūrima teritorija siekė </w:t>
      </w:r>
      <w:r w:rsidR="006024CF" w:rsidRPr="00B8287D">
        <w:t>daugiai nei 50 hektarų. Seniūnijoje bu</w:t>
      </w:r>
      <w:r>
        <w:t>vo</w:t>
      </w:r>
      <w:r w:rsidR="006024CF" w:rsidRPr="00B8287D">
        <w:t xml:space="preserve"> apšviečiamos 25 gatvės. Lukšių kultūros namuose</w:t>
      </w:r>
      <w:r w:rsidR="00A723B5" w:rsidRPr="00B8287D">
        <w:t xml:space="preserve"> </w:t>
      </w:r>
      <w:r w:rsidR="007F0FE3">
        <w:t>projektinėmis lėšomis planuotos</w:t>
      </w:r>
      <w:r w:rsidR="00A723B5" w:rsidRPr="00B8287D">
        <w:t xml:space="preserve"> įrengti</w:t>
      </w:r>
      <w:r w:rsidR="006024CF" w:rsidRPr="00B8287D">
        <w:t xml:space="preserve"> </w:t>
      </w:r>
      <w:r w:rsidR="007F0FE3">
        <w:t>rūsių patalpos, skirtos</w:t>
      </w:r>
      <w:r w:rsidR="00A723B5" w:rsidRPr="00B8287D">
        <w:t xml:space="preserve"> aktyviam laisvalaikiui praleisti,</w:t>
      </w:r>
      <w:r w:rsidR="007F0FE3">
        <w:t xml:space="preserve"> neįrengtos, </w:t>
      </w:r>
      <w:r>
        <w:t>kadangi</w:t>
      </w:r>
      <w:r w:rsidR="007F0FE3">
        <w:t xml:space="preserve"> nebuvo pradėtas įgyvendinti projektas. Laukiamo projekto darbai užtruko, koreguojant dokumentinę projekto dalį.</w:t>
      </w:r>
      <w:r w:rsidR="00A723B5" w:rsidRPr="00B8287D">
        <w:t xml:space="preserve"> Lukšių </w:t>
      </w:r>
      <w:r w:rsidR="007F0FE3">
        <w:t>kultūros namuose nudažytos salės ir scenos grindys</w:t>
      </w:r>
      <w:r w:rsidR="006024CF" w:rsidRPr="00B8287D">
        <w:t>.</w:t>
      </w:r>
      <w:r w:rsidR="007F0FE3">
        <w:t xml:space="preserve"> </w:t>
      </w:r>
      <w:proofErr w:type="spellStart"/>
      <w:r w:rsidR="007F0FE3">
        <w:t>Liepalotų</w:t>
      </w:r>
      <w:proofErr w:type="spellEnd"/>
      <w:r w:rsidR="007F0FE3">
        <w:t xml:space="preserve"> kaime geg</w:t>
      </w:r>
      <w:r>
        <w:t>užės mėnesį įrengta lauk</w:t>
      </w:r>
      <w:r w:rsidR="007F0FE3">
        <w:t xml:space="preserve">o renginių scena, buvo tvarkomas </w:t>
      </w:r>
      <w:proofErr w:type="spellStart"/>
      <w:r w:rsidR="007F0FE3">
        <w:t>Pavasarininkų</w:t>
      </w:r>
      <w:proofErr w:type="spellEnd"/>
      <w:r w:rsidR="007F0FE3">
        <w:t xml:space="preserve"> stogastulpis Lukšių miestelyje</w:t>
      </w:r>
      <w:r w:rsidR="001756BF">
        <w:t xml:space="preserve">. Rugpjūčio mėnesį buvo nudažytas seniūnijos administracinis pastatas, ūkinis pastatas, perdažyta autobusų stotelė. </w:t>
      </w:r>
      <w:proofErr w:type="spellStart"/>
      <w:r w:rsidR="001756BF">
        <w:t>Zyplių</w:t>
      </w:r>
      <w:proofErr w:type="spellEnd"/>
      <w:r w:rsidR="001756BF">
        <w:t xml:space="preserve"> dvaro parke perdažytas tiltelis, atnaujintas pėsčiųjų tiltelis per </w:t>
      </w:r>
      <w:proofErr w:type="spellStart"/>
      <w:r w:rsidR="001756BF">
        <w:t>Siesarties</w:t>
      </w:r>
      <w:proofErr w:type="spellEnd"/>
      <w:r w:rsidR="001756BF">
        <w:t xml:space="preserve"> upelį, pakeistos tiltelio lentos. ,,</w:t>
      </w:r>
      <w:proofErr w:type="spellStart"/>
      <w:r w:rsidR="001756BF">
        <w:t>Siesarties</w:t>
      </w:r>
      <w:proofErr w:type="spellEnd"/>
      <w:r w:rsidR="001756BF">
        <w:t xml:space="preserve"> vingio“ parke perdažyto skulptūros. Lukšių kultūros namuose tvarkyta elektro</w:t>
      </w:r>
      <w:r>
        <w:t xml:space="preserve">s instaliacija ir apšvietimas. </w:t>
      </w:r>
      <w:r w:rsidR="001756BF">
        <w:t>S</w:t>
      </w:r>
      <w:r w:rsidR="00925B50" w:rsidRPr="00B8287D">
        <w:t xml:space="preserve">portinių žaidimų </w:t>
      </w:r>
      <w:proofErr w:type="spellStart"/>
      <w:r w:rsidR="00925B50" w:rsidRPr="00B8287D">
        <w:t>aikšteles</w:t>
      </w:r>
      <w:r w:rsidR="001756BF">
        <w:t>e</w:t>
      </w:r>
      <w:proofErr w:type="spellEnd"/>
      <w:r w:rsidR="00925B50" w:rsidRPr="00B8287D">
        <w:t xml:space="preserve"> </w:t>
      </w:r>
      <w:proofErr w:type="spellStart"/>
      <w:r w:rsidR="00925B50" w:rsidRPr="00B8287D">
        <w:t>Plyniuose</w:t>
      </w:r>
      <w:proofErr w:type="spellEnd"/>
      <w:r w:rsidR="00925B50" w:rsidRPr="00B8287D">
        <w:t xml:space="preserve">, </w:t>
      </w:r>
      <w:proofErr w:type="spellStart"/>
      <w:r w:rsidR="00925B50" w:rsidRPr="00B8287D">
        <w:t>Liepalotuose</w:t>
      </w:r>
      <w:proofErr w:type="spellEnd"/>
      <w:r w:rsidR="00925B50" w:rsidRPr="00B8287D">
        <w:t xml:space="preserve"> ir </w:t>
      </w:r>
      <w:r w:rsidR="001756BF">
        <w:t xml:space="preserve">Lepšiuose pastatyti krepšinio stovai. </w:t>
      </w:r>
      <w:r>
        <w:t>Įrengtas</w:t>
      </w:r>
      <w:r w:rsidR="00925B50" w:rsidRPr="00B8287D">
        <w:t xml:space="preserve"> gatvių apšvietimą </w:t>
      </w:r>
      <w:proofErr w:type="spellStart"/>
      <w:r w:rsidR="00925B50" w:rsidRPr="00B8287D">
        <w:t>Liepalotų</w:t>
      </w:r>
      <w:proofErr w:type="spellEnd"/>
      <w:r w:rsidR="00925B50" w:rsidRPr="00B8287D">
        <w:t xml:space="preserve"> kaime Mokyklos</w:t>
      </w:r>
      <w:r w:rsidR="001756BF">
        <w:t xml:space="preserve"> gatvėje ir </w:t>
      </w:r>
      <w:r w:rsidR="00925B50" w:rsidRPr="00B8287D">
        <w:t>Plynių kaimo Plynių gatvėje</w:t>
      </w:r>
      <w:r w:rsidR="002A6FBB" w:rsidRPr="00B8287D">
        <w:t>.</w:t>
      </w:r>
      <w:r w:rsidR="001756BF">
        <w:t xml:space="preserve"> Gatvėms apšviesti buvo įrengta 40 naujų ledinių šviestuvų</w:t>
      </w:r>
      <w:r w:rsidR="00B93AA4">
        <w:t>.</w:t>
      </w:r>
      <w:r w:rsidR="00925B50" w:rsidRPr="00B8287D">
        <w:t xml:space="preserve"> </w:t>
      </w:r>
    </w:p>
    <w:p w:rsidR="00F90D2A" w:rsidRDefault="00C47185" w:rsidP="00F90D2A">
      <w:pPr>
        <w:ind w:firstLine="624"/>
        <w:jc w:val="both"/>
      </w:pPr>
      <w:r w:rsidRPr="00B8287D">
        <w:t>Šakių rajo</w:t>
      </w:r>
      <w:r w:rsidR="005C5BFD" w:rsidRPr="00B8287D">
        <w:t>no savivaldybės 201</w:t>
      </w:r>
      <w:r w:rsidR="005927A6">
        <w:t>9</w:t>
      </w:r>
      <w:r w:rsidR="005C5BFD" w:rsidRPr="00B8287D">
        <w:t>-202</w:t>
      </w:r>
      <w:r w:rsidR="005927A6">
        <w:t>1</w:t>
      </w:r>
      <w:r w:rsidRPr="00B8287D">
        <w:t xml:space="preserve"> m</w:t>
      </w:r>
      <w:r w:rsidR="00D1116B" w:rsidRPr="00B8287D">
        <w:t xml:space="preserve">etų </w:t>
      </w:r>
      <w:r w:rsidR="005C5BFD" w:rsidRPr="00B8287D">
        <w:t xml:space="preserve">strateginio </w:t>
      </w:r>
      <w:r w:rsidR="00D1116B" w:rsidRPr="00B8287D">
        <w:t xml:space="preserve">veiklos plano </w:t>
      </w:r>
      <w:r w:rsidR="00B174D2" w:rsidRPr="00B8287D">
        <w:t>,,</w:t>
      </w:r>
      <w:r w:rsidR="005C5BFD" w:rsidRPr="00B8287D">
        <w:t>Socialinės ir sveikato</w:t>
      </w:r>
      <w:r w:rsidR="005927A6">
        <w:t>s apsaugos programa“ (kodas 13)</w:t>
      </w:r>
      <w:r w:rsidR="00B93AA4">
        <w:t xml:space="preserve"> tikslo </w:t>
      </w:r>
      <w:r w:rsidR="002C4D85" w:rsidRPr="00B8287D">
        <w:t>,,Socialinių paslaugų aprėpties didinimas</w:t>
      </w:r>
      <w:r w:rsidR="006A0E10" w:rsidRPr="00B8287D">
        <w:t>“</w:t>
      </w:r>
      <w:r w:rsidR="00B93AA4">
        <w:t xml:space="preserve"> ir uždavin</w:t>
      </w:r>
      <w:r w:rsidR="005927A6">
        <w:t>io</w:t>
      </w:r>
      <w:r w:rsidR="00E65565" w:rsidRPr="00B8287D">
        <w:t xml:space="preserve"> </w:t>
      </w:r>
      <w:r w:rsidR="00813BE1" w:rsidRPr="00B8287D">
        <w:t>„Finansinės pagalbos rajono gyventojams teikimas ir didinimas“</w:t>
      </w:r>
      <w:r w:rsidR="00B93AA4">
        <w:t xml:space="preserve"> </w:t>
      </w:r>
      <w:r w:rsidR="005927A6">
        <w:t xml:space="preserve">įgyvendinant priemonę „Darbo su socialiai remtinomis šeimomis organizavimas“ buvo apmokyti </w:t>
      </w:r>
      <w:r w:rsidR="00B93AA4">
        <w:t>darbuotoj</w:t>
      </w:r>
      <w:r w:rsidR="005927A6">
        <w:t>ai, siekiant darbuotojams taikyti žinias</w:t>
      </w:r>
      <w:r w:rsidR="00B93AA4">
        <w:t xml:space="preserve"> </w:t>
      </w:r>
      <w:r w:rsidR="002C4D85" w:rsidRPr="00B8287D">
        <w:t>savo darbe</w:t>
      </w:r>
      <w:r w:rsidR="00813BE1" w:rsidRPr="00B8287D">
        <w:t xml:space="preserve">, </w:t>
      </w:r>
      <w:r w:rsidR="00CD507E" w:rsidRPr="00B8287D">
        <w:t>dirbant su socialiai remtinais, socialinę atskirtį, socialin</w:t>
      </w:r>
      <w:r w:rsidR="005927A6">
        <w:t>ių problemų turinčiais žmonėmis</w:t>
      </w:r>
      <w:r w:rsidR="00CD507E" w:rsidRPr="00B8287D">
        <w:t xml:space="preserve"> bei gaunančius priklausančias išmokas</w:t>
      </w:r>
      <w:r w:rsidR="005927A6">
        <w:t>. Buvo</w:t>
      </w:r>
      <w:r w:rsidR="00B93AA4">
        <w:t xml:space="preserve"> lank</w:t>
      </w:r>
      <w:r w:rsidR="005927A6">
        <w:t>omi</w:t>
      </w:r>
      <w:r w:rsidR="002C4D85" w:rsidRPr="00B8287D">
        <w:t xml:space="preserve"> vieniš</w:t>
      </w:r>
      <w:r w:rsidR="005927A6">
        <w:t>i</w:t>
      </w:r>
      <w:r w:rsidR="002C4D85" w:rsidRPr="00B8287D">
        <w:t xml:space="preserve"> seneli</w:t>
      </w:r>
      <w:r w:rsidR="005927A6">
        <w:t xml:space="preserve">ai </w:t>
      </w:r>
      <w:r w:rsidR="002C4D85" w:rsidRPr="00B8287D">
        <w:t>ir kit</w:t>
      </w:r>
      <w:r w:rsidR="005927A6">
        <w:t>i</w:t>
      </w:r>
      <w:r w:rsidR="002C4D85" w:rsidRPr="00B8287D">
        <w:t xml:space="preserve"> socialiai remtin</w:t>
      </w:r>
      <w:r w:rsidR="005927A6">
        <w:t>i</w:t>
      </w:r>
      <w:r w:rsidR="002C4D85" w:rsidRPr="00B8287D">
        <w:t xml:space="preserve"> žmon</w:t>
      </w:r>
      <w:r w:rsidR="005927A6">
        <w:t>ė</w:t>
      </w:r>
      <w:r w:rsidR="002C4D85" w:rsidRPr="00B8287D">
        <w:t>s, kuriems reikalinga materialinė ar moralinė parama</w:t>
      </w:r>
      <w:r w:rsidR="00B93AA4">
        <w:t xml:space="preserve"> ir pagalba</w:t>
      </w:r>
      <w:r w:rsidR="002C4D85" w:rsidRPr="00B8287D">
        <w:t>.</w:t>
      </w:r>
      <w:r w:rsidR="00B93AA4">
        <w:t xml:space="preserve"> Lukšių seniūnijoje yra apie 159</w:t>
      </w:r>
      <w:r w:rsidR="004855F2" w:rsidRPr="00B8287D">
        <w:t xml:space="preserve"> socialiai remtinas šeimas</w:t>
      </w:r>
      <w:r w:rsidR="009813A7" w:rsidRPr="00B8287D">
        <w:t>,</w:t>
      </w:r>
      <w:r w:rsidR="00B93AA4">
        <w:t xml:space="preserve"> kurioms buvo mokamos </w:t>
      </w:r>
      <w:r w:rsidR="004855F2" w:rsidRPr="00B8287D">
        <w:t>socialinė</w:t>
      </w:r>
      <w:r w:rsidR="00B93AA4">
        <w:t>s pašalpos, suteikiama parama maisto produktais, skiriamas nemokamas maitinimas ir parama mokini</w:t>
      </w:r>
      <w:r w:rsidR="005927A6">
        <w:t xml:space="preserve">ams. Vienkartinę paramą gavo 8 </w:t>
      </w:r>
      <w:r w:rsidR="00B93AA4">
        <w:t>šeimos</w:t>
      </w:r>
      <w:r w:rsidR="004855F2" w:rsidRPr="00B8287D">
        <w:t>, pagal atsiradusį poreikį, dėl ligos ar kitos nelaimės</w:t>
      </w:r>
      <w:r w:rsidR="009813A7" w:rsidRPr="00B8287D">
        <w:t>.</w:t>
      </w:r>
      <w:r w:rsidR="002C4D85" w:rsidRPr="00B8287D">
        <w:t xml:space="preserve"> </w:t>
      </w:r>
      <w:r w:rsidR="009813A7" w:rsidRPr="00B8287D">
        <w:t>Taip pat seniūnijoje b</w:t>
      </w:r>
      <w:r w:rsidR="00B93AA4">
        <w:t>uvo</w:t>
      </w:r>
      <w:r w:rsidR="002C4D85" w:rsidRPr="00B8287D">
        <w:t xml:space="preserve"> priimami</w:t>
      </w:r>
      <w:r w:rsidR="005927A6">
        <w:t xml:space="preserve"> ir aptarnaujami </w:t>
      </w:r>
      <w:r w:rsidR="00B93AA4">
        <w:t>žmonės, kurie norėjo</w:t>
      </w:r>
      <w:r w:rsidR="002C4D85" w:rsidRPr="00B8287D">
        <w:t xml:space="preserve"> pateikti prašymus dėl socialinės finansinės, materialinės paramos,</w:t>
      </w:r>
      <w:r w:rsidR="00533B97" w:rsidRPr="00B8287D">
        <w:t xml:space="preserve"> kompensacinės technikos įsigijimo,</w:t>
      </w:r>
      <w:r w:rsidR="002C4D85" w:rsidRPr="00B8287D">
        <w:t xml:space="preserve"> kuriems </w:t>
      </w:r>
      <w:r w:rsidR="005927A6">
        <w:t xml:space="preserve">buvo </w:t>
      </w:r>
      <w:r w:rsidR="002C4D85" w:rsidRPr="00B8287D">
        <w:t>reikalingos konsultacijos dėl ligonių slaugos ar priežiūros</w:t>
      </w:r>
      <w:r w:rsidR="006A0E10" w:rsidRPr="00B8287D">
        <w:t xml:space="preserve"> bei kitais</w:t>
      </w:r>
      <w:r w:rsidR="00533B97" w:rsidRPr="00B8287D">
        <w:t xml:space="preserve"> socialiniais klausimais. Lukšių sen</w:t>
      </w:r>
      <w:r w:rsidR="00B93AA4">
        <w:t>iūnijoje buvo</w:t>
      </w:r>
      <w:r w:rsidR="00813BE1" w:rsidRPr="00B8287D">
        <w:t xml:space="preserve"> vykdomas</w:t>
      </w:r>
      <w:r w:rsidR="005927A6">
        <w:t xml:space="preserve"> bendradarbiavimas su Lukšių bendruomenės centru ir</w:t>
      </w:r>
      <w:r w:rsidR="00B93AA4">
        <w:t xml:space="preserve"> </w:t>
      </w:r>
      <w:r w:rsidR="00813BE1" w:rsidRPr="00B8287D">
        <w:t xml:space="preserve">tęstinis </w:t>
      </w:r>
      <w:r w:rsidR="00533B97" w:rsidRPr="00B8287D">
        <w:t xml:space="preserve">Lukšių vaikų dienos </w:t>
      </w:r>
      <w:r w:rsidR="00533B97" w:rsidRPr="00B8287D">
        <w:lastRenderedPageBreak/>
        <w:t>centr</w:t>
      </w:r>
      <w:r w:rsidR="00576380">
        <w:t>o projektas. Vaikų dienos</w:t>
      </w:r>
      <w:r w:rsidR="005955D1" w:rsidRPr="00B8287D">
        <w:t xml:space="preserve"> centrą </w:t>
      </w:r>
      <w:r w:rsidR="00576380">
        <w:t>lankė</w:t>
      </w:r>
      <w:r w:rsidR="00533B97" w:rsidRPr="00B8287D">
        <w:t xml:space="preserve"> 20 vaikų iš šeimų </w:t>
      </w:r>
      <w:r w:rsidR="00576380">
        <w:t>turinčių sunkumų</w:t>
      </w:r>
      <w:r w:rsidR="00533B97" w:rsidRPr="00B8287D">
        <w:t xml:space="preserve">. Projektas finansuojamas valstybės </w:t>
      </w:r>
      <w:r w:rsidR="005955D1" w:rsidRPr="00B8287D">
        <w:t>ir</w:t>
      </w:r>
      <w:r w:rsidR="00533B97" w:rsidRPr="00B8287D">
        <w:t xml:space="preserve"> Socialinės apsaugos ir darbo ministerijos</w:t>
      </w:r>
      <w:r w:rsidR="005955D1" w:rsidRPr="00B8287D">
        <w:t xml:space="preserve"> lėšomis</w:t>
      </w:r>
      <w:r w:rsidR="00576380">
        <w:t>. Lukšių seniūnijoje buvo</w:t>
      </w:r>
      <w:r w:rsidR="00533B97" w:rsidRPr="00B8287D">
        <w:t xml:space="preserve"> </w:t>
      </w:r>
      <w:r w:rsidR="00576380">
        <w:t xml:space="preserve">atliekama </w:t>
      </w:r>
      <w:r w:rsidR="00533B97" w:rsidRPr="00B8287D">
        <w:t>visuomenei naudinga veikla</w:t>
      </w:r>
      <w:r w:rsidR="00576380">
        <w:t>, kurią atliko 31 asmuo. Pagal prioritetus ir turimas lėšas buvo</w:t>
      </w:r>
      <w:r w:rsidR="00533B97" w:rsidRPr="00B8287D">
        <w:t xml:space="preserve"> </w:t>
      </w:r>
      <w:r w:rsidR="00576380">
        <w:t>remontuojami socia</w:t>
      </w:r>
      <w:r w:rsidR="005927A6">
        <w:t>liniai būstai įgyvendinant</w:t>
      </w:r>
      <w:r w:rsidR="00813BE1" w:rsidRPr="00B8287D">
        <w:t xml:space="preserve"> </w:t>
      </w:r>
      <w:r w:rsidR="00576380">
        <w:t>tikslo</w:t>
      </w:r>
      <w:r w:rsidR="00813BE1" w:rsidRPr="00B8287D">
        <w:t xml:space="preserve"> </w:t>
      </w:r>
      <w:r w:rsidR="009813A7" w:rsidRPr="00B8287D">
        <w:t>,,Socialinių paslaugų aprėpties did</w:t>
      </w:r>
      <w:r w:rsidR="005927A6">
        <w:t xml:space="preserve">inimas“ </w:t>
      </w:r>
      <w:r w:rsidR="00576380">
        <w:t>uždavinio</w:t>
      </w:r>
      <w:r w:rsidR="009813A7" w:rsidRPr="00B8287D">
        <w:t xml:space="preserve"> ,,Šakių rajono socialinio būsto fondo plėtra“</w:t>
      </w:r>
      <w:r w:rsidR="005927A6">
        <w:t xml:space="preserve"> priemonę“ Socialinio būsto remontas seniūnijoje“.</w:t>
      </w:r>
    </w:p>
    <w:p w:rsidR="006A30F3" w:rsidRPr="00B8287D" w:rsidRDefault="00CF01A4" w:rsidP="00F90D2A">
      <w:pPr>
        <w:ind w:firstLine="624"/>
        <w:jc w:val="both"/>
      </w:pPr>
      <w:r>
        <w:t xml:space="preserve">Šakių rajono savivaldybės </w:t>
      </w:r>
      <w:r w:rsidR="00533B97" w:rsidRPr="00B8287D">
        <w:t>201</w:t>
      </w:r>
      <w:r w:rsidR="005927A6">
        <w:t>9</w:t>
      </w:r>
      <w:r w:rsidR="00533B97" w:rsidRPr="00B8287D">
        <w:t>-202</w:t>
      </w:r>
      <w:r w:rsidR="005927A6">
        <w:t>1</w:t>
      </w:r>
      <w:r w:rsidR="00533B97" w:rsidRPr="00B8287D">
        <w:t xml:space="preserve"> metų strateginio veiklos plano ,,Valdymo programa“ (kodas 07) </w:t>
      </w:r>
      <w:r w:rsidR="006A30F3" w:rsidRPr="00B8287D">
        <w:t>tiksl</w:t>
      </w:r>
      <w:r w:rsidR="00F90D2A">
        <w:t xml:space="preserve">o </w:t>
      </w:r>
      <w:r w:rsidR="006A30F3" w:rsidRPr="00B8287D">
        <w:t>,,Efektyvaus viešojo valdymo sistemos sukūrimas“, uždavin</w:t>
      </w:r>
      <w:r w:rsidR="00F90D2A">
        <w:t>io</w:t>
      </w:r>
      <w:r w:rsidR="006A30F3" w:rsidRPr="00B8287D">
        <w:t xml:space="preserve"> ,,Vykdyti viešojo administravimo veiklos tobulinimo programas“</w:t>
      </w:r>
      <w:r w:rsidR="00F90D2A">
        <w:t xml:space="preserve"> </w:t>
      </w:r>
      <w:r w:rsidR="006A30F3" w:rsidRPr="00B8287D">
        <w:t>įgyvendin</w:t>
      </w:r>
      <w:r w:rsidR="00F90D2A">
        <w:t xml:space="preserve">ant priemonę „Administracinės naštos mažinimo priemonės“ </w:t>
      </w:r>
      <w:r w:rsidR="00576380">
        <w:t>vykdėme</w:t>
      </w:r>
      <w:r w:rsidR="006A30F3" w:rsidRPr="00B8287D">
        <w:t xml:space="preserve"> pagrindines seniūnijos veiklos funkcijas</w:t>
      </w:r>
      <w:r w:rsidR="00576380">
        <w:t xml:space="preserve"> ir naudojome</w:t>
      </w:r>
      <w:r w:rsidR="00AA53FB" w:rsidRPr="00B8287D">
        <w:t xml:space="preserve"> administracinės naštos mažinimo priemones. </w:t>
      </w:r>
      <w:r w:rsidR="00576380">
        <w:t xml:space="preserve">Išdavėme apie </w:t>
      </w:r>
      <w:r w:rsidR="004A2EC1">
        <w:t>78 įvairias pažymas</w:t>
      </w:r>
      <w:r w:rsidR="006A30F3" w:rsidRPr="00B8287D">
        <w:t xml:space="preserve"> juridiniams faktams patvirtinti, </w:t>
      </w:r>
      <w:r w:rsidR="004A2EC1">
        <w:t xml:space="preserve">buvo priimti įvairūs </w:t>
      </w:r>
      <w:r w:rsidR="006A30F3" w:rsidRPr="00B8287D">
        <w:t>sprendimai</w:t>
      </w:r>
      <w:r w:rsidR="004A2EC1">
        <w:t>, pateikti atsakymai,</w:t>
      </w:r>
      <w:r w:rsidR="006A30F3" w:rsidRPr="00B8287D">
        <w:t xml:space="preserve"> susirašinėjant su kitomis institucijomis,</w:t>
      </w:r>
      <w:r w:rsidR="00F90D2A">
        <w:t xml:space="preserve"> </w:t>
      </w:r>
      <w:r w:rsidR="004A2EC1">
        <w:t>buvo išsiųsti 96 raštai, užregistruoti 123 gauti raštai, buvo išduoti 33</w:t>
      </w:r>
      <w:r w:rsidR="006A30F3" w:rsidRPr="00B8287D">
        <w:t xml:space="preserve"> leidimai laidoti, </w:t>
      </w:r>
      <w:r w:rsidR="004A2EC1">
        <w:t xml:space="preserve">9 </w:t>
      </w:r>
      <w:r w:rsidR="006A30F3" w:rsidRPr="00B8287D">
        <w:t>leidimai</w:t>
      </w:r>
      <w:r w:rsidR="004A2EC1">
        <w:t xml:space="preserve"> -</w:t>
      </w:r>
      <w:r w:rsidR="006A30F3" w:rsidRPr="00B8287D">
        <w:t xml:space="preserve"> s</w:t>
      </w:r>
      <w:r w:rsidR="004A2EC1">
        <w:t>augotinų medžių ir krūmų kirtimui, persodinimui ar kitokiam</w:t>
      </w:r>
      <w:r w:rsidR="006A30F3" w:rsidRPr="00B8287D">
        <w:t xml:space="preserve"> pašalinim</w:t>
      </w:r>
      <w:r w:rsidR="004A2EC1">
        <w:t>ui, genėjimo darbams. Nuolat buvo</w:t>
      </w:r>
      <w:r w:rsidR="006A30F3" w:rsidRPr="00B8287D">
        <w:t xml:space="preserve"> vykdomos gyvenamosios vietos deklaravimo funkcijos: faktinę gyvenamąją vietą pavirtinančių pažymų išdavimas, priimami prašymai dėl gyvenamosios vietos adreso keitimo, tikslinimo, naikinimo, atitinkamų sprendimų priėmimas, gyvenamosios vietos neturinčių asmenų apskaita</w:t>
      </w:r>
      <w:r w:rsidR="00AA53FB" w:rsidRPr="00B8287D">
        <w:t xml:space="preserve">. Vykdant deklaravimo funkciją </w:t>
      </w:r>
      <w:r w:rsidR="004A2EC1">
        <w:t>buvo</w:t>
      </w:r>
      <w:r w:rsidR="00AA53FB" w:rsidRPr="00B8287D">
        <w:t xml:space="preserve"> atlikti </w:t>
      </w:r>
      <w:r w:rsidR="004A2EC1">
        <w:t>237</w:t>
      </w:r>
      <w:r w:rsidR="00AA53FB" w:rsidRPr="00B8287D">
        <w:t xml:space="preserve"> veiksm</w:t>
      </w:r>
      <w:r w:rsidR="004A2EC1">
        <w:t>ai. Taip pat</w:t>
      </w:r>
      <w:r w:rsidR="00AA53FB" w:rsidRPr="00B8287D">
        <w:t xml:space="preserve"> seniūnij</w:t>
      </w:r>
      <w:r w:rsidR="00B174D2" w:rsidRPr="00B8287D">
        <w:t xml:space="preserve">oje </w:t>
      </w:r>
      <w:r w:rsidR="004A2EC1">
        <w:t xml:space="preserve">buvo atlikta </w:t>
      </w:r>
      <w:r w:rsidR="00B174D2" w:rsidRPr="00B8287D">
        <w:t xml:space="preserve">80 </w:t>
      </w:r>
      <w:r w:rsidR="00AA53FB" w:rsidRPr="00B8287D">
        <w:t>notarinių veiksmų</w:t>
      </w:r>
      <w:r w:rsidR="006A30F3" w:rsidRPr="00B8287D">
        <w:t xml:space="preserve"> – suraš</w:t>
      </w:r>
      <w:r w:rsidR="004A2EC1">
        <w:t>yti ir patvirtinti testamentai, tvirtinti parašo tikrumai, liudyti kopijos tikrumai</w:t>
      </w:r>
      <w:r w:rsidR="006A30F3" w:rsidRPr="00B8287D">
        <w:t xml:space="preserve"> ir k</w:t>
      </w:r>
      <w:r w:rsidR="00AA53FB" w:rsidRPr="00B8287D">
        <w:t>itą.</w:t>
      </w:r>
    </w:p>
    <w:p w:rsidR="004B4DB6" w:rsidRPr="00B8287D" w:rsidRDefault="006A30F3" w:rsidP="005B584E">
      <w:pPr>
        <w:pStyle w:val="Sraopastraipa"/>
        <w:tabs>
          <w:tab w:val="left" w:pos="1134"/>
        </w:tabs>
        <w:ind w:left="0" w:firstLine="624"/>
        <w:jc w:val="both"/>
      </w:pPr>
      <w:r w:rsidRPr="00B8287D">
        <w:t>Įgyvendinant šio plano</w:t>
      </w:r>
      <w:r w:rsidR="00737C1B" w:rsidRPr="00B8287D">
        <w:t xml:space="preserve"> </w:t>
      </w:r>
      <w:r w:rsidR="00AC3BFD" w:rsidRPr="00B8287D">
        <w:t>tikslų</w:t>
      </w:r>
      <w:r w:rsidR="00737C1B" w:rsidRPr="00B8287D">
        <w:t xml:space="preserve"> </w:t>
      </w:r>
      <w:r w:rsidR="00AC3BFD" w:rsidRPr="00B8287D">
        <w:t xml:space="preserve">uždavinius </w:t>
      </w:r>
      <w:r w:rsidR="004A2EC1">
        <w:t>buvo stengiamasi užtikrinti</w:t>
      </w:r>
      <w:r w:rsidR="00737C1B" w:rsidRPr="00B8287D">
        <w:t xml:space="preserve"> priskirtos teritorijos visuomenės viešųjų</w:t>
      </w:r>
      <w:r w:rsidR="004A2EC1">
        <w:t xml:space="preserve"> poreikių ir interesų tenkinimą</w:t>
      </w:r>
      <w:r w:rsidR="00737C1B" w:rsidRPr="00B8287D">
        <w:t xml:space="preserve"> i</w:t>
      </w:r>
      <w:r w:rsidR="004A2EC1">
        <w:t>r seniūnijos funkcijų vykdymą</w:t>
      </w:r>
      <w:r w:rsidR="001F6685" w:rsidRPr="00B8287D">
        <w:t xml:space="preserve">. </w:t>
      </w:r>
      <w:r w:rsidR="004A2EC1">
        <w:t xml:space="preserve">Seniūnija </w:t>
      </w:r>
      <w:r w:rsidR="00737C1B" w:rsidRPr="00B8287D">
        <w:t>laik</w:t>
      </w:r>
      <w:r w:rsidR="005955D1" w:rsidRPr="00B8287D">
        <w:t>u</w:t>
      </w:r>
      <w:r w:rsidR="004A2EC1">
        <w:t xml:space="preserve"> planavo ir efektyviai naudojo</w:t>
      </w:r>
      <w:r w:rsidR="00737C1B" w:rsidRPr="00B8287D">
        <w:t xml:space="preserve"> finansinius, žmogiškuosius bei materi</w:t>
      </w:r>
      <w:r w:rsidR="004A2EC1">
        <w:t xml:space="preserve">alinius išteklius, apibendrino </w:t>
      </w:r>
      <w:r w:rsidR="00737C1B" w:rsidRPr="00B8287D">
        <w:t>statistinius praeitų m</w:t>
      </w:r>
      <w:r w:rsidR="004A2EC1">
        <w:t>etų veiklos duomenis ir pateikė</w:t>
      </w:r>
      <w:r w:rsidR="00737C1B" w:rsidRPr="00B8287D">
        <w:t xml:space="preserve"> juos ataskaitoje seniūnijos gyventojams ir administracijos direktoriui.</w:t>
      </w:r>
    </w:p>
    <w:p w:rsidR="00737C1B" w:rsidRPr="00B8287D" w:rsidRDefault="00737C1B" w:rsidP="005B584E">
      <w:pPr>
        <w:tabs>
          <w:tab w:val="left" w:pos="993"/>
        </w:tabs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b/>
          <w:szCs w:val="24"/>
        </w:rPr>
        <w:t>Seniūnijos</w:t>
      </w:r>
      <w:r w:rsidR="004A2EC1">
        <w:rPr>
          <w:rFonts w:ascii="Times New Roman" w:hAnsi="Times New Roman"/>
          <w:b/>
          <w:szCs w:val="24"/>
        </w:rPr>
        <w:t xml:space="preserve"> kitos</w:t>
      </w:r>
      <w:r w:rsidRPr="00B8287D">
        <w:rPr>
          <w:rFonts w:ascii="Times New Roman" w:hAnsi="Times New Roman"/>
          <w:b/>
          <w:szCs w:val="24"/>
        </w:rPr>
        <w:t xml:space="preserve"> </w:t>
      </w:r>
      <w:r w:rsidR="004A2EC1" w:rsidRPr="00B8287D">
        <w:rPr>
          <w:rFonts w:ascii="Times New Roman" w:hAnsi="Times New Roman"/>
          <w:b/>
          <w:szCs w:val="24"/>
        </w:rPr>
        <w:t xml:space="preserve">2019 metais </w:t>
      </w:r>
      <w:r w:rsidR="004A2EC1">
        <w:rPr>
          <w:rFonts w:ascii="Times New Roman" w:hAnsi="Times New Roman"/>
          <w:b/>
          <w:szCs w:val="24"/>
        </w:rPr>
        <w:t>vykdytos</w:t>
      </w:r>
      <w:r w:rsidR="004A2EC1" w:rsidRPr="004A2EC1">
        <w:rPr>
          <w:rFonts w:ascii="Times New Roman" w:hAnsi="Times New Roman"/>
          <w:b/>
          <w:szCs w:val="24"/>
        </w:rPr>
        <w:t xml:space="preserve"> </w:t>
      </w:r>
      <w:r w:rsidR="004A2EC1" w:rsidRPr="00B8287D">
        <w:rPr>
          <w:rFonts w:ascii="Times New Roman" w:hAnsi="Times New Roman"/>
          <w:b/>
          <w:szCs w:val="24"/>
        </w:rPr>
        <w:t>funkcijos</w:t>
      </w:r>
      <w:r w:rsidRPr="00B8287D">
        <w:rPr>
          <w:rFonts w:ascii="Times New Roman" w:hAnsi="Times New Roman"/>
          <w:b/>
          <w:szCs w:val="24"/>
        </w:rPr>
        <w:t>:</w:t>
      </w:r>
    </w:p>
    <w:p w:rsidR="00737C1B" w:rsidRPr="00B8287D" w:rsidRDefault="00737C1B" w:rsidP="005B584E">
      <w:pPr>
        <w:pStyle w:val="Sraopastraipa"/>
        <w:numPr>
          <w:ilvl w:val="0"/>
          <w:numId w:val="5"/>
        </w:numPr>
        <w:ind w:left="0" w:firstLine="624"/>
        <w:jc w:val="both"/>
      </w:pPr>
      <w:r w:rsidRPr="00B8287D">
        <w:t>neviršydama savo įgaliojimų, sen</w:t>
      </w:r>
      <w:r w:rsidR="004A2EC1">
        <w:t>iūnijos teritorijoje organizavo ir kontroliavo</w:t>
      </w:r>
      <w:r w:rsidRPr="00B8287D">
        <w:t xml:space="preserve"> savivaldybės institucijų sprendimų įgyven</w:t>
      </w:r>
      <w:r w:rsidR="004A2EC1">
        <w:t>dinimą arba pati juos įgyvendino</w:t>
      </w:r>
      <w:r w:rsidRPr="00B8287D">
        <w:t>;</w:t>
      </w:r>
    </w:p>
    <w:p w:rsidR="00737C1B" w:rsidRPr="00B8287D" w:rsidRDefault="004A2EC1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prireikus įvertino</w:t>
      </w:r>
      <w:r w:rsidR="00737C1B" w:rsidRPr="00B8287D">
        <w:t xml:space="preserve"> atskirų šeimų (asmenų) gyvenimo sąlygas bei por</w:t>
      </w:r>
      <w:r>
        <w:t>eikius ir pateikė</w:t>
      </w:r>
      <w:r w:rsidR="001F6685" w:rsidRPr="00B8287D">
        <w:t xml:space="preserve"> savivaldybės </w:t>
      </w:r>
      <w:r w:rsidR="00737C1B" w:rsidRPr="00B8287D">
        <w:t>administracijai siūlymus dėl socialinės paramos toms šeimoms (asmenims) reikalingumo ir paramos būdų;</w:t>
      </w:r>
    </w:p>
    <w:p w:rsidR="00737C1B" w:rsidRPr="00B8287D" w:rsidRDefault="004A2EC1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dalyvavo</w:t>
      </w:r>
      <w:r w:rsidR="00737C1B" w:rsidRPr="00B8287D">
        <w:t xml:space="preserve"> organizuojant civilinę saugą;</w:t>
      </w:r>
    </w:p>
    <w:p w:rsidR="00F90D2A" w:rsidRDefault="0078629B" w:rsidP="00F90D2A">
      <w:pPr>
        <w:pStyle w:val="Sraopastraipa"/>
        <w:numPr>
          <w:ilvl w:val="0"/>
          <w:numId w:val="5"/>
        </w:numPr>
        <w:ind w:left="0" w:firstLine="624"/>
        <w:jc w:val="both"/>
      </w:pPr>
      <w:r>
        <w:t>dalyvavo</w:t>
      </w:r>
      <w:r w:rsidR="00737C1B" w:rsidRPr="00B8287D">
        <w:t xml:space="preserve"> rengiant ir įgyvendinant gyventojų užimtumo programas seniūnijos aptarnaujamoje </w:t>
      </w:r>
      <w:r w:rsidR="005955D1" w:rsidRPr="00B8287D">
        <w:t>teritorijoje</w:t>
      </w:r>
      <w:r w:rsidR="00737C1B" w:rsidRPr="00B8287D">
        <w:t>;</w:t>
      </w:r>
    </w:p>
    <w:p w:rsidR="00737C1B" w:rsidRPr="00B8287D" w:rsidRDefault="0078629B" w:rsidP="00F90D2A">
      <w:pPr>
        <w:pStyle w:val="Sraopastraipa"/>
        <w:numPr>
          <w:ilvl w:val="0"/>
          <w:numId w:val="5"/>
        </w:numPr>
        <w:ind w:left="0" w:firstLine="624"/>
        <w:jc w:val="both"/>
      </w:pPr>
      <w:r>
        <w:t>nustatyta tvarka dalyvavo</w:t>
      </w:r>
      <w:r w:rsidR="00737C1B" w:rsidRPr="00B8287D">
        <w:t xml:space="preserve"> re</w:t>
      </w:r>
      <w:r w:rsidR="00AC3BFD" w:rsidRPr="00B8287D">
        <w:t>ngiant gyventojų apklausas;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padėjo</w:t>
      </w:r>
      <w:r w:rsidR="00737C1B" w:rsidRPr="00B8287D">
        <w:t xml:space="preserve"> org</w:t>
      </w:r>
      <w:r w:rsidR="004B4DB6" w:rsidRPr="00B8287D">
        <w:t xml:space="preserve">anizuoti </w:t>
      </w:r>
      <w:r w:rsidR="002A6FBB" w:rsidRPr="00B8287D">
        <w:t>rinkimus</w:t>
      </w:r>
      <w:r w:rsidR="000D076D" w:rsidRPr="00B8287D">
        <w:t>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dalyvavo</w:t>
      </w:r>
      <w:r w:rsidR="00737C1B" w:rsidRPr="00B8287D">
        <w:t xml:space="preserve"> kuriant ir įgyvendinant informacinės visuomenės plėtros programas;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organizavo</w:t>
      </w:r>
      <w:r w:rsidR="00737C1B" w:rsidRPr="00B8287D">
        <w:t xml:space="preserve"> viešuosius ir visuomenei naudingus darbus;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organizavo</w:t>
      </w:r>
      <w:r w:rsidR="00737C1B" w:rsidRPr="00B8287D">
        <w:t xml:space="preserve"> ir (arba) kontroli</w:t>
      </w:r>
      <w:r>
        <w:t>avo</w:t>
      </w:r>
      <w:r w:rsidR="00737C1B" w:rsidRPr="00B8287D">
        <w:t xml:space="preserve"> savivaldybės kelių, bendrojo naudojimo teritorijų, kapinių, želdinių, gatvių, šaligatvių valymą ir priežiūrą, gatvių ir kitų viešų vietų apšvietimą;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nustatyta tvarka organizavo</w:t>
      </w:r>
      <w:r w:rsidR="00737C1B" w:rsidRPr="00B8287D">
        <w:t xml:space="preserve"> socialinės paramos teikimą ir pašalpų mokėjimą;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tvarkė</w:t>
      </w:r>
      <w:r w:rsidR="00737C1B" w:rsidRPr="00B8287D">
        <w:t xml:space="preserve"> priskirtus regi</w:t>
      </w:r>
      <w:r>
        <w:t>strus ir nustatyta tvarka teikė</w:t>
      </w:r>
      <w:r w:rsidR="00737C1B" w:rsidRPr="00B8287D">
        <w:t xml:space="preserve"> duomenis;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tvarkė</w:t>
      </w:r>
      <w:r w:rsidR="00737C1B" w:rsidRPr="00B8287D">
        <w:t xml:space="preserve"> gyvenamosios vietos deklaravimo duomenų ir gyvenamosios vi</w:t>
      </w:r>
      <w:r w:rsidR="004B4DB6" w:rsidRPr="00B8287D">
        <w:t>etos neturinčių asmenų apskaitą;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išdavė</w:t>
      </w:r>
      <w:r w:rsidR="00737C1B" w:rsidRPr="00B8287D">
        <w:t xml:space="preserve"> laidojimo leidim</w:t>
      </w:r>
      <w:r w:rsidR="005955D1" w:rsidRPr="00B8287D">
        <w:t>us</w:t>
      </w:r>
      <w:r w:rsidR="00737C1B" w:rsidRPr="00B8287D">
        <w:t>;</w:t>
      </w:r>
    </w:p>
    <w:p w:rsidR="00737C1B" w:rsidRPr="00B8287D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atliko</w:t>
      </w:r>
      <w:r w:rsidR="00AC3BFD" w:rsidRPr="00B8287D">
        <w:t xml:space="preserve"> notarinius veiksmus</w:t>
      </w:r>
      <w:r w:rsidR="00737C1B" w:rsidRPr="00B8287D">
        <w:t>;</w:t>
      </w:r>
    </w:p>
    <w:p w:rsidR="00737C1B" w:rsidRPr="005B584E" w:rsidRDefault="0078629B" w:rsidP="005B584E">
      <w:pPr>
        <w:pStyle w:val="Sraopastraipa"/>
        <w:numPr>
          <w:ilvl w:val="0"/>
          <w:numId w:val="5"/>
        </w:numPr>
        <w:ind w:left="0" w:firstLine="624"/>
        <w:jc w:val="both"/>
      </w:pPr>
      <w:r>
        <w:t>išdavė</w:t>
      </w:r>
      <w:r w:rsidR="00CF01A4">
        <w:t xml:space="preserve"> pažymas.</w:t>
      </w:r>
    </w:p>
    <w:p w:rsidR="00AC3BFD" w:rsidRDefault="00AC3BFD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F90D2A" w:rsidRDefault="00F90D2A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F90D2A" w:rsidRDefault="00F90D2A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F90D2A" w:rsidRPr="00B8287D" w:rsidRDefault="00F90D2A" w:rsidP="005B584E">
      <w:pPr>
        <w:ind w:firstLine="624"/>
        <w:jc w:val="both"/>
        <w:rPr>
          <w:rFonts w:ascii="Times New Roman" w:hAnsi="Times New Roman"/>
          <w:szCs w:val="24"/>
        </w:rPr>
      </w:pPr>
    </w:p>
    <w:p w:rsidR="00AC3BFD" w:rsidRPr="002B6C12" w:rsidRDefault="00AC3BFD" w:rsidP="005B584E">
      <w:pPr>
        <w:ind w:firstLine="624"/>
        <w:jc w:val="both"/>
        <w:rPr>
          <w:rFonts w:ascii="Times New Roman" w:hAnsi="Times New Roman"/>
          <w:szCs w:val="24"/>
        </w:rPr>
      </w:pPr>
      <w:r w:rsidRPr="00B8287D">
        <w:rPr>
          <w:rFonts w:ascii="Times New Roman" w:hAnsi="Times New Roman"/>
          <w:szCs w:val="24"/>
        </w:rPr>
        <w:t xml:space="preserve">Seniūnas                                                                                                         Vidas </w:t>
      </w:r>
      <w:proofErr w:type="spellStart"/>
      <w:r w:rsidRPr="00B8287D">
        <w:rPr>
          <w:rFonts w:ascii="Times New Roman" w:hAnsi="Times New Roman"/>
          <w:szCs w:val="24"/>
        </w:rPr>
        <w:t>Cik</w:t>
      </w:r>
      <w:r w:rsidRPr="002B6C12">
        <w:rPr>
          <w:rFonts w:ascii="Times New Roman" w:hAnsi="Times New Roman"/>
          <w:szCs w:val="24"/>
        </w:rPr>
        <w:t>ana</w:t>
      </w:r>
      <w:proofErr w:type="spellEnd"/>
    </w:p>
    <w:sectPr w:rsidR="00AC3BFD" w:rsidRPr="002B6C12" w:rsidSect="00F90D2A">
      <w:headerReference w:type="even" r:id="rId8"/>
      <w:head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EE8" w:rsidRDefault="00910EE8">
      <w:r>
        <w:separator/>
      </w:r>
    </w:p>
  </w:endnote>
  <w:endnote w:type="continuationSeparator" w:id="0">
    <w:p w:rsidR="00910EE8" w:rsidRDefault="00910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EE8" w:rsidRDefault="00910EE8">
      <w:r>
        <w:separator/>
      </w:r>
    </w:p>
  </w:footnote>
  <w:footnote w:type="continuationSeparator" w:id="0">
    <w:p w:rsidR="00910EE8" w:rsidRDefault="00910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3566366"/>
      <w:docPartObj>
        <w:docPartGallery w:val="Page Numbers (Top of Page)"/>
        <w:docPartUnique/>
      </w:docPartObj>
    </w:sdtPr>
    <w:sdtEndPr/>
    <w:sdtContent>
      <w:p w:rsidR="002B6C12" w:rsidRDefault="002B6C1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81A">
          <w:rPr>
            <w:noProof/>
          </w:rPr>
          <w:t>2</w:t>
        </w:r>
        <w:r>
          <w:fldChar w:fldCharType="end"/>
        </w:r>
      </w:p>
    </w:sdtContent>
  </w:sdt>
  <w:p w:rsidR="002B6C12" w:rsidRDefault="002B6C1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29D" w:rsidRDefault="00D2229D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53E"/>
    <w:multiLevelType w:val="hybridMultilevel"/>
    <w:tmpl w:val="0C7A0460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D3498"/>
    <w:multiLevelType w:val="hybridMultilevel"/>
    <w:tmpl w:val="B9DCDCDE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A029D"/>
    <w:multiLevelType w:val="hybridMultilevel"/>
    <w:tmpl w:val="4EA23478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F1BD4"/>
    <w:multiLevelType w:val="hybridMultilevel"/>
    <w:tmpl w:val="A7DA03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6F7FD8"/>
    <w:multiLevelType w:val="hybridMultilevel"/>
    <w:tmpl w:val="7B0A8E92"/>
    <w:lvl w:ilvl="0" w:tplc="CA5E3214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B6E5285"/>
    <w:multiLevelType w:val="hybridMultilevel"/>
    <w:tmpl w:val="B00667A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7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1A1B9D"/>
    <w:multiLevelType w:val="hybridMultilevel"/>
    <w:tmpl w:val="06FEAC84"/>
    <w:lvl w:ilvl="0" w:tplc="0427000B">
      <w:start w:val="1"/>
      <w:numFmt w:val="bullet"/>
      <w:lvlText w:val=""/>
      <w:lvlJc w:val="left"/>
      <w:pPr>
        <w:ind w:left="1344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7" w15:restartNumberingAfterBreak="0">
    <w:nsid w:val="6CC93313"/>
    <w:multiLevelType w:val="hybridMultilevel"/>
    <w:tmpl w:val="0E80C7FC"/>
    <w:lvl w:ilvl="0" w:tplc="9686185E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color w:val="auto"/>
      </w:rPr>
    </w:lvl>
    <w:lvl w:ilvl="1" w:tplc="0427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6D120E0F"/>
    <w:multiLevelType w:val="hybridMultilevel"/>
    <w:tmpl w:val="FCACFE40"/>
    <w:lvl w:ilvl="0" w:tplc="0427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71232D64"/>
    <w:multiLevelType w:val="hybridMultilevel"/>
    <w:tmpl w:val="28F6CAF0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C540110"/>
    <w:multiLevelType w:val="hybridMultilevel"/>
    <w:tmpl w:val="C0CCF3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F11D6"/>
    <w:multiLevelType w:val="hybridMultilevel"/>
    <w:tmpl w:val="FB521DF6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7"/>
  </w:num>
  <w:num w:numId="6">
    <w:abstractNumId w:val="11"/>
  </w:num>
  <w:num w:numId="7">
    <w:abstractNumId w:val="3"/>
  </w:num>
  <w:num w:numId="8">
    <w:abstractNumId w:val="10"/>
  </w:num>
  <w:num w:numId="9">
    <w:abstractNumId w:val="5"/>
  </w:num>
  <w:num w:numId="10">
    <w:abstractNumId w:val="9"/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B0"/>
    <w:rsid w:val="00006234"/>
    <w:rsid w:val="00020D0A"/>
    <w:rsid w:val="00022196"/>
    <w:rsid w:val="00042EC6"/>
    <w:rsid w:val="00063E91"/>
    <w:rsid w:val="000712DD"/>
    <w:rsid w:val="000719F5"/>
    <w:rsid w:val="00081E81"/>
    <w:rsid w:val="00083578"/>
    <w:rsid w:val="000A3280"/>
    <w:rsid w:val="000B3174"/>
    <w:rsid w:val="000B7EC8"/>
    <w:rsid w:val="000C08C5"/>
    <w:rsid w:val="000C6A52"/>
    <w:rsid w:val="000D076D"/>
    <w:rsid w:val="000D6E84"/>
    <w:rsid w:val="000E0CA9"/>
    <w:rsid w:val="00111187"/>
    <w:rsid w:val="00124225"/>
    <w:rsid w:val="00136B6E"/>
    <w:rsid w:val="0014433B"/>
    <w:rsid w:val="00153A60"/>
    <w:rsid w:val="00163828"/>
    <w:rsid w:val="00165BF8"/>
    <w:rsid w:val="001756BF"/>
    <w:rsid w:val="00184A34"/>
    <w:rsid w:val="00187352"/>
    <w:rsid w:val="001966D5"/>
    <w:rsid w:val="00196757"/>
    <w:rsid w:val="001A0A0A"/>
    <w:rsid w:val="001B095D"/>
    <w:rsid w:val="001B0E62"/>
    <w:rsid w:val="001D5C79"/>
    <w:rsid w:val="001E00BD"/>
    <w:rsid w:val="001E12DA"/>
    <w:rsid w:val="001F6685"/>
    <w:rsid w:val="00201A4F"/>
    <w:rsid w:val="00211B6C"/>
    <w:rsid w:val="002133B7"/>
    <w:rsid w:val="00234CD2"/>
    <w:rsid w:val="00241E45"/>
    <w:rsid w:val="0026329A"/>
    <w:rsid w:val="00267619"/>
    <w:rsid w:val="00274BE6"/>
    <w:rsid w:val="002A5E81"/>
    <w:rsid w:val="002A6899"/>
    <w:rsid w:val="002A6FBB"/>
    <w:rsid w:val="002B6C12"/>
    <w:rsid w:val="002C235D"/>
    <w:rsid w:val="002C4D85"/>
    <w:rsid w:val="002E4E6C"/>
    <w:rsid w:val="00317EF1"/>
    <w:rsid w:val="00317F37"/>
    <w:rsid w:val="00344AC6"/>
    <w:rsid w:val="00363E20"/>
    <w:rsid w:val="00367FC8"/>
    <w:rsid w:val="003861D8"/>
    <w:rsid w:val="00393955"/>
    <w:rsid w:val="0039688E"/>
    <w:rsid w:val="003A2950"/>
    <w:rsid w:val="003B0625"/>
    <w:rsid w:val="003C067E"/>
    <w:rsid w:val="003D1081"/>
    <w:rsid w:val="003D460C"/>
    <w:rsid w:val="003E0656"/>
    <w:rsid w:val="003E5EEA"/>
    <w:rsid w:val="003E7D65"/>
    <w:rsid w:val="003F45F4"/>
    <w:rsid w:val="003F5F75"/>
    <w:rsid w:val="0040189C"/>
    <w:rsid w:val="00442BBE"/>
    <w:rsid w:val="004522E3"/>
    <w:rsid w:val="00465F85"/>
    <w:rsid w:val="00480D68"/>
    <w:rsid w:val="00484265"/>
    <w:rsid w:val="004855F2"/>
    <w:rsid w:val="0049425E"/>
    <w:rsid w:val="00494BFC"/>
    <w:rsid w:val="004A2EC1"/>
    <w:rsid w:val="004B4DB6"/>
    <w:rsid w:val="004B7823"/>
    <w:rsid w:val="004F1EEA"/>
    <w:rsid w:val="004F6B46"/>
    <w:rsid w:val="0051308D"/>
    <w:rsid w:val="00533B97"/>
    <w:rsid w:val="00540F43"/>
    <w:rsid w:val="00554A3A"/>
    <w:rsid w:val="00576380"/>
    <w:rsid w:val="005927A6"/>
    <w:rsid w:val="005955D1"/>
    <w:rsid w:val="00595C7F"/>
    <w:rsid w:val="005B584E"/>
    <w:rsid w:val="005C5BFD"/>
    <w:rsid w:val="005D4F09"/>
    <w:rsid w:val="005D7E51"/>
    <w:rsid w:val="005D7FA6"/>
    <w:rsid w:val="005F7B9B"/>
    <w:rsid w:val="006024CF"/>
    <w:rsid w:val="00605851"/>
    <w:rsid w:val="0061499B"/>
    <w:rsid w:val="0061645B"/>
    <w:rsid w:val="0063204B"/>
    <w:rsid w:val="00656BB8"/>
    <w:rsid w:val="00663C78"/>
    <w:rsid w:val="00674103"/>
    <w:rsid w:val="0068249A"/>
    <w:rsid w:val="00694EEF"/>
    <w:rsid w:val="006A0E10"/>
    <w:rsid w:val="006A30F3"/>
    <w:rsid w:val="006B5E23"/>
    <w:rsid w:val="006B7CE0"/>
    <w:rsid w:val="006C28B5"/>
    <w:rsid w:val="006C3AA7"/>
    <w:rsid w:val="006D0648"/>
    <w:rsid w:val="006E2C5F"/>
    <w:rsid w:val="006F5F7F"/>
    <w:rsid w:val="007049CE"/>
    <w:rsid w:val="00716360"/>
    <w:rsid w:val="007241A4"/>
    <w:rsid w:val="00732A31"/>
    <w:rsid w:val="00735455"/>
    <w:rsid w:val="00737168"/>
    <w:rsid w:val="00737C1B"/>
    <w:rsid w:val="00746531"/>
    <w:rsid w:val="007508D2"/>
    <w:rsid w:val="007752ED"/>
    <w:rsid w:val="0078531E"/>
    <w:rsid w:val="0078629B"/>
    <w:rsid w:val="00791C10"/>
    <w:rsid w:val="007951D0"/>
    <w:rsid w:val="00795A0A"/>
    <w:rsid w:val="007971C2"/>
    <w:rsid w:val="007A5085"/>
    <w:rsid w:val="007A6BFE"/>
    <w:rsid w:val="007B56AC"/>
    <w:rsid w:val="007C4856"/>
    <w:rsid w:val="007E5095"/>
    <w:rsid w:val="007F0FE3"/>
    <w:rsid w:val="008056B9"/>
    <w:rsid w:val="008111FC"/>
    <w:rsid w:val="00812559"/>
    <w:rsid w:val="00813BE1"/>
    <w:rsid w:val="0082485D"/>
    <w:rsid w:val="008262BE"/>
    <w:rsid w:val="00854D24"/>
    <w:rsid w:val="00856572"/>
    <w:rsid w:val="008575C9"/>
    <w:rsid w:val="008614B0"/>
    <w:rsid w:val="00894E4F"/>
    <w:rsid w:val="00896D35"/>
    <w:rsid w:val="008B0A2F"/>
    <w:rsid w:val="008B27B7"/>
    <w:rsid w:val="008B5346"/>
    <w:rsid w:val="008C2B39"/>
    <w:rsid w:val="008E2415"/>
    <w:rsid w:val="008F7ED4"/>
    <w:rsid w:val="00907A91"/>
    <w:rsid w:val="00910611"/>
    <w:rsid w:val="0091097D"/>
    <w:rsid w:val="00910DD5"/>
    <w:rsid w:val="00910EE8"/>
    <w:rsid w:val="00920B6A"/>
    <w:rsid w:val="00925B50"/>
    <w:rsid w:val="00930C3B"/>
    <w:rsid w:val="00940CB4"/>
    <w:rsid w:val="009619D4"/>
    <w:rsid w:val="00964F44"/>
    <w:rsid w:val="00973292"/>
    <w:rsid w:val="00975EFC"/>
    <w:rsid w:val="00975F37"/>
    <w:rsid w:val="0097703A"/>
    <w:rsid w:val="00980C30"/>
    <w:rsid w:val="009813A7"/>
    <w:rsid w:val="00981492"/>
    <w:rsid w:val="009B28FE"/>
    <w:rsid w:val="009B2DDC"/>
    <w:rsid w:val="009D3EAE"/>
    <w:rsid w:val="009D699C"/>
    <w:rsid w:val="009E16D5"/>
    <w:rsid w:val="009F1752"/>
    <w:rsid w:val="009F2D0A"/>
    <w:rsid w:val="009F69E1"/>
    <w:rsid w:val="00A060B2"/>
    <w:rsid w:val="00A0727D"/>
    <w:rsid w:val="00A1570A"/>
    <w:rsid w:val="00A15C44"/>
    <w:rsid w:val="00A252F6"/>
    <w:rsid w:val="00A30080"/>
    <w:rsid w:val="00A412C4"/>
    <w:rsid w:val="00A42760"/>
    <w:rsid w:val="00A458B9"/>
    <w:rsid w:val="00A50FA4"/>
    <w:rsid w:val="00A54931"/>
    <w:rsid w:val="00A54F0C"/>
    <w:rsid w:val="00A723B5"/>
    <w:rsid w:val="00A747FC"/>
    <w:rsid w:val="00A75C72"/>
    <w:rsid w:val="00A870FB"/>
    <w:rsid w:val="00A91352"/>
    <w:rsid w:val="00A93113"/>
    <w:rsid w:val="00A9366A"/>
    <w:rsid w:val="00AA2C73"/>
    <w:rsid w:val="00AA4839"/>
    <w:rsid w:val="00AA53FB"/>
    <w:rsid w:val="00AC3BFD"/>
    <w:rsid w:val="00AD2A57"/>
    <w:rsid w:val="00B02A93"/>
    <w:rsid w:val="00B1059F"/>
    <w:rsid w:val="00B16D27"/>
    <w:rsid w:val="00B174D2"/>
    <w:rsid w:val="00B8287D"/>
    <w:rsid w:val="00B8481A"/>
    <w:rsid w:val="00B86A31"/>
    <w:rsid w:val="00B87945"/>
    <w:rsid w:val="00B93AA4"/>
    <w:rsid w:val="00BB32BC"/>
    <w:rsid w:val="00BC01E0"/>
    <w:rsid w:val="00BD38B5"/>
    <w:rsid w:val="00C32F7F"/>
    <w:rsid w:val="00C47185"/>
    <w:rsid w:val="00C47C27"/>
    <w:rsid w:val="00C52232"/>
    <w:rsid w:val="00C5481A"/>
    <w:rsid w:val="00C56D52"/>
    <w:rsid w:val="00C70BBF"/>
    <w:rsid w:val="00C77DBC"/>
    <w:rsid w:val="00C8302A"/>
    <w:rsid w:val="00C96C4B"/>
    <w:rsid w:val="00CA62C6"/>
    <w:rsid w:val="00CA7E7E"/>
    <w:rsid w:val="00CB5124"/>
    <w:rsid w:val="00CC3CC3"/>
    <w:rsid w:val="00CD507E"/>
    <w:rsid w:val="00CE3122"/>
    <w:rsid w:val="00CE7529"/>
    <w:rsid w:val="00CF01A4"/>
    <w:rsid w:val="00D1116B"/>
    <w:rsid w:val="00D2229D"/>
    <w:rsid w:val="00D227F6"/>
    <w:rsid w:val="00D32928"/>
    <w:rsid w:val="00D4046F"/>
    <w:rsid w:val="00D61B69"/>
    <w:rsid w:val="00D67A2E"/>
    <w:rsid w:val="00DB2B31"/>
    <w:rsid w:val="00DB4ABB"/>
    <w:rsid w:val="00DD443F"/>
    <w:rsid w:val="00DE7842"/>
    <w:rsid w:val="00E025C8"/>
    <w:rsid w:val="00E03FE7"/>
    <w:rsid w:val="00E2180F"/>
    <w:rsid w:val="00E3470C"/>
    <w:rsid w:val="00E37F93"/>
    <w:rsid w:val="00E63117"/>
    <w:rsid w:val="00E65565"/>
    <w:rsid w:val="00E84605"/>
    <w:rsid w:val="00E93553"/>
    <w:rsid w:val="00EB5756"/>
    <w:rsid w:val="00EC39D8"/>
    <w:rsid w:val="00EC7069"/>
    <w:rsid w:val="00ED4825"/>
    <w:rsid w:val="00ED76AD"/>
    <w:rsid w:val="00EE32DA"/>
    <w:rsid w:val="00EE481F"/>
    <w:rsid w:val="00EF69EC"/>
    <w:rsid w:val="00F12770"/>
    <w:rsid w:val="00F133D7"/>
    <w:rsid w:val="00F21747"/>
    <w:rsid w:val="00F34206"/>
    <w:rsid w:val="00F35D27"/>
    <w:rsid w:val="00F72934"/>
    <w:rsid w:val="00F764D9"/>
    <w:rsid w:val="00F90D2A"/>
    <w:rsid w:val="00F97152"/>
    <w:rsid w:val="00FB3191"/>
    <w:rsid w:val="00FC11DA"/>
    <w:rsid w:val="00FC212E"/>
    <w:rsid w:val="00FF48A0"/>
    <w:rsid w:val="00FF4A81"/>
    <w:rsid w:val="00FF7889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65F85"/>
    <w:rPr>
      <w:rFonts w:ascii="TimesLT" w:hAnsi="TimesLT"/>
      <w:sz w:val="24"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813B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A7E7E"/>
    <w:rPr>
      <w:rFonts w:ascii="TimesLT" w:hAnsi="TimesLT"/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71636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716360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9619D4"/>
    <w:pPr>
      <w:ind w:left="720"/>
      <w:contextualSpacing/>
    </w:pPr>
    <w:rPr>
      <w:rFonts w:ascii="Times New Roman" w:hAnsi="Times New Roman"/>
      <w:szCs w:val="24"/>
      <w:lang w:eastAsia="lt-LT"/>
    </w:rPr>
  </w:style>
  <w:style w:type="table" w:styleId="Lentelstinklelis">
    <w:name w:val="Table Grid"/>
    <w:basedOn w:val="prastojilentel"/>
    <w:uiPriority w:val="39"/>
    <w:rsid w:val="009619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basedOn w:val="Numatytasispastraiposriftas"/>
    <w:link w:val="Antrat2"/>
    <w:rsid w:val="00813BE1"/>
    <w:rPr>
      <w:rFonts w:ascii="Arial" w:hAnsi="Arial" w:cs="Arial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A94C6-0C8A-4CEB-8AF4-49BC35B6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54</TotalTime>
  <Pages>4</Pages>
  <Words>8799</Words>
  <Characters>5016</Characters>
  <Application>Microsoft Office Word</Application>
  <DocSecurity>0</DocSecurity>
  <Lines>41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     ŠAKIU RAJONO SAVIVALDYBES                                   </vt:lpstr>
    </vt:vector>
  </TitlesOfParts>
  <Company/>
  <LinksUpToDate>false</LinksUpToDate>
  <CharactersWithSpaces>13788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Ingrida Maksvytienė</cp:lastModifiedBy>
  <cp:revision>4</cp:revision>
  <cp:lastPrinted>2017-04-11T07:51:00Z</cp:lastPrinted>
  <dcterms:created xsi:type="dcterms:W3CDTF">2020-02-20T15:48:00Z</dcterms:created>
  <dcterms:modified xsi:type="dcterms:W3CDTF">2020-05-29T12:00:00Z</dcterms:modified>
</cp:coreProperties>
</file>