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E63D34" w14:textId="77777777" w:rsidR="00B4676E" w:rsidRDefault="00B4676E" w:rsidP="00F83F50">
      <w:pPr>
        <w:rPr>
          <w:rFonts w:ascii="Times New Roman" w:hAnsi="Times New Roman"/>
          <w:b/>
          <w:sz w:val="8"/>
        </w:rPr>
      </w:pPr>
    </w:p>
    <w:p w14:paraId="60C6DCD1" w14:textId="246FFEB4" w:rsidR="00DD47CE" w:rsidRDefault="00AD13F7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</w:t>
      </w:r>
      <w:r w:rsidR="002765E4">
        <w:rPr>
          <w:noProof/>
        </w:rPr>
        <w:drawing>
          <wp:inline distT="0" distB="0" distL="0" distR="0" wp14:anchorId="486230C6" wp14:editId="79F5F3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21CB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5F2A90C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ŠAKIŲ RAJONO SAVIVALDYBĖS ADMINISTRACIJOS DIREKTORIUS</w:t>
      </w:r>
    </w:p>
    <w:p w14:paraId="294C1684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0BF1759B" w14:textId="2888E75D" w:rsid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ĮSAKYMA</w:t>
      </w:r>
      <w:r>
        <w:rPr>
          <w:rFonts w:ascii="Times New Roman" w:hAnsi="Times New Roman"/>
          <w:b/>
        </w:rPr>
        <w:t>S</w:t>
      </w:r>
    </w:p>
    <w:p w14:paraId="3889C4E4" w14:textId="048C736B" w:rsidR="004D58AC" w:rsidRPr="002D350C" w:rsidRDefault="00540B0B" w:rsidP="00644E9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A3EFB">
        <w:rPr>
          <w:rFonts w:ascii="Times New Roman" w:hAnsi="Times New Roman"/>
          <w:b/>
          <w:szCs w:val="24"/>
        </w:rPr>
        <w:t xml:space="preserve">DĖL </w:t>
      </w:r>
      <w:r w:rsidR="00B4676E">
        <w:rPr>
          <w:rFonts w:ascii="Times New Roman" w:hAnsi="Times New Roman"/>
          <w:b/>
          <w:szCs w:val="24"/>
        </w:rPr>
        <w:t xml:space="preserve">PROFILAKTINIŲ </w:t>
      </w:r>
      <w:r w:rsidRPr="003A3EFB">
        <w:rPr>
          <w:rFonts w:ascii="Times New Roman" w:hAnsi="Times New Roman"/>
          <w:b/>
          <w:szCs w:val="24"/>
        </w:rPr>
        <w:t>TYRIM</w:t>
      </w:r>
      <w:r w:rsidR="00B4676E">
        <w:rPr>
          <w:rFonts w:ascii="Times New Roman" w:hAnsi="Times New Roman"/>
          <w:b/>
          <w:szCs w:val="24"/>
        </w:rPr>
        <w:t>Ų</w:t>
      </w:r>
      <w:r w:rsidRPr="003A3EFB">
        <w:rPr>
          <w:rFonts w:ascii="Times New Roman" w:hAnsi="Times New Roman"/>
          <w:b/>
          <w:szCs w:val="24"/>
        </w:rPr>
        <w:t xml:space="preserve"> </w:t>
      </w:r>
      <w:r w:rsidR="00B4676E">
        <w:rPr>
          <w:rFonts w:ascii="Times New Roman" w:hAnsi="Times New Roman"/>
          <w:b/>
          <w:szCs w:val="24"/>
        </w:rPr>
        <w:t xml:space="preserve">DĖL </w:t>
      </w:r>
      <w:r w:rsidRPr="003A3EFB">
        <w:rPr>
          <w:rFonts w:ascii="Times New Roman" w:hAnsi="Times New Roman"/>
          <w:b/>
          <w:szCs w:val="24"/>
        </w:rPr>
        <w:t>COVID-19 LIG</w:t>
      </w:r>
      <w:r w:rsidR="00B4676E">
        <w:rPr>
          <w:rFonts w:ascii="Times New Roman" w:hAnsi="Times New Roman"/>
          <w:b/>
          <w:szCs w:val="24"/>
        </w:rPr>
        <w:t>OS</w:t>
      </w:r>
      <w:r w:rsidRPr="003A3EFB">
        <w:rPr>
          <w:rFonts w:ascii="Times New Roman" w:hAnsi="Times New Roman"/>
          <w:b/>
          <w:szCs w:val="24"/>
        </w:rPr>
        <w:t xml:space="preserve"> (KORONAVIRUSO INFEKCIJ</w:t>
      </w:r>
      <w:r w:rsidR="00B4676E">
        <w:rPr>
          <w:rFonts w:ascii="Times New Roman" w:hAnsi="Times New Roman"/>
          <w:b/>
          <w:szCs w:val="24"/>
        </w:rPr>
        <w:t>OS</w:t>
      </w:r>
      <w:r w:rsidRPr="003A3EFB">
        <w:rPr>
          <w:rFonts w:ascii="Times New Roman" w:hAnsi="Times New Roman"/>
          <w:b/>
          <w:szCs w:val="24"/>
        </w:rPr>
        <w:t xml:space="preserve">) </w:t>
      </w:r>
      <w:r w:rsidR="00B4676E">
        <w:rPr>
          <w:rFonts w:ascii="Times New Roman" w:hAnsi="Times New Roman"/>
          <w:b/>
          <w:szCs w:val="24"/>
        </w:rPr>
        <w:t xml:space="preserve">ORGANIZAVIMO </w:t>
      </w:r>
      <w:r w:rsidR="00BE0521">
        <w:rPr>
          <w:rFonts w:ascii="Times New Roman" w:hAnsi="Times New Roman"/>
          <w:b/>
          <w:szCs w:val="24"/>
        </w:rPr>
        <w:t>ŠAKIŲ RAJONO SAVIVALDYBĖS TERITORIJOJE</w:t>
      </w:r>
    </w:p>
    <w:p w14:paraId="6512E00D" w14:textId="77777777" w:rsidR="00574BDA" w:rsidRDefault="00574BDA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</w:p>
    <w:p w14:paraId="30608049" w14:textId="00824814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 m.</w:t>
      </w:r>
      <w:r w:rsidR="00B4676E">
        <w:rPr>
          <w:rFonts w:ascii="Times New Roman" w:hAnsi="Times New Roman"/>
          <w:szCs w:val="24"/>
        </w:rPr>
        <w:t xml:space="preserve"> birželio</w:t>
      </w:r>
      <w:r w:rsidR="00540B0B">
        <w:rPr>
          <w:rFonts w:ascii="Times New Roman" w:hAnsi="Times New Roman"/>
          <w:szCs w:val="24"/>
        </w:rPr>
        <w:t xml:space="preserve"> </w:t>
      </w:r>
      <w:r w:rsidR="004F2798">
        <w:rPr>
          <w:rFonts w:ascii="Times New Roman" w:hAnsi="Times New Roman"/>
          <w:szCs w:val="24"/>
        </w:rPr>
        <w:t>5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>Nr.</w:t>
      </w:r>
      <w:r w:rsidR="00892BCD">
        <w:rPr>
          <w:rFonts w:ascii="Times New Roman" w:hAnsi="Times New Roman"/>
          <w:szCs w:val="24"/>
        </w:rPr>
        <w:t xml:space="preserve"> AT</w:t>
      </w:r>
      <w:r w:rsidR="00744F03">
        <w:rPr>
          <w:rFonts w:ascii="Times New Roman" w:hAnsi="Times New Roman"/>
          <w:szCs w:val="24"/>
        </w:rPr>
        <w:t xml:space="preserve"> -</w:t>
      </w:r>
    </w:p>
    <w:p w14:paraId="15C66929" w14:textId="084FE587" w:rsidR="00AD0EC1" w:rsidRPr="00F83F50" w:rsidRDefault="00A3026E" w:rsidP="00F83F50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07C1A197" w14:textId="5FDC9EA9" w:rsidR="00870383" w:rsidRDefault="007D5D76" w:rsidP="00F83F50">
      <w:pPr>
        <w:tabs>
          <w:tab w:val="left" w:pos="720"/>
          <w:tab w:val="left" w:pos="1134"/>
        </w:tabs>
        <w:suppressAutoHyphens/>
        <w:jc w:val="both"/>
        <w:textAlignment w:val="baseline"/>
        <w:rPr>
          <w:rFonts w:ascii="Times New Roman" w:hAnsi="Times New Roman"/>
          <w:szCs w:val="24"/>
        </w:rPr>
      </w:pPr>
      <w:r>
        <w:tab/>
      </w:r>
      <w:r w:rsidR="00BE0521" w:rsidRPr="00BE0521">
        <w:rPr>
          <w:rFonts w:ascii="Times New Roman" w:hAnsi="Times New Roman"/>
          <w:szCs w:val="24"/>
        </w:rPr>
        <w:t>Vadovaudamasis Lietuvos Respublikos vietos savivaldos įstatymo 18 straipsnio 1 dalimi, 29 straipsnio 8 dalies 2 punktu ir vykdydamas Lietuvos Respublikos sveikatos apsaugos ministro</w:t>
      </w:r>
      <w:r w:rsidR="00B33544">
        <w:rPr>
          <w:rFonts w:ascii="Times New Roman" w:hAnsi="Times New Roman"/>
          <w:szCs w:val="24"/>
        </w:rPr>
        <w:t xml:space="preserve"> –</w:t>
      </w:r>
      <w:r w:rsidR="00BE0521" w:rsidRPr="00BE0521">
        <w:rPr>
          <w:rFonts w:ascii="Times New Roman" w:hAnsi="Times New Roman"/>
          <w:szCs w:val="24"/>
        </w:rPr>
        <w:t xml:space="preserve">valstybės lygio ekstremalios situacijos valstybės operacijų vadovo 2020 m. gegužės </w:t>
      </w:r>
      <w:r w:rsidR="00B4676E">
        <w:rPr>
          <w:rFonts w:ascii="Times New Roman" w:hAnsi="Times New Roman"/>
          <w:szCs w:val="24"/>
        </w:rPr>
        <w:t>29</w:t>
      </w:r>
      <w:r w:rsidR="00BE0521" w:rsidRPr="00BE0521">
        <w:rPr>
          <w:rFonts w:ascii="Times New Roman" w:hAnsi="Times New Roman"/>
          <w:szCs w:val="24"/>
        </w:rPr>
        <w:t xml:space="preserve"> d. sprendimą Nr. V-1</w:t>
      </w:r>
      <w:r w:rsidR="00B4676E">
        <w:rPr>
          <w:rFonts w:ascii="Times New Roman" w:hAnsi="Times New Roman"/>
          <w:szCs w:val="24"/>
        </w:rPr>
        <w:t>336</w:t>
      </w:r>
      <w:r w:rsidR="00BE0521" w:rsidRPr="00BE0521">
        <w:rPr>
          <w:rFonts w:ascii="Times New Roman" w:hAnsi="Times New Roman"/>
          <w:szCs w:val="24"/>
        </w:rPr>
        <w:t xml:space="preserve"> „Dėl </w:t>
      </w:r>
      <w:r w:rsidR="002A6502">
        <w:rPr>
          <w:rFonts w:ascii="Times New Roman" w:hAnsi="Times New Roman"/>
          <w:szCs w:val="24"/>
        </w:rPr>
        <w:t xml:space="preserve"> tikslinių ir profilaktinių </w:t>
      </w:r>
      <w:r w:rsidR="00BE0521" w:rsidRPr="00BE0521">
        <w:rPr>
          <w:rFonts w:ascii="Times New Roman" w:hAnsi="Times New Roman"/>
          <w:szCs w:val="24"/>
        </w:rPr>
        <w:t>tyrim</w:t>
      </w:r>
      <w:r w:rsidR="002A6502">
        <w:rPr>
          <w:rFonts w:ascii="Times New Roman" w:hAnsi="Times New Roman"/>
          <w:szCs w:val="24"/>
        </w:rPr>
        <w:t>ų dėl</w:t>
      </w:r>
      <w:r w:rsidR="00BE0521" w:rsidRPr="00BE0521">
        <w:rPr>
          <w:rFonts w:ascii="Times New Roman" w:hAnsi="Times New Roman"/>
          <w:szCs w:val="24"/>
        </w:rPr>
        <w:t xml:space="preserve"> COVID-19 lig</w:t>
      </w:r>
      <w:r w:rsidR="002A6502">
        <w:rPr>
          <w:rFonts w:ascii="Times New Roman" w:hAnsi="Times New Roman"/>
          <w:szCs w:val="24"/>
        </w:rPr>
        <w:t>os</w:t>
      </w:r>
      <w:r w:rsidR="00BE0521" w:rsidRPr="00BE0521">
        <w:rPr>
          <w:rFonts w:ascii="Times New Roman" w:hAnsi="Times New Roman"/>
          <w:szCs w:val="24"/>
        </w:rPr>
        <w:t xml:space="preserve"> (</w:t>
      </w:r>
      <w:proofErr w:type="spellStart"/>
      <w:r w:rsidR="00BE0521" w:rsidRPr="00BE0521">
        <w:rPr>
          <w:rFonts w:ascii="Times New Roman" w:hAnsi="Times New Roman"/>
          <w:szCs w:val="24"/>
        </w:rPr>
        <w:t>koronaviruso</w:t>
      </w:r>
      <w:proofErr w:type="spellEnd"/>
      <w:r w:rsidR="00BE0521" w:rsidRPr="00BE0521">
        <w:rPr>
          <w:rFonts w:ascii="Times New Roman" w:hAnsi="Times New Roman"/>
          <w:szCs w:val="24"/>
        </w:rPr>
        <w:t xml:space="preserve"> infekcij</w:t>
      </w:r>
      <w:r w:rsidR="002A6502">
        <w:rPr>
          <w:rFonts w:ascii="Times New Roman" w:hAnsi="Times New Roman"/>
          <w:szCs w:val="24"/>
        </w:rPr>
        <w:t>os</w:t>
      </w:r>
      <w:r w:rsidR="00BE0521" w:rsidRPr="00BE0521">
        <w:rPr>
          <w:rFonts w:ascii="Times New Roman" w:hAnsi="Times New Roman"/>
          <w:szCs w:val="24"/>
        </w:rPr>
        <w:t>)</w:t>
      </w:r>
      <w:r w:rsidR="002A6502">
        <w:rPr>
          <w:rFonts w:ascii="Times New Roman" w:hAnsi="Times New Roman"/>
          <w:szCs w:val="24"/>
        </w:rPr>
        <w:t xml:space="preserve"> organizavimo</w:t>
      </w:r>
      <w:r w:rsidR="00BE0521" w:rsidRPr="00BE0521">
        <w:rPr>
          <w:rFonts w:ascii="Times New Roman" w:hAnsi="Times New Roman"/>
          <w:szCs w:val="24"/>
        </w:rPr>
        <w:t>“</w:t>
      </w:r>
      <w:r w:rsidR="00B33544">
        <w:rPr>
          <w:rFonts w:ascii="Times New Roman" w:hAnsi="Times New Roman"/>
          <w:szCs w:val="24"/>
        </w:rPr>
        <w:t xml:space="preserve">, </w:t>
      </w:r>
      <w:r w:rsidR="002A6502" w:rsidRPr="00BE0521">
        <w:rPr>
          <w:rFonts w:ascii="Times New Roman" w:hAnsi="Times New Roman"/>
          <w:szCs w:val="24"/>
        </w:rPr>
        <w:t>Lietuvos Respublikos sveikatos apsaugos ministro</w:t>
      </w:r>
      <w:r w:rsidR="00B33544">
        <w:rPr>
          <w:rFonts w:ascii="Times New Roman" w:hAnsi="Times New Roman"/>
          <w:szCs w:val="24"/>
        </w:rPr>
        <w:t xml:space="preserve"> – </w:t>
      </w:r>
      <w:r w:rsidR="002A6502" w:rsidRPr="00BE0521">
        <w:rPr>
          <w:rFonts w:ascii="Times New Roman" w:hAnsi="Times New Roman"/>
          <w:szCs w:val="24"/>
        </w:rPr>
        <w:t xml:space="preserve">valstybės lygio ekstremalios situacijos valstybės operacijų vadovo 2020 m. </w:t>
      </w:r>
      <w:r w:rsidR="002A6502">
        <w:rPr>
          <w:rFonts w:ascii="Times New Roman" w:hAnsi="Times New Roman"/>
          <w:szCs w:val="24"/>
        </w:rPr>
        <w:t>birželio</w:t>
      </w:r>
      <w:r w:rsidR="002A6502" w:rsidRPr="00BE0521">
        <w:rPr>
          <w:rFonts w:ascii="Times New Roman" w:hAnsi="Times New Roman"/>
          <w:szCs w:val="24"/>
        </w:rPr>
        <w:t xml:space="preserve"> </w:t>
      </w:r>
      <w:r w:rsidR="002A6502">
        <w:rPr>
          <w:rFonts w:ascii="Times New Roman" w:hAnsi="Times New Roman"/>
          <w:szCs w:val="24"/>
        </w:rPr>
        <w:t>1</w:t>
      </w:r>
      <w:r w:rsidR="002A6502" w:rsidRPr="00BE0521">
        <w:rPr>
          <w:rFonts w:ascii="Times New Roman" w:hAnsi="Times New Roman"/>
          <w:szCs w:val="24"/>
        </w:rPr>
        <w:t xml:space="preserve"> d. sprendim</w:t>
      </w:r>
      <w:r w:rsidR="00B33544">
        <w:rPr>
          <w:rFonts w:ascii="Times New Roman" w:hAnsi="Times New Roman"/>
          <w:szCs w:val="24"/>
        </w:rPr>
        <w:t>ą</w:t>
      </w:r>
      <w:r w:rsidR="002A6502">
        <w:rPr>
          <w:rFonts w:ascii="Times New Roman" w:hAnsi="Times New Roman"/>
          <w:szCs w:val="24"/>
        </w:rPr>
        <w:t xml:space="preserve"> V-1346 „Dėl didelės ir mažos rizikos savivaldybių nustatymo“:</w:t>
      </w:r>
    </w:p>
    <w:p w14:paraId="44ABDF5D" w14:textId="77777777" w:rsidR="00F83F50" w:rsidRDefault="00B33544" w:rsidP="00F83F50">
      <w:pPr>
        <w:pStyle w:val="Sraopastraipa"/>
        <w:numPr>
          <w:ilvl w:val="0"/>
          <w:numId w:val="5"/>
        </w:numPr>
        <w:tabs>
          <w:tab w:val="left" w:pos="720"/>
          <w:tab w:val="left" w:pos="1134"/>
        </w:tabs>
        <w:suppressAutoHyphens/>
        <w:jc w:val="both"/>
        <w:textAlignment w:val="baseline"/>
        <w:rPr>
          <w:rFonts w:ascii="Times New Roman" w:hAnsi="Times New Roman"/>
          <w:szCs w:val="24"/>
          <w:lang w:eastAsia="en-US" w:bidi="lt-LT"/>
        </w:rPr>
      </w:pPr>
      <w:r>
        <w:rPr>
          <w:rFonts w:ascii="Times New Roman" w:hAnsi="Times New Roman"/>
          <w:szCs w:val="24"/>
          <w:lang w:eastAsia="en-US"/>
        </w:rPr>
        <w:t>Į p a r e i g o j u</w:t>
      </w:r>
      <w:r w:rsidR="00F83F50">
        <w:rPr>
          <w:rFonts w:ascii="Times New Roman" w:hAnsi="Times New Roman"/>
          <w:szCs w:val="24"/>
          <w:lang w:eastAsia="en-US"/>
        </w:rPr>
        <w:t>:</w:t>
      </w:r>
      <w:r w:rsidR="00F35A38" w:rsidRPr="00F35A38">
        <w:rPr>
          <w:rFonts w:ascii="Times New Roman" w:hAnsi="Times New Roman"/>
          <w:szCs w:val="24"/>
          <w:lang w:eastAsia="en-US" w:bidi="lt-LT"/>
        </w:rPr>
        <w:t xml:space="preserve"> </w:t>
      </w:r>
      <w:r w:rsidR="00347D0F">
        <w:rPr>
          <w:rFonts w:ascii="Times New Roman" w:hAnsi="Times New Roman"/>
          <w:szCs w:val="24"/>
          <w:lang w:eastAsia="en-US" w:bidi="lt-LT"/>
        </w:rPr>
        <w:t xml:space="preserve"> </w:t>
      </w:r>
    </w:p>
    <w:p w14:paraId="2105192C" w14:textId="76012186" w:rsidR="003C3E18" w:rsidRDefault="00F83F50" w:rsidP="00F83F50">
      <w:pPr>
        <w:pStyle w:val="Sraopastraipa"/>
        <w:numPr>
          <w:ilvl w:val="1"/>
          <w:numId w:val="5"/>
        </w:numPr>
        <w:tabs>
          <w:tab w:val="left" w:pos="720"/>
          <w:tab w:val="left" w:pos="1134"/>
        </w:tabs>
        <w:suppressAutoHyphens/>
        <w:jc w:val="both"/>
        <w:textAlignment w:val="baseline"/>
        <w:rPr>
          <w:rFonts w:ascii="Times New Roman" w:hAnsi="Times New Roman"/>
          <w:szCs w:val="24"/>
          <w:lang w:eastAsia="en-US" w:bidi="lt-LT"/>
        </w:rPr>
      </w:pPr>
      <w:r>
        <w:rPr>
          <w:rFonts w:ascii="Times New Roman" w:hAnsi="Times New Roman"/>
          <w:szCs w:val="24"/>
          <w:lang w:eastAsia="en-US" w:bidi="lt-LT"/>
        </w:rPr>
        <w:t xml:space="preserve">Šakių </w:t>
      </w:r>
      <w:r w:rsidR="00347D0F">
        <w:rPr>
          <w:rFonts w:ascii="Times New Roman" w:hAnsi="Times New Roman"/>
          <w:szCs w:val="24"/>
          <w:lang w:eastAsia="en-US" w:bidi="lt-LT"/>
        </w:rPr>
        <w:t xml:space="preserve">rajono </w:t>
      </w:r>
      <w:r w:rsidR="00F35A38" w:rsidRPr="00F35A38">
        <w:rPr>
          <w:rFonts w:ascii="Times New Roman" w:hAnsi="Times New Roman"/>
          <w:szCs w:val="24"/>
          <w:lang w:eastAsia="en-US" w:bidi="lt-LT"/>
        </w:rPr>
        <w:t xml:space="preserve">ASPĮ </w:t>
      </w:r>
      <w:r w:rsidR="00B33544" w:rsidRPr="00B33544">
        <w:rPr>
          <w:rFonts w:ascii="Times New Roman" w:hAnsi="Times New Roman"/>
          <w:szCs w:val="24"/>
          <w:lang w:eastAsia="en-US" w:bidi="lt-LT"/>
        </w:rPr>
        <w:t>(nepriklausomai nuo pavaldumo ir nuosavybės formos) vadovus, vadovaujantis Lietuvos Respublikos sveikatos apsaugos ministro</w:t>
      </w:r>
      <w:r w:rsidR="00B33544">
        <w:rPr>
          <w:rFonts w:ascii="Times New Roman" w:hAnsi="Times New Roman"/>
          <w:szCs w:val="24"/>
          <w:lang w:eastAsia="en-US" w:bidi="lt-LT"/>
        </w:rPr>
        <w:t xml:space="preserve"> –</w:t>
      </w:r>
      <w:r w:rsidR="00B33544" w:rsidRPr="00B33544">
        <w:rPr>
          <w:rFonts w:ascii="Times New Roman" w:hAnsi="Times New Roman"/>
          <w:szCs w:val="24"/>
          <w:lang w:eastAsia="en-US" w:bidi="lt-LT"/>
        </w:rPr>
        <w:t xml:space="preserve"> valstybės lygio ekstremaliosios situacijos valstybės operacijų vadovo 2020 m. gegužės 29 d. sprendimu Nr. V-1336 „Dėl tikslinių ir profilaktinių tyrimų dėl Covid-19 ligos (</w:t>
      </w:r>
      <w:proofErr w:type="spellStart"/>
      <w:r w:rsidR="00B33544" w:rsidRPr="00B33544">
        <w:rPr>
          <w:rFonts w:ascii="Times New Roman" w:hAnsi="Times New Roman"/>
          <w:szCs w:val="24"/>
          <w:lang w:eastAsia="en-US" w:bidi="lt-LT"/>
        </w:rPr>
        <w:t>koronaviruso</w:t>
      </w:r>
      <w:proofErr w:type="spellEnd"/>
      <w:r w:rsidR="00B33544" w:rsidRPr="00B33544">
        <w:rPr>
          <w:rFonts w:ascii="Times New Roman" w:hAnsi="Times New Roman"/>
          <w:szCs w:val="24"/>
          <w:lang w:eastAsia="en-US" w:bidi="lt-LT"/>
        </w:rPr>
        <w:t xml:space="preserve"> infekcija) organizavimo“ sprendimo 1.2.1. papunkčiu, 3, 4 punktais, 4.</w:t>
      </w:r>
      <w:r w:rsidR="00B33544">
        <w:rPr>
          <w:rFonts w:ascii="Times New Roman" w:hAnsi="Times New Roman"/>
          <w:szCs w:val="24"/>
          <w:lang w:eastAsia="en-US" w:bidi="lt-LT"/>
        </w:rPr>
        <w:t>4</w:t>
      </w:r>
      <w:r w:rsidR="00B33544" w:rsidRPr="00B33544">
        <w:rPr>
          <w:rFonts w:ascii="Times New Roman" w:hAnsi="Times New Roman"/>
          <w:szCs w:val="24"/>
          <w:lang w:eastAsia="en-US" w:bidi="lt-LT"/>
        </w:rPr>
        <w:t xml:space="preserve"> papunkčiu (sprendimas pridedamas):</w:t>
      </w:r>
    </w:p>
    <w:p w14:paraId="5E745219" w14:textId="77777777" w:rsidR="003C3E18" w:rsidRDefault="003C3E18" w:rsidP="00F83F50">
      <w:pPr>
        <w:pStyle w:val="Sraopastraipa"/>
        <w:numPr>
          <w:ilvl w:val="1"/>
          <w:numId w:val="5"/>
        </w:numPr>
        <w:tabs>
          <w:tab w:val="left" w:pos="720"/>
          <w:tab w:val="left" w:pos="1134"/>
        </w:tabs>
        <w:suppressAutoHyphens/>
        <w:jc w:val="both"/>
        <w:textAlignment w:val="baseline"/>
        <w:rPr>
          <w:rFonts w:ascii="Times New Roman" w:hAnsi="Times New Roman"/>
          <w:szCs w:val="24"/>
          <w:lang w:eastAsia="en-US" w:bidi="lt-LT"/>
        </w:rPr>
      </w:pPr>
      <w:r w:rsidRPr="003C3E18">
        <w:rPr>
          <w:rFonts w:ascii="Times New Roman" w:hAnsi="Times New Roman"/>
          <w:szCs w:val="24"/>
          <w:lang w:eastAsia="en-US" w:bidi="lt-LT"/>
        </w:rPr>
        <w:t xml:space="preserve"> asmens sveikatos priežiūros įstaigų darbuotojų profilaktinį tyrimą planuoti savaitės laikotarpiui (nuo pirmadienio iki sekmadienio) pagal skelbiamą </w:t>
      </w:r>
      <w:r>
        <w:rPr>
          <w:rFonts w:ascii="Times New Roman" w:hAnsi="Times New Roman"/>
          <w:szCs w:val="24"/>
          <w:lang w:eastAsia="en-US" w:bidi="lt-LT"/>
        </w:rPr>
        <w:t xml:space="preserve">Šakių </w:t>
      </w:r>
      <w:r w:rsidRPr="003C3E18">
        <w:rPr>
          <w:rFonts w:ascii="Times New Roman" w:hAnsi="Times New Roman"/>
          <w:szCs w:val="24"/>
          <w:lang w:eastAsia="en-US" w:bidi="lt-LT"/>
        </w:rPr>
        <w:t>rajono savivaldybės epidemiologinį rodiklį;</w:t>
      </w:r>
    </w:p>
    <w:p w14:paraId="5E461515" w14:textId="77777777" w:rsidR="003C3E18" w:rsidRDefault="003C3E18" w:rsidP="00F83F50">
      <w:pPr>
        <w:pStyle w:val="Sraopastraipa"/>
        <w:numPr>
          <w:ilvl w:val="1"/>
          <w:numId w:val="5"/>
        </w:numPr>
        <w:tabs>
          <w:tab w:val="left" w:pos="720"/>
          <w:tab w:val="left" w:pos="1134"/>
        </w:tabs>
        <w:suppressAutoHyphens/>
        <w:jc w:val="both"/>
        <w:textAlignment w:val="baseline"/>
        <w:rPr>
          <w:rFonts w:ascii="Times New Roman" w:hAnsi="Times New Roman"/>
          <w:szCs w:val="24"/>
          <w:lang w:eastAsia="en-US" w:bidi="lt-LT"/>
        </w:rPr>
      </w:pPr>
      <w:r w:rsidRPr="003C3E18">
        <w:rPr>
          <w:rFonts w:ascii="Times New Roman" w:hAnsi="Times New Roman"/>
          <w:szCs w:val="24"/>
          <w:lang w:eastAsia="en-US" w:bidi="lt-LT"/>
        </w:rPr>
        <w:t>vykdyti asmens sveikatos priežiūros įstaigų darbuotojų, turinčių tiesioginį kontaktą su pacientais, ir pacientų profilaktinius tyrimus pagal įstaigoje parengtą ir įstaigos vadovo patvirtintą profilaktinių tyrimų organizavimo tvarką;</w:t>
      </w:r>
    </w:p>
    <w:p w14:paraId="6498856C" w14:textId="61B5E652" w:rsidR="003C3E18" w:rsidRPr="004F2798" w:rsidRDefault="003C3E18" w:rsidP="00F83F50">
      <w:pPr>
        <w:pStyle w:val="Sraopastraipa"/>
        <w:numPr>
          <w:ilvl w:val="1"/>
          <w:numId w:val="5"/>
        </w:numPr>
        <w:tabs>
          <w:tab w:val="left" w:pos="720"/>
          <w:tab w:val="left" w:pos="1134"/>
        </w:tabs>
        <w:suppressAutoHyphens/>
        <w:jc w:val="both"/>
        <w:textAlignment w:val="baseline"/>
        <w:rPr>
          <w:rFonts w:ascii="Times New Roman" w:hAnsi="Times New Roman"/>
          <w:szCs w:val="24"/>
          <w:lang w:eastAsia="en-US" w:bidi="lt-LT"/>
        </w:rPr>
      </w:pPr>
      <w:r w:rsidRPr="003C3E18">
        <w:rPr>
          <w:rFonts w:ascii="Times New Roman" w:hAnsi="Times New Roman"/>
          <w:szCs w:val="24"/>
          <w:lang w:eastAsia="en-US" w:bidi="lt-LT"/>
        </w:rPr>
        <w:t xml:space="preserve">statistinius duomenis apie patikrintų asmens sveikatos priežiūros specialistų skaičių, teigiamų ir neigiamų tyrimų atsakymų skaičių pateikti el. paštu </w:t>
      </w:r>
      <w:proofErr w:type="spellStart"/>
      <w:r>
        <w:rPr>
          <w:rFonts w:ascii="Times New Roman" w:hAnsi="Times New Roman"/>
          <w:szCs w:val="24"/>
          <w:lang w:eastAsia="en-US" w:bidi="lt-LT"/>
        </w:rPr>
        <w:t>edita.zubrickiene@sakiai.lt</w:t>
      </w:r>
      <w:proofErr w:type="spellEnd"/>
      <w:r>
        <w:rPr>
          <w:rFonts w:ascii="Times New Roman" w:hAnsi="Times New Roman"/>
          <w:szCs w:val="24"/>
          <w:lang w:eastAsia="en-US" w:bidi="lt-LT"/>
        </w:rPr>
        <w:t xml:space="preserve"> </w:t>
      </w:r>
      <w:r w:rsidRPr="003C3E18">
        <w:rPr>
          <w:rFonts w:ascii="Times New Roman" w:hAnsi="Times New Roman"/>
          <w:szCs w:val="24"/>
          <w:lang w:eastAsia="en-US" w:bidi="lt-LT"/>
        </w:rPr>
        <w:t>kiekvieną penktadienį iki 10 val.</w:t>
      </w:r>
    </w:p>
    <w:p w14:paraId="4D88C9C9" w14:textId="71F27B5E" w:rsidR="002A6502" w:rsidRPr="004F2798" w:rsidRDefault="005E4748" w:rsidP="00F83F50">
      <w:pPr>
        <w:pStyle w:val="Sraopastraipa"/>
        <w:numPr>
          <w:ilvl w:val="0"/>
          <w:numId w:val="5"/>
        </w:numPr>
        <w:tabs>
          <w:tab w:val="left" w:pos="720"/>
          <w:tab w:val="left" w:pos="1134"/>
        </w:tabs>
        <w:suppressAutoHyphens/>
        <w:jc w:val="both"/>
        <w:textAlignment w:val="baseline"/>
        <w:rPr>
          <w:rFonts w:ascii="Times New Roman" w:hAnsi="Times New Roman"/>
          <w:szCs w:val="24"/>
          <w:lang w:eastAsia="en-US"/>
        </w:rPr>
      </w:pPr>
      <w:bookmarkStart w:id="0" w:name="bookmark24"/>
      <w:bookmarkEnd w:id="0"/>
      <w:r>
        <w:rPr>
          <w:rFonts w:ascii="Times New Roman" w:hAnsi="Times New Roman"/>
          <w:szCs w:val="24"/>
          <w:lang w:eastAsia="en-US"/>
        </w:rPr>
        <w:t>P r i p a ž į s t u netekusi</w:t>
      </w:r>
      <w:r w:rsidR="004F2798">
        <w:rPr>
          <w:rFonts w:ascii="Times New Roman" w:hAnsi="Times New Roman"/>
          <w:szCs w:val="24"/>
          <w:lang w:eastAsia="en-US"/>
        </w:rPr>
        <w:t>u</w:t>
      </w:r>
      <w:r>
        <w:rPr>
          <w:rFonts w:ascii="Times New Roman" w:hAnsi="Times New Roman"/>
          <w:szCs w:val="24"/>
          <w:lang w:eastAsia="en-US"/>
        </w:rPr>
        <w:t xml:space="preserve"> galios</w:t>
      </w:r>
      <w:r w:rsidR="004F2798">
        <w:rPr>
          <w:rFonts w:ascii="Times New Roman" w:hAnsi="Times New Roman"/>
          <w:szCs w:val="24"/>
          <w:lang w:eastAsia="en-US"/>
        </w:rPr>
        <w:t xml:space="preserve"> </w:t>
      </w:r>
      <w:r w:rsidR="002103B5" w:rsidRPr="004F2798">
        <w:rPr>
          <w:rFonts w:ascii="Times New Roman" w:hAnsi="Times New Roman"/>
          <w:szCs w:val="24"/>
          <w:shd w:val="clear" w:color="auto" w:fill="FFFFFF"/>
        </w:rPr>
        <w:t xml:space="preserve">Šakių rajono savivaldybės administracijos direktorius 2020 m. </w:t>
      </w:r>
      <w:r w:rsidR="00347D0F" w:rsidRPr="004F2798">
        <w:rPr>
          <w:rFonts w:ascii="Times New Roman" w:hAnsi="Times New Roman"/>
          <w:szCs w:val="24"/>
          <w:shd w:val="clear" w:color="auto" w:fill="FFFFFF"/>
        </w:rPr>
        <w:t xml:space="preserve">birželio 1 </w:t>
      </w:r>
      <w:r w:rsidR="002103B5" w:rsidRPr="004F2798">
        <w:rPr>
          <w:rFonts w:ascii="Times New Roman" w:hAnsi="Times New Roman"/>
          <w:szCs w:val="24"/>
          <w:shd w:val="clear" w:color="auto" w:fill="FFFFFF"/>
        </w:rPr>
        <w:t>d. įsakymą Nr. AT-433 „Dėl ėminių laboratoriniams tyrimams COVID-19 ligai (</w:t>
      </w:r>
      <w:proofErr w:type="spellStart"/>
      <w:r w:rsidR="002103B5" w:rsidRPr="004F2798">
        <w:rPr>
          <w:rFonts w:ascii="Times New Roman" w:hAnsi="Times New Roman"/>
          <w:szCs w:val="24"/>
          <w:shd w:val="clear" w:color="auto" w:fill="FFFFFF"/>
        </w:rPr>
        <w:t>koronaviruso</w:t>
      </w:r>
      <w:proofErr w:type="spellEnd"/>
      <w:r w:rsidR="002103B5" w:rsidRPr="004F2798">
        <w:rPr>
          <w:rFonts w:ascii="Times New Roman" w:hAnsi="Times New Roman"/>
          <w:szCs w:val="24"/>
          <w:shd w:val="clear" w:color="auto" w:fill="FFFFFF"/>
        </w:rPr>
        <w:t xml:space="preserve"> infekcijai) nustatyti paėmimo Šakių rajono savivaldybės teritorijoje“.</w:t>
      </w:r>
    </w:p>
    <w:p w14:paraId="2F34FBA3" w14:textId="77777777" w:rsidR="00092CC3" w:rsidRPr="00092CC3" w:rsidRDefault="002103B5" w:rsidP="00F83F50">
      <w:pPr>
        <w:pStyle w:val="Sraopastraipa"/>
        <w:numPr>
          <w:ilvl w:val="0"/>
          <w:numId w:val="5"/>
        </w:numPr>
        <w:tabs>
          <w:tab w:val="left" w:pos="720"/>
          <w:tab w:val="left" w:pos="1134"/>
        </w:tabs>
        <w:suppressAutoHyphens/>
        <w:jc w:val="both"/>
        <w:textAlignment w:val="baseline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shd w:val="clear" w:color="auto" w:fill="FFFFFF"/>
        </w:rPr>
        <w:t>N u r o d a u</w:t>
      </w:r>
      <w:r w:rsidR="00092CC3">
        <w:rPr>
          <w:rFonts w:ascii="Times New Roman" w:hAnsi="Times New Roman"/>
          <w:szCs w:val="24"/>
          <w:shd w:val="clear" w:color="auto" w:fill="FFFFFF"/>
        </w:rPr>
        <w:t>:</w:t>
      </w:r>
    </w:p>
    <w:p w14:paraId="0A1F585F" w14:textId="578F5D6D" w:rsidR="00092CC3" w:rsidRPr="00092CC3" w:rsidRDefault="002103B5" w:rsidP="00F83F50">
      <w:pPr>
        <w:pStyle w:val="Sraopastraipa"/>
        <w:numPr>
          <w:ilvl w:val="1"/>
          <w:numId w:val="5"/>
        </w:numPr>
        <w:tabs>
          <w:tab w:val="left" w:pos="720"/>
          <w:tab w:val="left" w:pos="1134"/>
        </w:tabs>
        <w:suppressAutoHyphens/>
        <w:jc w:val="both"/>
        <w:textAlignment w:val="baseline"/>
        <w:rPr>
          <w:rFonts w:ascii="Times New Roman" w:hAnsi="Times New Roman"/>
          <w:szCs w:val="24"/>
          <w:lang w:eastAsia="en-US"/>
        </w:rPr>
      </w:pPr>
      <w:r w:rsidRPr="00092CC3">
        <w:rPr>
          <w:rFonts w:ascii="Times New Roman" w:hAnsi="Times New Roman"/>
          <w:szCs w:val="24"/>
        </w:rPr>
        <w:t>Šakių rajono savivaldybės administracijos</w:t>
      </w:r>
      <w:r w:rsidR="004F2798">
        <w:rPr>
          <w:rFonts w:ascii="Times New Roman" w:hAnsi="Times New Roman"/>
          <w:szCs w:val="24"/>
        </w:rPr>
        <w:t xml:space="preserve"> </w:t>
      </w:r>
      <w:r w:rsidR="00092CC3" w:rsidRPr="00092CC3">
        <w:rPr>
          <w:rFonts w:ascii="Times New Roman" w:hAnsi="Times New Roman"/>
          <w:szCs w:val="24"/>
          <w:lang w:eastAsia="en-US" w:bidi="lt-LT"/>
        </w:rPr>
        <w:t>vyriausiajai specialistei (savivaldybės gydytojai) su šiuo įsakymu supažindinti ASPĮ;</w:t>
      </w:r>
    </w:p>
    <w:p w14:paraId="6EE7187A" w14:textId="3BDF22FE" w:rsidR="00092CC3" w:rsidRPr="00092CC3" w:rsidRDefault="004E7CD9" w:rsidP="00F83F50">
      <w:pPr>
        <w:pStyle w:val="Sraopastraipa"/>
        <w:numPr>
          <w:ilvl w:val="1"/>
          <w:numId w:val="5"/>
        </w:numPr>
        <w:tabs>
          <w:tab w:val="left" w:pos="720"/>
          <w:tab w:val="left" w:pos="1134"/>
        </w:tabs>
        <w:suppressAutoHyphens/>
        <w:jc w:val="both"/>
        <w:textAlignment w:val="baseline"/>
        <w:rPr>
          <w:rFonts w:ascii="Times New Roman" w:hAnsi="Times New Roman"/>
          <w:szCs w:val="24"/>
          <w:lang w:eastAsia="en-US"/>
        </w:rPr>
      </w:pPr>
      <w:r w:rsidRPr="00092CC3">
        <w:rPr>
          <w:rFonts w:ascii="Times New Roman" w:hAnsi="Times New Roman"/>
          <w:szCs w:val="24"/>
        </w:rPr>
        <w:t>Šakių rajono savivaldybės administracijos Bendrųjų reikalų skyriau</w:t>
      </w:r>
      <w:r w:rsidR="00140757" w:rsidRPr="00092CC3">
        <w:rPr>
          <w:rFonts w:ascii="Times New Roman" w:hAnsi="Times New Roman"/>
          <w:szCs w:val="24"/>
        </w:rPr>
        <w:t>s</w:t>
      </w:r>
      <w:r w:rsidR="00092CC3" w:rsidRPr="00092CC3">
        <w:rPr>
          <w:rFonts w:ascii="Times New Roman" w:hAnsi="Times New Roman"/>
          <w:szCs w:val="24"/>
        </w:rPr>
        <w:t xml:space="preserve"> </w:t>
      </w:r>
      <w:r w:rsidRPr="00092CC3">
        <w:rPr>
          <w:rFonts w:ascii="Times New Roman" w:hAnsi="Times New Roman"/>
          <w:szCs w:val="24"/>
        </w:rPr>
        <w:t>vyriausi</w:t>
      </w:r>
      <w:r w:rsidR="00047E32" w:rsidRPr="00092CC3">
        <w:rPr>
          <w:rFonts w:ascii="Times New Roman" w:hAnsi="Times New Roman"/>
          <w:szCs w:val="24"/>
        </w:rPr>
        <w:t>a</w:t>
      </w:r>
      <w:r w:rsidRPr="00092CC3">
        <w:rPr>
          <w:rFonts w:ascii="Times New Roman" w:hAnsi="Times New Roman"/>
          <w:szCs w:val="24"/>
        </w:rPr>
        <w:t>j</w:t>
      </w:r>
      <w:r w:rsidR="00047E32" w:rsidRPr="00092CC3">
        <w:rPr>
          <w:rFonts w:ascii="Times New Roman" w:hAnsi="Times New Roman"/>
          <w:szCs w:val="24"/>
        </w:rPr>
        <w:t>ai</w:t>
      </w:r>
      <w:r w:rsidRPr="00092CC3">
        <w:rPr>
          <w:rFonts w:ascii="Times New Roman" w:hAnsi="Times New Roman"/>
          <w:szCs w:val="24"/>
        </w:rPr>
        <w:t xml:space="preserve"> specialist</w:t>
      </w:r>
      <w:r w:rsidR="00047E32" w:rsidRPr="00092CC3">
        <w:rPr>
          <w:rFonts w:ascii="Times New Roman" w:hAnsi="Times New Roman"/>
          <w:szCs w:val="24"/>
        </w:rPr>
        <w:t>ei</w:t>
      </w:r>
      <w:r w:rsidRPr="00092CC3">
        <w:rPr>
          <w:rFonts w:ascii="Times New Roman" w:hAnsi="Times New Roman"/>
          <w:szCs w:val="24"/>
        </w:rPr>
        <w:t xml:space="preserve"> Rimut</w:t>
      </w:r>
      <w:r w:rsidR="00047E32" w:rsidRPr="00092CC3">
        <w:rPr>
          <w:rFonts w:ascii="Times New Roman" w:hAnsi="Times New Roman"/>
          <w:szCs w:val="24"/>
        </w:rPr>
        <w:t>ei</w:t>
      </w:r>
      <w:r w:rsidRPr="00092CC3">
        <w:rPr>
          <w:rFonts w:ascii="Times New Roman" w:hAnsi="Times New Roman"/>
          <w:szCs w:val="24"/>
        </w:rPr>
        <w:t xml:space="preserve"> </w:t>
      </w:r>
      <w:proofErr w:type="spellStart"/>
      <w:r w:rsidRPr="00092CC3">
        <w:rPr>
          <w:rFonts w:ascii="Times New Roman" w:hAnsi="Times New Roman"/>
          <w:szCs w:val="24"/>
        </w:rPr>
        <w:t>Grušien</w:t>
      </w:r>
      <w:r w:rsidR="002161EF" w:rsidRPr="00092CC3">
        <w:rPr>
          <w:rFonts w:ascii="Times New Roman" w:hAnsi="Times New Roman"/>
          <w:szCs w:val="24"/>
        </w:rPr>
        <w:t>ei</w:t>
      </w:r>
      <w:proofErr w:type="spellEnd"/>
      <w:r w:rsidRPr="00092CC3">
        <w:rPr>
          <w:rFonts w:ascii="Times New Roman" w:hAnsi="Times New Roman"/>
          <w:szCs w:val="24"/>
        </w:rPr>
        <w:t xml:space="preserve"> šį įsakymą paskelbti savivaldybės interneto svetainėje</w:t>
      </w:r>
      <w:r w:rsidR="009B6B99" w:rsidRPr="00092CC3">
        <w:rPr>
          <w:rFonts w:ascii="Times New Roman" w:hAnsi="Times New Roman"/>
          <w:szCs w:val="24"/>
        </w:rPr>
        <w:t>.</w:t>
      </w:r>
    </w:p>
    <w:p w14:paraId="3D0FF7B2" w14:textId="4974C4C6" w:rsidR="003D41AF" w:rsidRPr="00F47644" w:rsidRDefault="00F47644" w:rsidP="00F83F50">
      <w:pPr>
        <w:suppressAutoHyphens/>
        <w:ind w:firstLine="720"/>
        <w:jc w:val="both"/>
        <w:rPr>
          <w:rFonts w:ascii="Times New Roman" w:hAnsi="Times New Roman"/>
          <w:color w:val="00000A"/>
          <w:kern w:val="1"/>
        </w:rPr>
      </w:pPr>
      <w:r w:rsidRPr="00F47644">
        <w:rPr>
          <w:rFonts w:ascii="Times New Roman" w:hAnsi="Times New Roman"/>
          <w:color w:val="00000A"/>
          <w:kern w:val="1"/>
        </w:rPr>
        <w:t xml:space="preserve">Šis </w:t>
      </w:r>
      <w:r w:rsidR="00E10853">
        <w:rPr>
          <w:rFonts w:ascii="Times New Roman" w:hAnsi="Times New Roman"/>
          <w:color w:val="00000A"/>
          <w:kern w:val="1"/>
        </w:rPr>
        <w:t>įsakymas</w:t>
      </w:r>
      <w:r w:rsidR="00254678">
        <w:rPr>
          <w:rFonts w:ascii="Times New Roman" w:hAnsi="Times New Roman"/>
          <w:color w:val="00000A"/>
          <w:kern w:val="1"/>
        </w:rPr>
        <w:t xml:space="preserve"> </w:t>
      </w:r>
      <w:r w:rsidRPr="00F47644">
        <w:rPr>
          <w:rFonts w:ascii="Times New Roman" w:hAnsi="Times New Roman"/>
          <w:color w:val="00000A"/>
          <w:kern w:val="1"/>
        </w:rPr>
        <w:t xml:space="preserve">per vieną mėnesį nuo </w:t>
      </w:r>
      <w:r w:rsidR="00254678">
        <w:rPr>
          <w:rFonts w:ascii="Times New Roman" w:hAnsi="Times New Roman"/>
          <w:color w:val="00000A"/>
          <w:kern w:val="1"/>
        </w:rPr>
        <w:t xml:space="preserve">sprendimo </w:t>
      </w:r>
      <w:r w:rsidRPr="00F47644">
        <w:rPr>
          <w:rFonts w:ascii="Times New Roman" w:hAnsi="Times New Roman"/>
          <w:color w:val="00000A"/>
          <w:kern w:val="1"/>
        </w:rPr>
        <w:t>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89E390E" w14:textId="165DACD3" w:rsidR="00F47644" w:rsidRDefault="00F47644" w:rsidP="00F83F50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4D33AF1B" w14:textId="77777777" w:rsidR="00092CC3" w:rsidRDefault="00092CC3" w:rsidP="00F83F50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542C7B28" w14:textId="3A509E33" w:rsidR="001427D3" w:rsidRDefault="001427D3" w:rsidP="00F83F50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Šakių rajono savivaldybės Ekstremaliųjų situacijų</w:t>
      </w:r>
      <w:r w:rsidRPr="001427D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                                    </w:t>
      </w:r>
      <w:r w:rsidRPr="009B6B99">
        <w:rPr>
          <w:rFonts w:ascii="Times New Roman" w:hAnsi="Times New Roman"/>
          <w:szCs w:val="24"/>
        </w:rPr>
        <w:t>Dainius Grincevičius</w:t>
      </w:r>
    </w:p>
    <w:p w14:paraId="44B2E0AE" w14:textId="5ADEB2CD" w:rsidR="009306E5" w:rsidRDefault="001427D3" w:rsidP="00F83F50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komisijos pirmininkas - </w:t>
      </w:r>
      <w:r w:rsidR="00140757">
        <w:rPr>
          <w:rFonts w:ascii="Times New Roman" w:hAnsi="Times New Roman"/>
          <w:szCs w:val="24"/>
        </w:rPr>
        <w:t>a</w:t>
      </w:r>
      <w:r w:rsidR="009B6B99" w:rsidRPr="009B6B99">
        <w:rPr>
          <w:rFonts w:ascii="Times New Roman" w:hAnsi="Times New Roman"/>
          <w:szCs w:val="24"/>
        </w:rPr>
        <w:t xml:space="preserve">dministracijos direktorius </w:t>
      </w:r>
      <w:r w:rsidR="009B6B99" w:rsidRPr="009B6B99">
        <w:rPr>
          <w:rFonts w:ascii="Times New Roman" w:hAnsi="Times New Roman"/>
          <w:szCs w:val="24"/>
        </w:rPr>
        <w:tab/>
      </w:r>
    </w:p>
    <w:p w14:paraId="0277D3C1" w14:textId="77777777" w:rsidR="00F83F50" w:rsidRDefault="00F83F50" w:rsidP="00F83F5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32C282F" w14:textId="2C7E405C" w:rsidR="00F83F50" w:rsidRPr="0078113B" w:rsidRDefault="00F83F50" w:rsidP="00F83F50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8113B">
        <w:rPr>
          <w:rFonts w:ascii="Times New Roman" w:hAnsi="Times New Roman"/>
          <w:szCs w:val="24"/>
        </w:rPr>
        <w:t>Parengė</w:t>
      </w:r>
      <w:r w:rsidRPr="0078113B">
        <w:rPr>
          <w:rFonts w:ascii="Times New Roman" w:hAnsi="Times New Roman"/>
          <w:szCs w:val="24"/>
        </w:rPr>
        <w:tab/>
      </w:r>
      <w:r w:rsidRPr="0078113B">
        <w:rPr>
          <w:rFonts w:ascii="Times New Roman" w:hAnsi="Times New Roman"/>
          <w:szCs w:val="24"/>
        </w:rPr>
        <w:tab/>
      </w:r>
    </w:p>
    <w:p w14:paraId="600E7740" w14:textId="77777777" w:rsidR="00F83F50" w:rsidRPr="0078113B" w:rsidRDefault="00F83F50" w:rsidP="00F83F5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8113B">
        <w:rPr>
          <w:rFonts w:ascii="Times New Roman" w:hAnsi="Times New Roman"/>
          <w:szCs w:val="24"/>
        </w:rPr>
        <w:t>Rajono savivaldybės administracijos vyriausioji specialistė (savivaldybės gydytoja)</w:t>
      </w:r>
    </w:p>
    <w:p w14:paraId="2E1BE783" w14:textId="77777777" w:rsidR="00F83F50" w:rsidRPr="0078113B" w:rsidRDefault="00F83F50" w:rsidP="00F83F5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8113B">
        <w:rPr>
          <w:rFonts w:ascii="Times New Roman" w:hAnsi="Times New Roman"/>
          <w:szCs w:val="24"/>
        </w:rPr>
        <w:t>Edita Zubrickienė</w:t>
      </w:r>
    </w:p>
    <w:p w14:paraId="7F8D6826" w14:textId="77777777" w:rsidR="00F83F50" w:rsidRPr="0078113B" w:rsidRDefault="00F83F50" w:rsidP="00F83F5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8113B">
        <w:rPr>
          <w:rFonts w:ascii="Times New Roman" w:hAnsi="Times New Roman"/>
          <w:szCs w:val="24"/>
        </w:rPr>
        <w:t>2020-0</w:t>
      </w:r>
      <w:r>
        <w:rPr>
          <w:rFonts w:ascii="Times New Roman" w:hAnsi="Times New Roman"/>
          <w:szCs w:val="24"/>
        </w:rPr>
        <w:t>6-05</w:t>
      </w:r>
    </w:p>
    <w:p w14:paraId="1DE72AD0" w14:textId="278C5612" w:rsidR="00A3026E" w:rsidRPr="009B6B99" w:rsidRDefault="00F83F50" w:rsidP="00F83F5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8113B">
        <w:rPr>
          <w:rFonts w:ascii="Times New Roman" w:hAnsi="Times New Roman"/>
          <w:szCs w:val="24"/>
        </w:rPr>
        <w:t xml:space="preserve">                                                                      </w:t>
      </w:r>
    </w:p>
    <w:sectPr w:rsidR="00A3026E" w:rsidRPr="009B6B99" w:rsidSect="00F83F50">
      <w:headerReference w:type="default" r:id="rId9"/>
      <w:footerReference w:type="default" r:id="rId10"/>
      <w:pgSz w:w="11907" w:h="16840" w:code="9"/>
      <w:pgMar w:top="0" w:right="567" w:bottom="28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21961A" w14:textId="77777777" w:rsidR="001E7B8D" w:rsidRDefault="001E7B8D">
      <w:r>
        <w:separator/>
      </w:r>
    </w:p>
  </w:endnote>
  <w:endnote w:type="continuationSeparator" w:id="0">
    <w:p w14:paraId="4255CC3A" w14:textId="77777777" w:rsidR="001E7B8D" w:rsidRDefault="001E7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LT">
    <w:altName w:val="Courier New"/>
    <w:panose1 w:val="00000000000000000000"/>
    <w:charset w:val="BA"/>
    <w:family w:val="roman"/>
    <w:notTrueType/>
    <w:pitch w:val="default"/>
    <w:sig w:usb0="00000005" w:usb1="00000000" w:usb2="00000000" w:usb3="00000000" w:csb0="0000008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54AA3D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6E829C" w14:textId="77777777" w:rsidR="001E7B8D" w:rsidRDefault="001E7B8D">
      <w:r>
        <w:separator/>
      </w:r>
    </w:p>
  </w:footnote>
  <w:footnote w:type="continuationSeparator" w:id="0">
    <w:p w14:paraId="3D6A19D9" w14:textId="77777777" w:rsidR="001E7B8D" w:rsidRDefault="001E7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53E9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55BA4"/>
    <w:multiLevelType w:val="multilevel"/>
    <w:tmpl w:val="EF8ECF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3E58B1"/>
    <w:multiLevelType w:val="hybridMultilevel"/>
    <w:tmpl w:val="0F522656"/>
    <w:lvl w:ilvl="0" w:tplc="D620072A">
      <w:start w:val="2"/>
      <w:numFmt w:val="decimal"/>
      <w:suff w:val="space"/>
      <w:lvlText w:val="%1."/>
      <w:lvlJc w:val="left"/>
      <w:pPr>
        <w:ind w:left="680" w:firstLine="4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A218DD"/>
    <w:multiLevelType w:val="multilevel"/>
    <w:tmpl w:val="F3885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5EB3DCA"/>
    <w:multiLevelType w:val="hybridMultilevel"/>
    <w:tmpl w:val="B68ED8EC"/>
    <w:lvl w:ilvl="0" w:tplc="C14C2018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3BBE3A23"/>
    <w:multiLevelType w:val="multilevel"/>
    <w:tmpl w:val="3C448B98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-1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" w15:restartNumberingAfterBreak="0">
    <w:nsid w:val="7D6B3D48"/>
    <w:multiLevelType w:val="hybridMultilevel"/>
    <w:tmpl w:val="5D56256E"/>
    <w:lvl w:ilvl="0" w:tplc="C750FCC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3562"/>
    <w:rsid w:val="00021072"/>
    <w:rsid w:val="00027FBB"/>
    <w:rsid w:val="00047E32"/>
    <w:rsid w:val="0006664C"/>
    <w:rsid w:val="00092CC3"/>
    <w:rsid w:val="000A4F71"/>
    <w:rsid w:val="000B731A"/>
    <w:rsid w:val="000F7DFF"/>
    <w:rsid w:val="001060A7"/>
    <w:rsid w:val="00106CBB"/>
    <w:rsid w:val="00117499"/>
    <w:rsid w:val="0013467A"/>
    <w:rsid w:val="00140757"/>
    <w:rsid w:val="001427D3"/>
    <w:rsid w:val="0014444F"/>
    <w:rsid w:val="00150452"/>
    <w:rsid w:val="00195F27"/>
    <w:rsid w:val="001B5DC3"/>
    <w:rsid w:val="001B6646"/>
    <w:rsid w:val="001D38EF"/>
    <w:rsid w:val="001D4B90"/>
    <w:rsid w:val="001D5F79"/>
    <w:rsid w:val="001E7250"/>
    <w:rsid w:val="001E7B8D"/>
    <w:rsid w:val="001F4EED"/>
    <w:rsid w:val="002103B5"/>
    <w:rsid w:val="002161EF"/>
    <w:rsid w:val="002243FD"/>
    <w:rsid w:val="002271EB"/>
    <w:rsid w:val="00254678"/>
    <w:rsid w:val="002704A2"/>
    <w:rsid w:val="002765E4"/>
    <w:rsid w:val="0028720A"/>
    <w:rsid w:val="002A6502"/>
    <w:rsid w:val="002A7436"/>
    <w:rsid w:val="002C0977"/>
    <w:rsid w:val="002C53B2"/>
    <w:rsid w:val="002C6851"/>
    <w:rsid w:val="002C6F01"/>
    <w:rsid w:val="002D3ABC"/>
    <w:rsid w:val="002E037D"/>
    <w:rsid w:val="00313CF0"/>
    <w:rsid w:val="00342E29"/>
    <w:rsid w:val="00347D0F"/>
    <w:rsid w:val="003620B1"/>
    <w:rsid w:val="00373468"/>
    <w:rsid w:val="00380AC1"/>
    <w:rsid w:val="003A0C31"/>
    <w:rsid w:val="003A58A8"/>
    <w:rsid w:val="003C3E18"/>
    <w:rsid w:val="003D3D09"/>
    <w:rsid w:val="003D41AF"/>
    <w:rsid w:val="003E6073"/>
    <w:rsid w:val="003F491F"/>
    <w:rsid w:val="00406DAA"/>
    <w:rsid w:val="00413FC0"/>
    <w:rsid w:val="00423F2A"/>
    <w:rsid w:val="00431617"/>
    <w:rsid w:val="00434111"/>
    <w:rsid w:val="00435ADB"/>
    <w:rsid w:val="00456A2F"/>
    <w:rsid w:val="00477E32"/>
    <w:rsid w:val="004D58AC"/>
    <w:rsid w:val="004E49B6"/>
    <w:rsid w:val="004E7CD9"/>
    <w:rsid w:val="004F2798"/>
    <w:rsid w:val="004F6EB5"/>
    <w:rsid w:val="005028A5"/>
    <w:rsid w:val="00510FC6"/>
    <w:rsid w:val="005125B9"/>
    <w:rsid w:val="00514F45"/>
    <w:rsid w:val="00521D86"/>
    <w:rsid w:val="00540B0B"/>
    <w:rsid w:val="00574BDA"/>
    <w:rsid w:val="00576F84"/>
    <w:rsid w:val="00583E25"/>
    <w:rsid w:val="00593164"/>
    <w:rsid w:val="005B0797"/>
    <w:rsid w:val="005B316A"/>
    <w:rsid w:val="005D6D4A"/>
    <w:rsid w:val="005E4748"/>
    <w:rsid w:val="005E5DFF"/>
    <w:rsid w:val="00610881"/>
    <w:rsid w:val="00644E9C"/>
    <w:rsid w:val="00692017"/>
    <w:rsid w:val="006A6B54"/>
    <w:rsid w:val="006B1BCA"/>
    <w:rsid w:val="006C756B"/>
    <w:rsid w:val="006D03FE"/>
    <w:rsid w:val="006F5676"/>
    <w:rsid w:val="0070001E"/>
    <w:rsid w:val="00740D32"/>
    <w:rsid w:val="00744F03"/>
    <w:rsid w:val="00747D53"/>
    <w:rsid w:val="0078113B"/>
    <w:rsid w:val="00784311"/>
    <w:rsid w:val="007866CF"/>
    <w:rsid w:val="007C41AB"/>
    <w:rsid w:val="007D5D76"/>
    <w:rsid w:val="00845142"/>
    <w:rsid w:val="00854666"/>
    <w:rsid w:val="00870383"/>
    <w:rsid w:val="0088062E"/>
    <w:rsid w:val="00892BCD"/>
    <w:rsid w:val="008C1B78"/>
    <w:rsid w:val="008D2828"/>
    <w:rsid w:val="008D67BE"/>
    <w:rsid w:val="008E078B"/>
    <w:rsid w:val="008E586A"/>
    <w:rsid w:val="008F0E9A"/>
    <w:rsid w:val="008F4809"/>
    <w:rsid w:val="008F68AB"/>
    <w:rsid w:val="009306E5"/>
    <w:rsid w:val="00955F13"/>
    <w:rsid w:val="00977C5F"/>
    <w:rsid w:val="0098205C"/>
    <w:rsid w:val="009936F6"/>
    <w:rsid w:val="009B6B99"/>
    <w:rsid w:val="009C411E"/>
    <w:rsid w:val="009C4EAB"/>
    <w:rsid w:val="009C553C"/>
    <w:rsid w:val="009D4D1C"/>
    <w:rsid w:val="009F065C"/>
    <w:rsid w:val="009F7131"/>
    <w:rsid w:val="00A037C5"/>
    <w:rsid w:val="00A25A69"/>
    <w:rsid w:val="00A3026E"/>
    <w:rsid w:val="00A37C6D"/>
    <w:rsid w:val="00A4025B"/>
    <w:rsid w:val="00A62EE4"/>
    <w:rsid w:val="00A6431C"/>
    <w:rsid w:val="00A77087"/>
    <w:rsid w:val="00A906C2"/>
    <w:rsid w:val="00AB6455"/>
    <w:rsid w:val="00AC4385"/>
    <w:rsid w:val="00AD0EC1"/>
    <w:rsid w:val="00AD13F7"/>
    <w:rsid w:val="00AE7378"/>
    <w:rsid w:val="00B21E54"/>
    <w:rsid w:val="00B33544"/>
    <w:rsid w:val="00B4676E"/>
    <w:rsid w:val="00B56977"/>
    <w:rsid w:val="00B63973"/>
    <w:rsid w:val="00B75F85"/>
    <w:rsid w:val="00B81914"/>
    <w:rsid w:val="00BC101F"/>
    <w:rsid w:val="00BC11D2"/>
    <w:rsid w:val="00BC6DEB"/>
    <w:rsid w:val="00BE0521"/>
    <w:rsid w:val="00BE1E33"/>
    <w:rsid w:val="00BE4514"/>
    <w:rsid w:val="00BE4C6A"/>
    <w:rsid w:val="00BE6D25"/>
    <w:rsid w:val="00BF4FCC"/>
    <w:rsid w:val="00C03758"/>
    <w:rsid w:val="00C2225A"/>
    <w:rsid w:val="00C60BE9"/>
    <w:rsid w:val="00C654C7"/>
    <w:rsid w:val="00C73840"/>
    <w:rsid w:val="00C76B23"/>
    <w:rsid w:val="00C838D9"/>
    <w:rsid w:val="00C84A75"/>
    <w:rsid w:val="00C84DCE"/>
    <w:rsid w:val="00C921BD"/>
    <w:rsid w:val="00CA30C5"/>
    <w:rsid w:val="00CA67DC"/>
    <w:rsid w:val="00CA6ECE"/>
    <w:rsid w:val="00CD1434"/>
    <w:rsid w:val="00CE16F4"/>
    <w:rsid w:val="00CF0BD6"/>
    <w:rsid w:val="00D05034"/>
    <w:rsid w:val="00D06F8E"/>
    <w:rsid w:val="00D24CE7"/>
    <w:rsid w:val="00D27DAB"/>
    <w:rsid w:val="00D8510D"/>
    <w:rsid w:val="00D8689E"/>
    <w:rsid w:val="00D8703C"/>
    <w:rsid w:val="00DD47CE"/>
    <w:rsid w:val="00E10853"/>
    <w:rsid w:val="00E12C5D"/>
    <w:rsid w:val="00E85C30"/>
    <w:rsid w:val="00E90920"/>
    <w:rsid w:val="00E918BB"/>
    <w:rsid w:val="00EC5FFC"/>
    <w:rsid w:val="00ED113F"/>
    <w:rsid w:val="00ED54B8"/>
    <w:rsid w:val="00EE2CE3"/>
    <w:rsid w:val="00F00B0D"/>
    <w:rsid w:val="00F01EF6"/>
    <w:rsid w:val="00F150FB"/>
    <w:rsid w:val="00F30574"/>
    <w:rsid w:val="00F32C02"/>
    <w:rsid w:val="00F35A38"/>
    <w:rsid w:val="00F46A8E"/>
    <w:rsid w:val="00F47360"/>
    <w:rsid w:val="00F47644"/>
    <w:rsid w:val="00F5145F"/>
    <w:rsid w:val="00F51E1C"/>
    <w:rsid w:val="00F5631B"/>
    <w:rsid w:val="00F57371"/>
    <w:rsid w:val="00F64F16"/>
    <w:rsid w:val="00F83051"/>
    <w:rsid w:val="00F83F50"/>
    <w:rsid w:val="00F84434"/>
    <w:rsid w:val="00FA76F0"/>
    <w:rsid w:val="00FB28BC"/>
    <w:rsid w:val="00FC248C"/>
    <w:rsid w:val="00FC54F9"/>
    <w:rsid w:val="00FC6209"/>
    <w:rsid w:val="00FE54A5"/>
    <w:rsid w:val="00FF2EF0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2AF06F"/>
  <w15:docId w15:val="{1498DAE6-C342-4435-B770-2B174907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5A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C553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C553C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427D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427D3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E4748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E47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4653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2151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5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87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12443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48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782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3684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891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E85F2-3283-42E5-81E6-BF2387D97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2015</Words>
  <Characters>1149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3158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Edita Zubrickienė</cp:lastModifiedBy>
  <cp:revision>2</cp:revision>
  <cp:lastPrinted>2020-05-28T12:31:00Z</cp:lastPrinted>
  <dcterms:created xsi:type="dcterms:W3CDTF">2020-06-05T11:36:00Z</dcterms:created>
  <dcterms:modified xsi:type="dcterms:W3CDTF">2020-06-05T11:36:00Z</dcterms:modified>
</cp:coreProperties>
</file>