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2D39A6" w:rsidRPr="00E20496">
        <w:rPr>
          <w:rFonts w:ascii="Times New Roman" w:hAnsi="Times New Roman"/>
          <w:b/>
        </w:rPr>
        <w:t>O. RAKAUSKIENEI</w:t>
      </w:r>
    </w:p>
    <w:p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20</w:t>
      </w:r>
      <w:r w:rsidRPr="00E20496">
        <w:rPr>
          <w:rFonts w:ascii="Times New Roman" w:hAnsi="Times New Roman"/>
        </w:rPr>
        <w:t xml:space="preserve"> m. </w:t>
      </w:r>
      <w:r w:rsidR="002D39A6" w:rsidRPr="00E20496">
        <w:rPr>
          <w:rFonts w:ascii="Times New Roman" w:hAnsi="Times New Roman"/>
        </w:rPr>
        <w:t>liepos</w:t>
      </w:r>
      <w:r w:rsidR="00087E70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 xml:space="preserve">      </w:t>
      </w:r>
      <w:r w:rsidR="00087E70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>, Šakių rajono savivaldybės mero 2020 m. liepos 7 d. potvarkio Nr. MAK-66 „Dėl kasmetinių atostogų suteikimo Dainiui Grincevičiui“ 2 punktu</w:t>
      </w:r>
      <w:r w:rsidR="007F4343" w:rsidRPr="00E20496">
        <w:rPr>
          <w:rFonts w:ascii="Times New Roman" w:hAnsi="Times New Roman"/>
        </w:rPr>
        <w:t xml:space="preserve"> ir atsižvelgdamas į Nacionalinės žemės tarnybos prie </w:t>
      </w:r>
      <w:r w:rsidR="00EE45C8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 xml:space="preserve">emės ūkio ministerijos Šakių skyriaus 2020 m. </w:t>
      </w:r>
      <w:r w:rsidR="002D39A6" w:rsidRPr="00E20496">
        <w:rPr>
          <w:rFonts w:ascii="Times New Roman" w:hAnsi="Times New Roman"/>
        </w:rPr>
        <w:t>liepos 16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18SD-2530-(14.18.137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>ės kontrolės patikrinimo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proofErr w:type="spellStart"/>
      <w:r w:rsidR="002D39A6" w:rsidRPr="00E20496">
        <w:rPr>
          <w:rFonts w:ascii="Times New Roman" w:hAnsi="Times New Roman"/>
        </w:rPr>
        <w:t>Kriūkų</w:t>
      </w:r>
      <w:proofErr w:type="spellEnd"/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>seniūnijos seniūn</w:t>
      </w:r>
      <w:r w:rsidR="002D39A6" w:rsidRPr="00E20496">
        <w:rPr>
          <w:rFonts w:ascii="Times New Roman" w:hAnsi="Times New Roman"/>
        </w:rPr>
        <w:t>ę</w:t>
      </w:r>
      <w:r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Oną Rakauskienę</w:t>
      </w:r>
      <w:r w:rsidRPr="00E20496">
        <w:rPr>
          <w:rFonts w:ascii="Times New Roman" w:hAnsi="Times New Roman"/>
        </w:rPr>
        <w:t>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1. Dalyvauti 2020 m. </w:t>
      </w:r>
      <w:r w:rsidR="002D39A6" w:rsidRPr="00E20496">
        <w:rPr>
          <w:rFonts w:ascii="Times New Roman" w:hAnsi="Times New Roman"/>
        </w:rPr>
        <w:t>rugpjūčio 4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vyksiančiame savivaldybei perduoto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sklypo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žemės sklypo, kadastro Nr. 84</w:t>
      </w:r>
      <w:r w:rsidR="00D60FAE" w:rsidRPr="00E20496">
        <w:rPr>
          <w:rFonts w:ascii="Times New Roman" w:hAnsi="Times New Roman"/>
        </w:rPr>
        <w:t>30</w:t>
      </w:r>
      <w:r w:rsidRPr="00E20496">
        <w:rPr>
          <w:rFonts w:ascii="Times New Roman" w:hAnsi="Times New Roman"/>
        </w:rPr>
        <w:t>/000</w:t>
      </w:r>
      <w:r w:rsidR="00D60FAE" w:rsidRPr="00E20496">
        <w:rPr>
          <w:rFonts w:ascii="Times New Roman" w:hAnsi="Times New Roman"/>
        </w:rPr>
        <w:t>2</w:t>
      </w:r>
      <w:r w:rsidRPr="00E20496">
        <w:rPr>
          <w:rFonts w:ascii="Times New Roman" w:hAnsi="Times New Roman"/>
        </w:rPr>
        <w:t>:</w:t>
      </w:r>
      <w:r w:rsidR="00D60FAE" w:rsidRPr="00E20496">
        <w:rPr>
          <w:rFonts w:ascii="Times New Roman" w:hAnsi="Times New Roman"/>
        </w:rPr>
        <w:t>5</w:t>
      </w:r>
      <w:r w:rsidRPr="00E20496">
        <w:rPr>
          <w:rFonts w:ascii="Times New Roman" w:hAnsi="Times New Roman"/>
        </w:rPr>
        <w:t xml:space="preserve">, esančio </w:t>
      </w:r>
      <w:r w:rsidR="00D60FAE" w:rsidRPr="00E20496">
        <w:rPr>
          <w:rFonts w:ascii="Times New Roman" w:hAnsi="Times New Roman"/>
        </w:rPr>
        <w:t>Liepų</w:t>
      </w:r>
      <w:r w:rsidRPr="00E20496">
        <w:rPr>
          <w:rFonts w:ascii="Times New Roman" w:hAnsi="Times New Roman"/>
        </w:rPr>
        <w:t xml:space="preserve"> g. </w:t>
      </w:r>
      <w:r w:rsidR="00D60FAE" w:rsidRPr="00E20496">
        <w:rPr>
          <w:rFonts w:ascii="Times New Roman" w:hAnsi="Times New Roman"/>
        </w:rPr>
        <w:t>4</w:t>
      </w:r>
      <w:r w:rsidRPr="00E20496">
        <w:rPr>
          <w:rFonts w:ascii="Times New Roman" w:hAnsi="Times New Roman"/>
        </w:rPr>
        <w:t xml:space="preserve">, </w:t>
      </w:r>
      <w:r w:rsidR="00D60FAE" w:rsidRPr="00E20496">
        <w:rPr>
          <w:rFonts w:ascii="Times New Roman" w:hAnsi="Times New Roman"/>
        </w:rPr>
        <w:t>Gerdžiūnų</w:t>
      </w:r>
      <w:r w:rsidR="00087E70" w:rsidRPr="00E20496">
        <w:rPr>
          <w:rFonts w:ascii="Times New Roman" w:hAnsi="Times New Roman"/>
        </w:rPr>
        <w:t xml:space="preserve"> k.</w:t>
      </w:r>
      <w:r w:rsidRPr="00E20496">
        <w:rPr>
          <w:rFonts w:ascii="Times New Roman" w:hAnsi="Times New Roman"/>
        </w:rPr>
        <w:t xml:space="preserve">, </w:t>
      </w:r>
      <w:proofErr w:type="spellStart"/>
      <w:r w:rsidR="00D60FAE" w:rsidRPr="00E20496">
        <w:rPr>
          <w:rFonts w:ascii="Times New Roman" w:hAnsi="Times New Roman"/>
        </w:rPr>
        <w:t>Kriūkų</w:t>
      </w:r>
      <w:proofErr w:type="spellEnd"/>
      <w:r w:rsidR="002D39A6" w:rsidRPr="00E20496">
        <w:rPr>
          <w:rFonts w:ascii="Times New Roman" w:hAnsi="Times New Roman"/>
        </w:rPr>
        <w:t xml:space="preserve"> sen.</w:t>
      </w:r>
    </w:p>
    <w:p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D39A6" w:rsidRPr="00E20496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E20496">
        <w:rPr>
          <w:rFonts w:ascii="Times New Roman" w:hAnsi="Times New Roman"/>
        </w:rPr>
        <w:t>Administracijos direktori</w:t>
      </w:r>
      <w:r w:rsidR="002D39A6" w:rsidRPr="00E20496">
        <w:rPr>
          <w:rFonts w:ascii="Times New Roman" w:hAnsi="Times New Roman"/>
        </w:rPr>
        <w:t>a</w:t>
      </w:r>
      <w:r w:rsidRPr="00E20496">
        <w:rPr>
          <w:rFonts w:ascii="Times New Roman" w:hAnsi="Times New Roman"/>
        </w:rPr>
        <w:t>us</w:t>
      </w:r>
      <w:r w:rsidR="002D39A6" w:rsidRPr="00E20496">
        <w:rPr>
          <w:rFonts w:ascii="Times New Roman" w:hAnsi="Times New Roman"/>
        </w:rPr>
        <w:t xml:space="preserve"> pavaduotojas,</w:t>
      </w:r>
    </w:p>
    <w:p w:rsidR="003E13CC" w:rsidRPr="00E20496" w:rsidRDefault="002D39A6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pavaduojantis administracijos direktorių</w:t>
      </w:r>
      <w:r w:rsidR="009613B7" w:rsidRPr="00E20496">
        <w:rPr>
          <w:rFonts w:ascii="Times New Roman" w:hAnsi="Times New Roman"/>
        </w:rPr>
        <w:t xml:space="preserve"> </w:t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</w:rPr>
        <w:t>Redas Juškaitis</w:t>
      </w:r>
    </w:p>
    <w:p w:rsidR="003E13CC" w:rsidRPr="00E20496" w:rsidRDefault="003E13CC" w:rsidP="003E13CC">
      <w:pPr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2D39A6">
        <w:rPr>
          <w:rFonts w:ascii="Times New Roman" w:hAnsi="Times New Roman"/>
        </w:rPr>
        <w:t>7</w:t>
      </w:r>
      <w:r w:rsidR="00087E70">
        <w:rPr>
          <w:rFonts w:ascii="Times New Roman" w:hAnsi="Times New Roman"/>
        </w:rPr>
        <w:t>-2</w:t>
      </w:r>
      <w:r w:rsidR="002D39A6">
        <w:rPr>
          <w:rFonts w:ascii="Times New Roman" w:hAnsi="Times New Roman"/>
        </w:rPr>
        <w:t>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5038B" w:rsidRDefault="0055038B">
      <w:r>
        <w:separator/>
      </w:r>
    </w:p>
  </w:endnote>
  <w:endnote w:type="continuationSeparator" w:id="0">
    <w:p w:rsidR="0055038B" w:rsidRDefault="0055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5038B" w:rsidRDefault="0055038B">
      <w:r>
        <w:separator/>
      </w:r>
    </w:p>
  </w:footnote>
  <w:footnote w:type="continuationSeparator" w:id="0">
    <w:p w:rsidR="0055038B" w:rsidRDefault="00550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72595"/>
    <w:rsid w:val="00087E70"/>
    <w:rsid w:val="00095BF5"/>
    <w:rsid w:val="000A66F7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D39A6"/>
    <w:rsid w:val="002D3ABC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34111"/>
    <w:rsid w:val="00435ADB"/>
    <w:rsid w:val="00445AB3"/>
    <w:rsid w:val="0044694D"/>
    <w:rsid w:val="00463AA3"/>
    <w:rsid w:val="00471D87"/>
    <w:rsid w:val="0047691B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600DC3"/>
    <w:rsid w:val="006018A7"/>
    <w:rsid w:val="00610881"/>
    <w:rsid w:val="00627A8D"/>
    <w:rsid w:val="0070001E"/>
    <w:rsid w:val="00730A8F"/>
    <w:rsid w:val="007449DB"/>
    <w:rsid w:val="007924BB"/>
    <w:rsid w:val="007D58FD"/>
    <w:rsid w:val="007F4343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EE45C8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76239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34959BE-3003-4685-9E77-A8A65B0C8AF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55</TotalTime>
  <Pages>1</Pages>
  <Words>164</Words>
  <Characters>1234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9</cp:revision>
  <cp:lastPrinted>2020-07-27T07:02:00Z</cp:lastPrinted>
  <dcterms:created xsi:type="dcterms:W3CDTF">2020-07-27T06:55:00Z</dcterms:created>
  <dcterms:modified xsi:type="dcterms:W3CDTF">2020-07-27T12:42:00Z</dcterms:modified>
</cp:coreProperties>
</file>